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0BDF" w14:textId="3FFFA5C7" w:rsidR="00E2692F" w:rsidRDefault="00050AC9" w:rsidP="00E2692F">
      <w:pPr>
        <w:rPr>
          <w:sz w:val="24"/>
          <w:szCs w:val="24"/>
        </w:rPr>
      </w:pPr>
      <w:r>
        <w:rPr>
          <w:sz w:val="24"/>
          <w:szCs w:val="24"/>
        </w:rPr>
        <w:t xml:space="preserve">NOTICE IS HEREBY GIVEN, that the Mayor and Council will meet in </w:t>
      </w:r>
      <w:r w:rsidR="00783930">
        <w:rPr>
          <w:sz w:val="24"/>
          <w:szCs w:val="24"/>
        </w:rPr>
        <w:t>Special</w:t>
      </w:r>
      <w:r>
        <w:rPr>
          <w:sz w:val="24"/>
          <w:szCs w:val="24"/>
        </w:rPr>
        <w:t xml:space="preserve"> </w:t>
      </w:r>
      <w:r w:rsidR="00783930">
        <w:rPr>
          <w:sz w:val="24"/>
          <w:szCs w:val="24"/>
        </w:rPr>
        <w:t>S</w:t>
      </w:r>
      <w:r>
        <w:rPr>
          <w:sz w:val="24"/>
          <w:szCs w:val="24"/>
        </w:rPr>
        <w:t xml:space="preserve">ession on </w:t>
      </w:r>
      <w:r w:rsidR="003E3EC5">
        <w:rPr>
          <w:b/>
          <w:bCs/>
          <w:sz w:val="24"/>
          <w:szCs w:val="24"/>
          <w:u w:val="single"/>
        </w:rPr>
        <w:t>TUESDAY</w:t>
      </w:r>
      <w:r w:rsidRPr="00050AC9">
        <w:rPr>
          <w:b/>
          <w:bCs/>
          <w:sz w:val="24"/>
          <w:szCs w:val="24"/>
          <w:u w:val="single"/>
        </w:rPr>
        <w:t xml:space="preserve">, </w:t>
      </w:r>
      <w:r w:rsidR="00290664">
        <w:rPr>
          <w:b/>
          <w:bCs/>
          <w:sz w:val="24"/>
          <w:szCs w:val="24"/>
          <w:u w:val="single"/>
        </w:rPr>
        <w:t xml:space="preserve">   </w:t>
      </w:r>
      <w:r w:rsidR="003E3EC5">
        <w:rPr>
          <w:b/>
          <w:bCs/>
          <w:sz w:val="24"/>
          <w:szCs w:val="24"/>
          <w:u w:val="single"/>
        </w:rPr>
        <w:t>OCTOBER</w:t>
      </w:r>
      <w:r w:rsidR="001B2C1D">
        <w:rPr>
          <w:b/>
          <w:bCs/>
          <w:sz w:val="24"/>
          <w:szCs w:val="24"/>
          <w:u w:val="single"/>
        </w:rPr>
        <w:t xml:space="preserve"> </w:t>
      </w:r>
      <w:r w:rsidR="003E3EC5">
        <w:rPr>
          <w:b/>
          <w:bCs/>
          <w:sz w:val="24"/>
          <w:szCs w:val="24"/>
          <w:u w:val="single"/>
        </w:rPr>
        <w:t>20</w:t>
      </w:r>
      <w:r w:rsidRPr="00050AC9">
        <w:rPr>
          <w:b/>
          <w:bCs/>
          <w:sz w:val="24"/>
          <w:szCs w:val="24"/>
          <w:u w:val="single"/>
        </w:rPr>
        <w:t>, 20</w:t>
      </w:r>
      <w:r w:rsidR="004D6E38">
        <w:rPr>
          <w:b/>
          <w:bCs/>
          <w:sz w:val="24"/>
          <w:szCs w:val="24"/>
          <w:u w:val="single"/>
        </w:rPr>
        <w:t>2</w:t>
      </w:r>
      <w:r w:rsidR="00E74DF1">
        <w:rPr>
          <w:b/>
          <w:bCs/>
          <w:sz w:val="24"/>
          <w:szCs w:val="24"/>
          <w:u w:val="single"/>
        </w:rPr>
        <w:t>6</w:t>
      </w:r>
      <w:r w:rsidRPr="00050AC9">
        <w:rPr>
          <w:b/>
          <w:bCs/>
          <w:sz w:val="24"/>
          <w:szCs w:val="24"/>
          <w:u w:val="single"/>
        </w:rPr>
        <w:t xml:space="preserve"> at </w:t>
      </w:r>
      <w:r w:rsidR="00FF170E">
        <w:rPr>
          <w:b/>
          <w:bCs/>
          <w:sz w:val="24"/>
          <w:szCs w:val="24"/>
          <w:u w:val="single"/>
        </w:rPr>
        <w:t>7</w:t>
      </w:r>
      <w:r w:rsidRPr="00050AC9">
        <w:rPr>
          <w:b/>
          <w:bCs/>
          <w:sz w:val="24"/>
          <w:szCs w:val="24"/>
          <w:u w:val="single"/>
        </w:rPr>
        <w:t>:00 p.m.</w:t>
      </w:r>
      <w:r>
        <w:rPr>
          <w:sz w:val="24"/>
          <w:szCs w:val="24"/>
        </w:rPr>
        <w:t xml:space="preserve"> in the Council Chambers, Municipal Building, which meeting shall be open to the public for the following agenda: </w:t>
      </w:r>
    </w:p>
    <w:p w14:paraId="73CF5AED" w14:textId="77777777" w:rsidR="00050AC9" w:rsidRDefault="00050AC9" w:rsidP="00E2692F">
      <w:pPr>
        <w:rPr>
          <w:sz w:val="24"/>
          <w:szCs w:val="24"/>
        </w:rPr>
      </w:pPr>
    </w:p>
    <w:p w14:paraId="74E02C1B" w14:textId="7B17B124" w:rsidR="00050AC9" w:rsidRPr="009E08D8" w:rsidRDefault="00050AC9" w:rsidP="002B318F">
      <w:pPr>
        <w:numPr>
          <w:ilvl w:val="0"/>
          <w:numId w:val="1"/>
        </w:numPr>
        <w:rPr>
          <w:b/>
          <w:bCs/>
          <w:sz w:val="24"/>
          <w:szCs w:val="24"/>
        </w:rPr>
      </w:pPr>
      <w:r w:rsidRPr="009E08D8">
        <w:rPr>
          <w:b/>
          <w:bCs/>
          <w:sz w:val="24"/>
          <w:szCs w:val="24"/>
        </w:rPr>
        <w:t xml:space="preserve">Call meeting to order – Mayor </w:t>
      </w:r>
      <w:r w:rsidR="003E3EC5">
        <w:rPr>
          <w:b/>
          <w:bCs/>
          <w:sz w:val="24"/>
          <w:szCs w:val="24"/>
        </w:rPr>
        <w:t>Iske</w:t>
      </w:r>
    </w:p>
    <w:p w14:paraId="57090B4F" w14:textId="77777777" w:rsidR="00050AC9" w:rsidRDefault="00050AC9" w:rsidP="002B318F">
      <w:pPr>
        <w:numPr>
          <w:ilvl w:val="1"/>
          <w:numId w:val="1"/>
        </w:numPr>
        <w:rPr>
          <w:sz w:val="24"/>
          <w:szCs w:val="24"/>
        </w:rPr>
      </w:pPr>
      <w:r>
        <w:rPr>
          <w:sz w:val="24"/>
          <w:szCs w:val="24"/>
        </w:rPr>
        <w:t>Roll Call – City Clerk</w:t>
      </w:r>
    </w:p>
    <w:p w14:paraId="1103A726" w14:textId="77777777" w:rsidR="00050AC9" w:rsidRPr="009E08D8" w:rsidRDefault="00050AC9" w:rsidP="002B318F">
      <w:pPr>
        <w:numPr>
          <w:ilvl w:val="0"/>
          <w:numId w:val="1"/>
        </w:numPr>
        <w:rPr>
          <w:b/>
          <w:bCs/>
          <w:sz w:val="24"/>
          <w:szCs w:val="24"/>
        </w:rPr>
      </w:pPr>
      <w:r w:rsidRPr="009E08D8">
        <w:rPr>
          <w:b/>
          <w:bCs/>
          <w:sz w:val="24"/>
          <w:szCs w:val="24"/>
        </w:rPr>
        <w:t xml:space="preserve">Declaration of Open Meeting Law – </w:t>
      </w:r>
      <w:r w:rsidR="009E08D8" w:rsidRPr="009E08D8">
        <w:rPr>
          <w:sz w:val="18"/>
          <w:szCs w:val="18"/>
        </w:rPr>
        <w:t xml:space="preserve">THIS IS AN OPEN MEETING OF THE LOUP CITY COUNCIL. THE CITY OF LOUP CITY ABIDES BY THE OPEN MEETING ACT IN CONDUCTING BUSINESS. A COPY OF THE OPEN MEETINGS ACT IS DISPLAYED IN THIS ROOM AS REQUIRED BY LAW. THE CITY COUNCIL MAY VOTE TO GO INTO CLOSED SESSION ON ANY AGENDA ITEM AS ALLOWED BY STATE LAW. </w:t>
      </w:r>
    </w:p>
    <w:p w14:paraId="5579EE78" w14:textId="77777777" w:rsidR="00050AC9" w:rsidRDefault="00050AC9" w:rsidP="00CA40D4">
      <w:pPr>
        <w:numPr>
          <w:ilvl w:val="0"/>
          <w:numId w:val="1"/>
        </w:numPr>
        <w:spacing w:after="240"/>
        <w:rPr>
          <w:b/>
          <w:bCs/>
          <w:sz w:val="24"/>
          <w:szCs w:val="24"/>
        </w:rPr>
      </w:pPr>
      <w:r w:rsidRPr="009E08D8">
        <w:rPr>
          <w:b/>
          <w:bCs/>
          <w:sz w:val="24"/>
          <w:szCs w:val="24"/>
        </w:rPr>
        <w:t>Pledge of Allegiance and Moment of Silence for all Armed Forces Service Personnel and Volunteers</w:t>
      </w:r>
    </w:p>
    <w:p w14:paraId="41BE6296" w14:textId="5DAC41AA" w:rsidR="00050AC9" w:rsidRPr="009E08D8" w:rsidRDefault="00050AC9" w:rsidP="002B318F">
      <w:pPr>
        <w:numPr>
          <w:ilvl w:val="0"/>
          <w:numId w:val="1"/>
        </w:numPr>
        <w:rPr>
          <w:b/>
          <w:bCs/>
          <w:sz w:val="24"/>
          <w:szCs w:val="24"/>
        </w:rPr>
      </w:pPr>
      <w:r w:rsidRPr="009E08D8">
        <w:rPr>
          <w:b/>
          <w:bCs/>
          <w:sz w:val="24"/>
          <w:szCs w:val="24"/>
        </w:rPr>
        <w:t xml:space="preserve">Public Comments – </w:t>
      </w:r>
      <w:r w:rsidR="000620BB">
        <w:rPr>
          <w:b/>
          <w:bCs/>
          <w:sz w:val="24"/>
          <w:szCs w:val="24"/>
        </w:rPr>
        <w:t>5</w:t>
      </w:r>
      <w:r w:rsidRPr="009E08D8">
        <w:rPr>
          <w:sz w:val="24"/>
          <w:szCs w:val="24"/>
        </w:rPr>
        <w:t xml:space="preserve"> minutes</w:t>
      </w:r>
    </w:p>
    <w:p w14:paraId="3FD8EB09" w14:textId="6F08E507" w:rsidR="00050AC9" w:rsidRDefault="00050AC9" w:rsidP="005D58EA">
      <w:pPr>
        <w:spacing w:after="240"/>
        <w:ind w:left="360"/>
        <w:rPr>
          <w:i/>
          <w:iCs/>
          <w:sz w:val="24"/>
          <w:szCs w:val="24"/>
        </w:rPr>
      </w:pPr>
      <w:r w:rsidRPr="009E08D8">
        <w:rPr>
          <w:i/>
          <w:iCs/>
          <w:sz w:val="24"/>
          <w:szCs w:val="24"/>
        </w:rPr>
        <w:t>(No action can be taken by the City Council on matters presented under this title except to answer any questions posted and/or refer the matter for further action.)</w:t>
      </w:r>
    </w:p>
    <w:p w14:paraId="36EA12D4" w14:textId="16EAAB22" w:rsidR="001F51FD" w:rsidRDefault="001F51FD" w:rsidP="00B9113B">
      <w:pPr>
        <w:numPr>
          <w:ilvl w:val="0"/>
          <w:numId w:val="1"/>
        </w:numPr>
        <w:spacing w:after="240"/>
        <w:rPr>
          <w:sz w:val="24"/>
          <w:szCs w:val="24"/>
        </w:rPr>
      </w:pPr>
      <w:r>
        <w:rPr>
          <w:b/>
          <w:bCs/>
          <w:sz w:val="24"/>
          <w:szCs w:val="24"/>
        </w:rPr>
        <w:t>Consideration of and Action Upon:</w:t>
      </w:r>
      <w:r>
        <w:rPr>
          <w:sz w:val="24"/>
          <w:szCs w:val="24"/>
        </w:rPr>
        <w:t xml:space="preserve"> </w:t>
      </w:r>
    </w:p>
    <w:p w14:paraId="6072C219" w14:textId="21942425" w:rsidR="00F43A4B" w:rsidRDefault="00F43A4B" w:rsidP="009743CF">
      <w:pPr>
        <w:numPr>
          <w:ilvl w:val="1"/>
          <w:numId w:val="1"/>
        </w:numPr>
        <w:rPr>
          <w:sz w:val="24"/>
          <w:szCs w:val="24"/>
        </w:rPr>
      </w:pPr>
      <w:r>
        <w:rPr>
          <w:sz w:val="24"/>
          <w:szCs w:val="24"/>
        </w:rPr>
        <w:t>Mayor’s Appointment for Council Member Replacing Andrew Iske’s Seat- Expires December 2026</w:t>
      </w:r>
    </w:p>
    <w:p w14:paraId="42BCDB6F" w14:textId="52722269" w:rsidR="00F43A4B" w:rsidRDefault="00F43A4B" w:rsidP="009743CF">
      <w:pPr>
        <w:numPr>
          <w:ilvl w:val="1"/>
          <w:numId w:val="1"/>
        </w:numPr>
        <w:rPr>
          <w:sz w:val="24"/>
          <w:szCs w:val="24"/>
        </w:rPr>
      </w:pPr>
      <w:r>
        <w:rPr>
          <w:sz w:val="24"/>
          <w:szCs w:val="24"/>
        </w:rPr>
        <w:t>Council Vote</w:t>
      </w:r>
      <w:r w:rsidR="009743CF">
        <w:rPr>
          <w:sz w:val="24"/>
          <w:szCs w:val="24"/>
        </w:rPr>
        <w:t xml:space="preserve"> of Mayor’s Appointment for Replacement as Council Member</w:t>
      </w:r>
    </w:p>
    <w:p w14:paraId="101E8013" w14:textId="24C80ED1" w:rsidR="009743CF" w:rsidRDefault="009743CF" w:rsidP="00F43A4B">
      <w:pPr>
        <w:numPr>
          <w:ilvl w:val="1"/>
          <w:numId w:val="1"/>
        </w:numPr>
        <w:spacing w:after="240"/>
        <w:rPr>
          <w:sz w:val="24"/>
          <w:szCs w:val="24"/>
        </w:rPr>
      </w:pPr>
      <w:r>
        <w:rPr>
          <w:sz w:val="24"/>
          <w:szCs w:val="24"/>
        </w:rPr>
        <w:t>City Clerk Administers Oath of Office</w:t>
      </w:r>
    </w:p>
    <w:p w14:paraId="2D2AA72A" w14:textId="77777777" w:rsidR="00FE20F3" w:rsidRDefault="00B874F7" w:rsidP="00FE20F3">
      <w:pPr>
        <w:numPr>
          <w:ilvl w:val="0"/>
          <w:numId w:val="1"/>
        </w:numPr>
        <w:rPr>
          <w:sz w:val="24"/>
          <w:szCs w:val="24"/>
        </w:rPr>
      </w:pPr>
      <w:r>
        <w:rPr>
          <w:b/>
          <w:bCs/>
          <w:sz w:val="24"/>
          <w:szCs w:val="24"/>
        </w:rPr>
        <w:t>Consideration of and Action Upon:</w:t>
      </w:r>
      <w:r>
        <w:rPr>
          <w:sz w:val="24"/>
          <w:szCs w:val="24"/>
        </w:rPr>
        <w:t xml:space="preserve"> </w:t>
      </w:r>
    </w:p>
    <w:p w14:paraId="381E7D98" w14:textId="577AB37E" w:rsidR="002046EE" w:rsidRPr="002046EE" w:rsidRDefault="005E2131" w:rsidP="009760B4">
      <w:pPr>
        <w:numPr>
          <w:ilvl w:val="1"/>
          <w:numId w:val="1"/>
        </w:numPr>
        <w:spacing w:after="240"/>
        <w:rPr>
          <w:sz w:val="24"/>
          <w:szCs w:val="24"/>
        </w:rPr>
      </w:pPr>
      <w:r>
        <w:rPr>
          <w:sz w:val="24"/>
          <w:szCs w:val="24"/>
        </w:rPr>
        <w:t xml:space="preserve">Council </w:t>
      </w:r>
      <w:r w:rsidR="00F303C7">
        <w:rPr>
          <w:sz w:val="24"/>
          <w:szCs w:val="24"/>
        </w:rPr>
        <w:t>Approval of How Many Years to Purchase License for Chronicle Cemetery Management Solutions</w:t>
      </w:r>
    </w:p>
    <w:p w14:paraId="513D6AB0" w14:textId="7D478D8D" w:rsidR="00FE20F3" w:rsidRPr="005E2131" w:rsidRDefault="002046EE" w:rsidP="005E2131">
      <w:pPr>
        <w:numPr>
          <w:ilvl w:val="1"/>
          <w:numId w:val="1"/>
        </w:numPr>
        <w:spacing w:after="240"/>
        <w:rPr>
          <w:sz w:val="24"/>
          <w:szCs w:val="24"/>
        </w:rPr>
      </w:pPr>
      <w:r>
        <w:rPr>
          <w:sz w:val="24"/>
          <w:szCs w:val="24"/>
        </w:rPr>
        <w:t>Resolution 2026-25- A Resolution Authorizing the Mayor of the City of Loup City to sign the Contract between the City of Loup City and Chronicle Cemetery Management Solutions</w:t>
      </w:r>
    </w:p>
    <w:p w14:paraId="1F49CDE7" w14:textId="7352D5F9" w:rsidR="00FF1106" w:rsidRDefault="00FF1106" w:rsidP="005A7A43">
      <w:pPr>
        <w:numPr>
          <w:ilvl w:val="0"/>
          <w:numId w:val="1"/>
        </w:numPr>
        <w:spacing w:after="240"/>
        <w:rPr>
          <w:sz w:val="24"/>
          <w:szCs w:val="24"/>
        </w:rPr>
      </w:pPr>
      <w:r>
        <w:rPr>
          <w:b/>
          <w:bCs/>
          <w:sz w:val="24"/>
          <w:szCs w:val="24"/>
        </w:rPr>
        <w:t>Consideration of and Action Upon:</w:t>
      </w:r>
      <w:r>
        <w:rPr>
          <w:sz w:val="24"/>
          <w:szCs w:val="24"/>
        </w:rPr>
        <w:t xml:space="preserve"> </w:t>
      </w:r>
      <w:r w:rsidR="0091377B">
        <w:rPr>
          <w:sz w:val="24"/>
          <w:szCs w:val="24"/>
        </w:rPr>
        <w:t>Resolution 2026-</w:t>
      </w:r>
      <w:r w:rsidR="00C04551">
        <w:rPr>
          <w:sz w:val="24"/>
          <w:szCs w:val="24"/>
        </w:rPr>
        <w:t>26</w:t>
      </w:r>
      <w:r w:rsidR="0091377B">
        <w:rPr>
          <w:sz w:val="24"/>
          <w:szCs w:val="24"/>
        </w:rPr>
        <w:t xml:space="preserve"> Increasing Snow Removal Fees at the Loup City Airport</w:t>
      </w:r>
    </w:p>
    <w:p w14:paraId="347CBA75" w14:textId="2103BEB8" w:rsidR="001B1723" w:rsidRPr="005A7A43" w:rsidRDefault="001B1723" w:rsidP="005A7A43">
      <w:pPr>
        <w:numPr>
          <w:ilvl w:val="0"/>
          <w:numId w:val="1"/>
        </w:numPr>
        <w:spacing w:after="240"/>
        <w:rPr>
          <w:sz w:val="24"/>
          <w:szCs w:val="24"/>
        </w:rPr>
      </w:pPr>
      <w:r>
        <w:rPr>
          <w:b/>
          <w:bCs/>
          <w:sz w:val="24"/>
          <w:szCs w:val="24"/>
        </w:rPr>
        <w:t>Consideration of and Action Upon:</w:t>
      </w:r>
      <w:r>
        <w:rPr>
          <w:sz w:val="24"/>
          <w:szCs w:val="24"/>
        </w:rPr>
        <w:t xml:space="preserve"> Approval of </w:t>
      </w:r>
      <w:r w:rsidR="003B0326">
        <w:rPr>
          <w:sz w:val="24"/>
          <w:szCs w:val="24"/>
        </w:rPr>
        <w:t>Application for Conditional Use Permit- Thomas Bandur- Two Storage Containers</w:t>
      </w:r>
    </w:p>
    <w:p w14:paraId="033C5045" w14:textId="57458148" w:rsidR="001C5FE9" w:rsidRDefault="00587E78" w:rsidP="00B9113B">
      <w:pPr>
        <w:numPr>
          <w:ilvl w:val="0"/>
          <w:numId w:val="1"/>
        </w:numPr>
        <w:spacing w:after="240"/>
        <w:rPr>
          <w:sz w:val="24"/>
          <w:szCs w:val="24"/>
        </w:rPr>
      </w:pPr>
      <w:r>
        <w:rPr>
          <w:b/>
          <w:bCs/>
          <w:sz w:val="24"/>
          <w:szCs w:val="24"/>
        </w:rPr>
        <w:t>Strategic Planning</w:t>
      </w:r>
      <w:r w:rsidR="00F82491" w:rsidRPr="00F82491">
        <w:rPr>
          <w:b/>
          <w:bCs/>
          <w:sz w:val="24"/>
          <w:szCs w:val="24"/>
        </w:rPr>
        <w:t>:</w:t>
      </w:r>
      <w:r w:rsidR="00F82491">
        <w:rPr>
          <w:sz w:val="24"/>
          <w:szCs w:val="24"/>
        </w:rPr>
        <w:t xml:space="preserve"> </w:t>
      </w:r>
    </w:p>
    <w:p w14:paraId="1FAC1A62" w14:textId="3A8F2081" w:rsidR="00BB32E7" w:rsidRPr="009E08D8" w:rsidRDefault="00CA40D4" w:rsidP="002B318F">
      <w:pPr>
        <w:numPr>
          <w:ilvl w:val="0"/>
          <w:numId w:val="1"/>
        </w:numPr>
        <w:rPr>
          <w:b/>
          <w:bCs/>
          <w:sz w:val="24"/>
          <w:szCs w:val="24"/>
        </w:rPr>
      </w:pPr>
      <w:r>
        <w:rPr>
          <w:b/>
          <w:bCs/>
          <w:sz w:val="24"/>
          <w:szCs w:val="24"/>
        </w:rPr>
        <w:t>Adjourn</w:t>
      </w:r>
    </w:p>
    <w:p w14:paraId="6441C76A" w14:textId="77777777" w:rsidR="004E04C3" w:rsidRPr="007B2489" w:rsidRDefault="004E04C3" w:rsidP="000C2569">
      <w:pPr>
        <w:pStyle w:val="ListParagraph"/>
        <w:ind w:left="0"/>
        <w:rPr>
          <w:b/>
          <w:sz w:val="24"/>
          <w:szCs w:val="24"/>
        </w:rPr>
      </w:pPr>
    </w:p>
    <w:p w14:paraId="4A8C1B5A" w14:textId="2CBEEF91" w:rsidR="0058042A" w:rsidRDefault="0058042A" w:rsidP="009E08D8">
      <w:pPr>
        <w:jc w:val="center"/>
        <w:rPr>
          <w:sz w:val="24"/>
          <w:szCs w:val="24"/>
        </w:rPr>
      </w:pPr>
      <w:r w:rsidRPr="00AB4C4B">
        <w:rPr>
          <w:sz w:val="24"/>
          <w:szCs w:val="24"/>
        </w:rPr>
        <w:t>Except for items of an emergency nature, the agenda shall not be enlarged later than twenty-four hours</w:t>
      </w:r>
      <w:r w:rsidR="009E08D8">
        <w:rPr>
          <w:sz w:val="24"/>
          <w:szCs w:val="24"/>
        </w:rPr>
        <w:t xml:space="preserve"> </w:t>
      </w:r>
      <w:r w:rsidRPr="00AB4C4B">
        <w:rPr>
          <w:sz w:val="24"/>
          <w:szCs w:val="24"/>
        </w:rPr>
        <w:t>before</w:t>
      </w:r>
      <w:r w:rsidR="00653B08">
        <w:rPr>
          <w:sz w:val="24"/>
          <w:szCs w:val="24"/>
        </w:rPr>
        <w:t xml:space="preserve"> </w:t>
      </w:r>
      <w:r w:rsidRPr="00AB4C4B">
        <w:rPr>
          <w:sz w:val="24"/>
          <w:szCs w:val="24"/>
        </w:rPr>
        <w:t>the scheduled meeting</w:t>
      </w:r>
      <w:r w:rsidR="00846886">
        <w:rPr>
          <w:sz w:val="24"/>
          <w:szCs w:val="24"/>
        </w:rPr>
        <w:t>.</w:t>
      </w:r>
    </w:p>
    <w:p w14:paraId="7C023078" w14:textId="77777777" w:rsidR="00BB1A3E" w:rsidRPr="00AB4C4B" w:rsidRDefault="00BB1A3E" w:rsidP="0058042A">
      <w:pPr>
        <w:rPr>
          <w:sz w:val="24"/>
          <w:szCs w:val="24"/>
        </w:rPr>
      </w:pPr>
    </w:p>
    <w:p w14:paraId="7B0A778E" w14:textId="77777777" w:rsidR="00BB632A" w:rsidRDefault="00BB632A" w:rsidP="00BB632A">
      <w:pPr>
        <w:jc w:val="center"/>
        <w:rPr>
          <w:sz w:val="24"/>
          <w:szCs w:val="24"/>
        </w:rPr>
      </w:pPr>
      <w:r w:rsidRPr="005E27F2">
        <w:rPr>
          <w:sz w:val="24"/>
          <w:szCs w:val="24"/>
        </w:rPr>
        <w:t>If auxiliary aids of reasonable accommodations are need for attendance at a meeting, please call the City Clerk’</w:t>
      </w:r>
      <w:r w:rsidR="009E08D8">
        <w:rPr>
          <w:sz w:val="24"/>
          <w:szCs w:val="24"/>
        </w:rPr>
        <w:t xml:space="preserve">s </w:t>
      </w:r>
      <w:r w:rsidRPr="005E27F2">
        <w:rPr>
          <w:sz w:val="24"/>
          <w:szCs w:val="24"/>
        </w:rPr>
        <w:t>office (308) 745-0222.  Advance notice of seven days is needed when requesting an interpreter.</w:t>
      </w:r>
    </w:p>
    <w:p w14:paraId="5B998E7A" w14:textId="77777777" w:rsidR="00933381" w:rsidRPr="005E27F2" w:rsidRDefault="00933381" w:rsidP="00BB632A">
      <w:pPr>
        <w:jc w:val="center"/>
        <w:rPr>
          <w:sz w:val="24"/>
          <w:szCs w:val="24"/>
        </w:rPr>
      </w:pPr>
    </w:p>
    <w:p w14:paraId="439FE311" w14:textId="75DFB66B" w:rsidR="00ED3702" w:rsidRDefault="00ED3702" w:rsidP="00B47724">
      <w:pPr>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w:t>
      </w:r>
    </w:p>
    <w:p w14:paraId="62B24726" w14:textId="7625688C" w:rsidR="00705D10" w:rsidRDefault="00ED3702" w:rsidP="00DF6D05">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B47724">
        <w:rPr>
          <w:sz w:val="24"/>
          <w:szCs w:val="24"/>
        </w:rPr>
        <w:t>A</w:t>
      </w:r>
      <w:r w:rsidR="003827C6">
        <w:rPr>
          <w:sz w:val="24"/>
          <w:szCs w:val="24"/>
        </w:rPr>
        <w:t>J Reimers,</w:t>
      </w:r>
      <w:r w:rsidR="00BB632A">
        <w:rPr>
          <w:sz w:val="24"/>
          <w:szCs w:val="24"/>
        </w:rPr>
        <w:t xml:space="preserve"> </w:t>
      </w:r>
      <w:r>
        <w:rPr>
          <w:sz w:val="24"/>
          <w:szCs w:val="24"/>
        </w:rPr>
        <w:t>City Clerk/Treasurer</w:t>
      </w:r>
    </w:p>
    <w:p w14:paraId="77F155BC" w14:textId="698FC28A" w:rsidR="00B36BE2" w:rsidRPr="00B36BE2" w:rsidRDefault="000E7184" w:rsidP="003C2DB3">
      <w:pPr>
        <w:pStyle w:val="ListParagraph"/>
        <w:rPr>
          <w:color w:val="EE0000"/>
          <w:sz w:val="24"/>
          <w:szCs w:val="24"/>
        </w:rPr>
      </w:pPr>
      <w:r>
        <w:rPr>
          <w:sz w:val="24"/>
          <w:szCs w:val="24"/>
        </w:rPr>
        <w:t xml:space="preserve">Date Posted: ____________________    </w:t>
      </w:r>
      <w:r w:rsidR="00431280">
        <w:rPr>
          <w:sz w:val="24"/>
          <w:szCs w:val="24"/>
        </w:rPr>
        <w:t>Post Office, City Hall, Sherman County Courthouse</w:t>
      </w:r>
    </w:p>
    <w:sectPr w:rsidR="00B36BE2" w:rsidRPr="00B36BE2" w:rsidSect="00B8361B">
      <w:headerReference w:type="default" r:id="rId8"/>
      <w:pgSz w:w="12240" w:h="15840" w:code="1"/>
      <w:pgMar w:top="180" w:right="720" w:bottom="-54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FB3CF" w14:textId="77777777" w:rsidR="00544C21" w:rsidRDefault="00544C21" w:rsidP="00050AC9">
      <w:r>
        <w:separator/>
      </w:r>
    </w:p>
  </w:endnote>
  <w:endnote w:type="continuationSeparator" w:id="0">
    <w:p w14:paraId="6B05D5E1" w14:textId="77777777" w:rsidR="00544C21" w:rsidRDefault="00544C21" w:rsidP="0005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82D46" w14:textId="77777777" w:rsidR="00544C21" w:rsidRDefault="00544C21" w:rsidP="00050AC9">
      <w:r>
        <w:separator/>
      </w:r>
    </w:p>
  </w:footnote>
  <w:footnote w:type="continuationSeparator" w:id="0">
    <w:p w14:paraId="267B30A6" w14:textId="77777777" w:rsidR="00544C21" w:rsidRDefault="00544C21" w:rsidP="00050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27F0" w14:textId="77777777" w:rsidR="00050AC9" w:rsidRPr="00C24CE8" w:rsidRDefault="00050AC9" w:rsidP="00050AC9">
    <w:pPr>
      <w:pStyle w:val="Title"/>
      <w:rPr>
        <w:szCs w:val="24"/>
      </w:rPr>
    </w:pPr>
    <w:r>
      <w:rPr>
        <w:szCs w:val="24"/>
      </w:rPr>
      <w:t xml:space="preserve">CITY </w:t>
    </w:r>
    <w:r w:rsidRPr="00C24CE8">
      <w:rPr>
        <w:szCs w:val="24"/>
      </w:rPr>
      <w:t>OF LOUP CITY</w:t>
    </w:r>
  </w:p>
  <w:p w14:paraId="22920984" w14:textId="77777777" w:rsidR="00050AC9" w:rsidRPr="00C24CE8" w:rsidRDefault="00050AC9" w:rsidP="00050AC9">
    <w:pPr>
      <w:jc w:val="center"/>
      <w:rPr>
        <w:b/>
        <w:sz w:val="24"/>
        <w:szCs w:val="24"/>
      </w:rPr>
    </w:pPr>
    <w:r w:rsidRPr="00C24CE8">
      <w:rPr>
        <w:b/>
        <w:sz w:val="24"/>
        <w:szCs w:val="24"/>
      </w:rPr>
      <w:t>PO BOX 250</w:t>
    </w:r>
  </w:p>
  <w:p w14:paraId="5783D2EF" w14:textId="77777777" w:rsidR="00050AC9" w:rsidRDefault="00050AC9" w:rsidP="00050AC9">
    <w:pPr>
      <w:tabs>
        <w:tab w:val="left" w:pos="4590"/>
      </w:tabs>
      <w:jc w:val="center"/>
      <w:rPr>
        <w:b/>
        <w:sz w:val="24"/>
        <w:szCs w:val="24"/>
      </w:rPr>
    </w:pPr>
    <w:r w:rsidRPr="00C24CE8">
      <w:rPr>
        <w:b/>
        <w:sz w:val="24"/>
        <w:szCs w:val="24"/>
      </w:rPr>
      <w:t>LOUP CITY, NEBRASKA 68853</w:t>
    </w:r>
  </w:p>
  <w:p w14:paraId="77400DB0" w14:textId="77777777" w:rsidR="00050AC9" w:rsidRDefault="00050AC9">
    <w:pPr>
      <w:pStyle w:val="Header"/>
    </w:pPr>
  </w:p>
  <w:p w14:paraId="6F5A043B" w14:textId="77777777" w:rsidR="00050AC9" w:rsidRDefault="00050A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2C6C"/>
    <w:multiLevelType w:val="hybridMultilevel"/>
    <w:tmpl w:val="06CE5B92"/>
    <w:lvl w:ilvl="0" w:tplc="F34C7000">
      <w:start w:val="1"/>
      <w:numFmt w:val="decimal"/>
      <w:lvlText w:val="%1."/>
      <w:lvlJc w:val="left"/>
      <w:pPr>
        <w:ind w:left="720" w:hanging="360"/>
      </w:pPr>
      <w:rPr>
        <w:rFonts w:hint="default"/>
        <w:b/>
        <w:bCs/>
      </w:rPr>
    </w:lvl>
    <w:lvl w:ilvl="1" w:tplc="1DDAACF8">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A0904"/>
    <w:multiLevelType w:val="hybridMultilevel"/>
    <w:tmpl w:val="02DAB8C0"/>
    <w:lvl w:ilvl="0" w:tplc="28F800CE">
      <w:start w:val="1"/>
      <w:numFmt w:val="lowerLetter"/>
      <w:lvlText w:val="%1."/>
      <w:lvlJc w:val="left"/>
      <w:pPr>
        <w:ind w:left="1800" w:hanging="360"/>
      </w:pPr>
      <w:rPr>
        <w:rFonts w:hint="default"/>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B684B0B"/>
    <w:multiLevelType w:val="hybridMultilevel"/>
    <w:tmpl w:val="A38A76A0"/>
    <w:lvl w:ilvl="0" w:tplc="F78C4AB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967051428">
    <w:abstractNumId w:val="0"/>
  </w:num>
  <w:num w:numId="2" w16cid:durableId="1083528665">
    <w:abstractNumId w:val="1"/>
  </w:num>
  <w:num w:numId="3" w16cid:durableId="1297418002">
    <w:abstractNumId w:val="2"/>
  </w:num>
  <w:num w:numId="4" w16cid:durableId="1762027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3AD"/>
    <w:rsid w:val="00000A44"/>
    <w:rsid w:val="00001064"/>
    <w:rsid w:val="000013F9"/>
    <w:rsid w:val="00001A78"/>
    <w:rsid w:val="00002E0A"/>
    <w:rsid w:val="00003ACE"/>
    <w:rsid w:val="00004163"/>
    <w:rsid w:val="0000490F"/>
    <w:rsid w:val="00004C06"/>
    <w:rsid w:val="00004D11"/>
    <w:rsid w:val="000054DD"/>
    <w:rsid w:val="000054E3"/>
    <w:rsid w:val="00006A02"/>
    <w:rsid w:val="00006CD6"/>
    <w:rsid w:val="00007C6A"/>
    <w:rsid w:val="000105F1"/>
    <w:rsid w:val="00010D7B"/>
    <w:rsid w:val="00011FFB"/>
    <w:rsid w:val="000121E2"/>
    <w:rsid w:val="000133B2"/>
    <w:rsid w:val="00013911"/>
    <w:rsid w:val="00015AAD"/>
    <w:rsid w:val="00015FF6"/>
    <w:rsid w:val="00016D38"/>
    <w:rsid w:val="00017C37"/>
    <w:rsid w:val="00017CE3"/>
    <w:rsid w:val="00017F6A"/>
    <w:rsid w:val="00020239"/>
    <w:rsid w:val="00020D89"/>
    <w:rsid w:val="00021230"/>
    <w:rsid w:val="000216CD"/>
    <w:rsid w:val="000222D0"/>
    <w:rsid w:val="0002267B"/>
    <w:rsid w:val="000228AA"/>
    <w:rsid w:val="000245A4"/>
    <w:rsid w:val="00024D89"/>
    <w:rsid w:val="00025362"/>
    <w:rsid w:val="000258D3"/>
    <w:rsid w:val="0002593E"/>
    <w:rsid w:val="00025B7A"/>
    <w:rsid w:val="000262CD"/>
    <w:rsid w:val="00026A82"/>
    <w:rsid w:val="00026F6A"/>
    <w:rsid w:val="000275A6"/>
    <w:rsid w:val="00027910"/>
    <w:rsid w:val="00027ED1"/>
    <w:rsid w:val="00030296"/>
    <w:rsid w:val="00030793"/>
    <w:rsid w:val="00031540"/>
    <w:rsid w:val="00031595"/>
    <w:rsid w:val="00034140"/>
    <w:rsid w:val="00034164"/>
    <w:rsid w:val="000341CA"/>
    <w:rsid w:val="0003495D"/>
    <w:rsid w:val="00034B50"/>
    <w:rsid w:val="00036A33"/>
    <w:rsid w:val="0003727C"/>
    <w:rsid w:val="000373B6"/>
    <w:rsid w:val="0004033E"/>
    <w:rsid w:val="0004055C"/>
    <w:rsid w:val="00040F1B"/>
    <w:rsid w:val="000419D3"/>
    <w:rsid w:val="00041C5A"/>
    <w:rsid w:val="00041C5C"/>
    <w:rsid w:val="00042517"/>
    <w:rsid w:val="000426E6"/>
    <w:rsid w:val="00042842"/>
    <w:rsid w:val="0004313C"/>
    <w:rsid w:val="00043208"/>
    <w:rsid w:val="00044029"/>
    <w:rsid w:val="00044526"/>
    <w:rsid w:val="00044ED7"/>
    <w:rsid w:val="000452BF"/>
    <w:rsid w:val="000452F0"/>
    <w:rsid w:val="000453E4"/>
    <w:rsid w:val="00045C6F"/>
    <w:rsid w:val="00045CEE"/>
    <w:rsid w:val="0004644B"/>
    <w:rsid w:val="00046881"/>
    <w:rsid w:val="00046E67"/>
    <w:rsid w:val="000477FD"/>
    <w:rsid w:val="00047F6D"/>
    <w:rsid w:val="000502E5"/>
    <w:rsid w:val="000509AD"/>
    <w:rsid w:val="00050AC9"/>
    <w:rsid w:val="00052DB5"/>
    <w:rsid w:val="000538EC"/>
    <w:rsid w:val="00054210"/>
    <w:rsid w:val="000548D3"/>
    <w:rsid w:val="00055B8F"/>
    <w:rsid w:val="0005673E"/>
    <w:rsid w:val="00056A2D"/>
    <w:rsid w:val="00057DB3"/>
    <w:rsid w:val="00057EB5"/>
    <w:rsid w:val="00060655"/>
    <w:rsid w:val="0006084C"/>
    <w:rsid w:val="00060BC5"/>
    <w:rsid w:val="00060C38"/>
    <w:rsid w:val="0006201D"/>
    <w:rsid w:val="000620BB"/>
    <w:rsid w:val="00062D11"/>
    <w:rsid w:val="00062F90"/>
    <w:rsid w:val="00063070"/>
    <w:rsid w:val="00063DEF"/>
    <w:rsid w:val="00063E46"/>
    <w:rsid w:val="00064AC7"/>
    <w:rsid w:val="00065378"/>
    <w:rsid w:val="0006640D"/>
    <w:rsid w:val="00066D35"/>
    <w:rsid w:val="000673A9"/>
    <w:rsid w:val="00070E9E"/>
    <w:rsid w:val="00072423"/>
    <w:rsid w:val="00072CD3"/>
    <w:rsid w:val="00072D9E"/>
    <w:rsid w:val="00072F6F"/>
    <w:rsid w:val="00073618"/>
    <w:rsid w:val="00073FF4"/>
    <w:rsid w:val="00074F30"/>
    <w:rsid w:val="0007517E"/>
    <w:rsid w:val="00075D80"/>
    <w:rsid w:val="00075DC3"/>
    <w:rsid w:val="00075E8D"/>
    <w:rsid w:val="0007662B"/>
    <w:rsid w:val="00076B4E"/>
    <w:rsid w:val="00077539"/>
    <w:rsid w:val="00077569"/>
    <w:rsid w:val="00077C95"/>
    <w:rsid w:val="000800C7"/>
    <w:rsid w:val="0008092B"/>
    <w:rsid w:val="00080A67"/>
    <w:rsid w:val="00081B91"/>
    <w:rsid w:val="00083847"/>
    <w:rsid w:val="000846B0"/>
    <w:rsid w:val="00084A80"/>
    <w:rsid w:val="00084B33"/>
    <w:rsid w:val="0008548A"/>
    <w:rsid w:val="0008551E"/>
    <w:rsid w:val="000855C4"/>
    <w:rsid w:val="00085837"/>
    <w:rsid w:val="00086B44"/>
    <w:rsid w:val="00086CFC"/>
    <w:rsid w:val="00087041"/>
    <w:rsid w:val="00087A2B"/>
    <w:rsid w:val="00090462"/>
    <w:rsid w:val="00090F11"/>
    <w:rsid w:val="00091C1D"/>
    <w:rsid w:val="00091ED6"/>
    <w:rsid w:val="00092C39"/>
    <w:rsid w:val="00093B02"/>
    <w:rsid w:val="00093EF3"/>
    <w:rsid w:val="00095633"/>
    <w:rsid w:val="000959EF"/>
    <w:rsid w:val="0009681A"/>
    <w:rsid w:val="00097647"/>
    <w:rsid w:val="00097DA1"/>
    <w:rsid w:val="00097DB3"/>
    <w:rsid w:val="000A03A9"/>
    <w:rsid w:val="000A141E"/>
    <w:rsid w:val="000A1B2C"/>
    <w:rsid w:val="000A1E67"/>
    <w:rsid w:val="000A1E8E"/>
    <w:rsid w:val="000A2218"/>
    <w:rsid w:val="000A2BE1"/>
    <w:rsid w:val="000A34F1"/>
    <w:rsid w:val="000A3950"/>
    <w:rsid w:val="000A41D0"/>
    <w:rsid w:val="000A453E"/>
    <w:rsid w:val="000A4E5E"/>
    <w:rsid w:val="000A6EE1"/>
    <w:rsid w:val="000A7D52"/>
    <w:rsid w:val="000B4F5C"/>
    <w:rsid w:val="000B526F"/>
    <w:rsid w:val="000B5F13"/>
    <w:rsid w:val="000B6260"/>
    <w:rsid w:val="000B62DF"/>
    <w:rsid w:val="000B674B"/>
    <w:rsid w:val="000B7844"/>
    <w:rsid w:val="000C05EE"/>
    <w:rsid w:val="000C0965"/>
    <w:rsid w:val="000C0A7F"/>
    <w:rsid w:val="000C1A22"/>
    <w:rsid w:val="000C218F"/>
    <w:rsid w:val="000C2272"/>
    <w:rsid w:val="000C2569"/>
    <w:rsid w:val="000C3494"/>
    <w:rsid w:val="000C4E15"/>
    <w:rsid w:val="000C5AF1"/>
    <w:rsid w:val="000C60A4"/>
    <w:rsid w:val="000C6BD4"/>
    <w:rsid w:val="000C6EB5"/>
    <w:rsid w:val="000C730A"/>
    <w:rsid w:val="000C75E6"/>
    <w:rsid w:val="000C7BD8"/>
    <w:rsid w:val="000D0169"/>
    <w:rsid w:val="000D0ECF"/>
    <w:rsid w:val="000D1620"/>
    <w:rsid w:val="000D1AF1"/>
    <w:rsid w:val="000D203F"/>
    <w:rsid w:val="000D2BE4"/>
    <w:rsid w:val="000D3F1A"/>
    <w:rsid w:val="000D4300"/>
    <w:rsid w:val="000D4A09"/>
    <w:rsid w:val="000D4CF8"/>
    <w:rsid w:val="000D59AA"/>
    <w:rsid w:val="000D792C"/>
    <w:rsid w:val="000E045C"/>
    <w:rsid w:val="000E0AE4"/>
    <w:rsid w:val="000E137D"/>
    <w:rsid w:val="000E1470"/>
    <w:rsid w:val="000E171B"/>
    <w:rsid w:val="000E1B0E"/>
    <w:rsid w:val="000E2019"/>
    <w:rsid w:val="000E2C9D"/>
    <w:rsid w:val="000E31BD"/>
    <w:rsid w:val="000E354F"/>
    <w:rsid w:val="000E3821"/>
    <w:rsid w:val="000E48F0"/>
    <w:rsid w:val="000E4DBE"/>
    <w:rsid w:val="000E4DDB"/>
    <w:rsid w:val="000E5DCB"/>
    <w:rsid w:val="000E6514"/>
    <w:rsid w:val="000E6B75"/>
    <w:rsid w:val="000E6FFE"/>
    <w:rsid w:val="000E7184"/>
    <w:rsid w:val="000E7221"/>
    <w:rsid w:val="000E777E"/>
    <w:rsid w:val="000E7B9B"/>
    <w:rsid w:val="000F0315"/>
    <w:rsid w:val="000F105D"/>
    <w:rsid w:val="000F1383"/>
    <w:rsid w:val="000F2940"/>
    <w:rsid w:val="000F2E78"/>
    <w:rsid w:val="000F31C1"/>
    <w:rsid w:val="000F341E"/>
    <w:rsid w:val="000F34B6"/>
    <w:rsid w:val="000F3BE8"/>
    <w:rsid w:val="000F3FB0"/>
    <w:rsid w:val="000F4F73"/>
    <w:rsid w:val="000F54D9"/>
    <w:rsid w:val="000F573A"/>
    <w:rsid w:val="000F7200"/>
    <w:rsid w:val="000F7CB8"/>
    <w:rsid w:val="001007E3"/>
    <w:rsid w:val="00100FFF"/>
    <w:rsid w:val="0010180F"/>
    <w:rsid w:val="00101BD4"/>
    <w:rsid w:val="00101E08"/>
    <w:rsid w:val="00102156"/>
    <w:rsid w:val="00102326"/>
    <w:rsid w:val="00102E3B"/>
    <w:rsid w:val="001032A9"/>
    <w:rsid w:val="00103586"/>
    <w:rsid w:val="0010387E"/>
    <w:rsid w:val="00103EB0"/>
    <w:rsid w:val="001040CC"/>
    <w:rsid w:val="00105657"/>
    <w:rsid w:val="001068B1"/>
    <w:rsid w:val="00106C80"/>
    <w:rsid w:val="00106CDF"/>
    <w:rsid w:val="00106F74"/>
    <w:rsid w:val="001076C7"/>
    <w:rsid w:val="00110276"/>
    <w:rsid w:val="0011042C"/>
    <w:rsid w:val="00110735"/>
    <w:rsid w:val="00111BDA"/>
    <w:rsid w:val="00111CDF"/>
    <w:rsid w:val="00112025"/>
    <w:rsid w:val="00112631"/>
    <w:rsid w:val="00113DDF"/>
    <w:rsid w:val="00115349"/>
    <w:rsid w:val="00115F4A"/>
    <w:rsid w:val="001173D0"/>
    <w:rsid w:val="001202FA"/>
    <w:rsid w:val="00120943"/>
    <w:rsid w:val="00120A2C"/>
    <w:rsid w:val="0012194A"/>
    <w:rsid w:val="00121C4D"/>
    <w:rsid w:val="00121FA3"/>
    <w:rsid w:val="001220A0"/>
    <w:rsid w:val="0012258F"/>
    <w:rsid w:val="00123018"/>
    <w:rsid w:val="00124427"/>
    <w:rsid w:val="001244A5"/>
    <w:rsid w:val="00124749"/>
    <w:rsid w:val="00124946"/>
    <w:rsid w:val="001250AA"/>
    <w:rsid w:val="001251C5"/>
    <w:rsid w:val="0012563C"/>
    <w:rsid w:val="00125924"/>
    <w:rsid w:val="001262AC"/>
    <w:rsid w:val="0012777C"/>
    <w:rsid w:val="001300D9"/>
    <w:rsid w:val="0013019C"/>
    <w:rsid w:val="00130477"/>
    <w:rsid w:val="001305EE"/>
    <w:rsid w:val="00130C16"/>
    <w:rsid w:val="00131AF8"/>
    <w:rsid w:val="00131BBF"/>
    <w:rsid w:val="00132F42"/>
    <w:rsid w:val="00133C37"/>
    <w:rsid w:val="00134082"/>
    <w:rsid w:val="001346E5"/>
    <w:rsid w:val="00135BB2"/>
    <w:rsid w:val="00136008"/>
    <w:rsid w:val="00136FA6"/>
    <w:rsid w:val="00137CD5"/>
    <w:rsid w:val="00140E26"/>
    <w:rsid w:val="00140ED8"/>
    <w:rsid w:val="0014180E"/>
    <w:rsid w:val="00143206"/>
    <w:rsid w:val="001433D3"/>
    <w:rsid w:val="00144179"/>
    <w:rsid w:val="0014417E"/>
    <w:rsid w:val="001448EF"/>
    <w:rsid w:val="00144BE8"/>
    <w:rsid w:val="00145754"/>
    <w:rsid w:val="00145A02"/>
    <w:rsid w:val="00146A5E"/>
    <w:rsid w:val="00146AED"/>
    <w:rsid w:val="00146B77"/>
    <w:rsid w:val="001472D5"/>
    <w:rsid w:val="00147C03"/>
    <w:rsid w:val="00150C19"/>
    <w:rsid w:val="0015211D"/>
    <w:rsid w:val="00152876"/>
    <w:rsid w:val="00153D8E"/>
    <w:rsid w:val="00153EB1"/>
    <w:rsid w:val="0015446D"/>
    <w:rsid w:val="001549E8"/>
    <w:rsid w:val="00154A0F"/>
    <w:rsid w:val="00154D74"/>
    <w:rsid w:val="00156231"/>
    <w:rsid w:val="00156846"/>
    <w:rsid w:val="0015749E"/>
    <w:rsid w:val="00160192"/>
    <w:rsid w:val="0016127F"/>
    <w:rsid w:val="00161984"/>
    <w:rsid w:val="00161BF5"/>
    <w:rsid w:val="00161DA7"/>
    <w:rsid w:val="00161F6C"/>
    <w:rsid w:val="0016287F"/>
    <w:rsid w:val="0016305D"/>
    <w:rsid w:val="00163A6F"/>
    <w:rsid w:val="00163D45"/>
    <w:rsid w:val="00163F11"/>
    <w:rsid w:val="0016421D"/>
    <w:rsid w:val="00164AE4"/>
    <w:rsid w:val="00164FB5"/>
    <w:rsid w:val="00165BDD"/>
    <w:rsid w:val="00165C7A"/>
    <w:rsid w:val="00165FF0"/>
    <w:rsid w:val="00166DA8"/>
    <w:rsid w:val="00167A92"/>
    <w:rsid w:val="00167EC6"/>
    <w:rsid w:val="00171085"/>
    <w:rsid w:val="00171E5A"/>
    <w:rsid w:val="00174A2C"/>
    <w:rsid w:val="00175826"/>
    <w:rsid w:val="00175BA9"/>
    <w:rsid w:val="00175F5F"/>
    <w:rsid w:val="0017604C"/>
    <w:rsid w:val="001760E7"/>
    <w:rsid w:val="00176213"/>
    <w:rsid w:val="001763FE"/>
    <w:rsid w:val="0017647F"/>
    <w:rsid w:val="00176988"/>
    <w:rsid w:val="00176ADF"/>
    <w:rsid w:val="00176B91"/>
    <w:rsid w:val="001803BE"/>
    <w:rsid w:val="00180405"/>
    <w:rsid w:val="00180C3D"/>
    <w:rsid w:val="00180C8E"/>
    <w:rsid w:val="0018143E"/>
    <w:rsid w:val="001816B3"/>
    <w:rsid w:val="00181721"/>
    <w:rsid w:val="00181745"/>
    <w:rsid w:val="00181DAA"/>
    <w:rsid w:val="00184151"/>
    <w:rsid w:val="001849EF"/>
    <w:rsid w:val="0018537B"/>
    <w:rsid w:val="00185816"/>
    <w:rsid w:val="00185B59"/>
    <w:rsid w:val="00186E24"/>
    <w:rsid w:val="001874A1"/>
    <w:rsid w:val="001877E1"/>
    <w:rsid w:val="00187920"/>
    <w:rsid w:val="00191106"/>
    <w:rsid w:val="00191447"/>
    <w:rsid w:val="00191E90"/>
    <w:rsid w:val="0019220C"/>
    <w:rsid w:val="001925A3"/>
    <w:rsid w:val="0019310F"/>
    <w:rsid w:val="00193F30"/>
    <w:rsid w:val="00193F81"/>
    <w:rsid w:val="001940A6"/>
    <w:rsid w:val="00195F29"/>
    <w:rsid w:val="001964C0"/>
    <w:rsid w:val="00196823"/>
    <w:rsid w:val="00197A2B"/>
    <w:rsid w:val="001A057D"/>
    <w:rsid w:val="001A0C45"/>
    <w:rsid w:val="001A134F"/>
    <w:rsid w:val="001A161D"/>
    <w:rsid w:val="001A2951"/>
    <w:rsid w:val="001A2FE1"/>
    <w:rsid w:val="001A39FA"/>
    <w:rsid w:val="001A3AB1"/>
    <w:rsid w:val="001A3DA8"/>
    <w:rsid w:val="001A4026"/>
    <w:rsid w:val="001A4E85"/>
    <w:rsid w:val="001A4F46"/>
    <w:rsid w:val="001A545B"/>
    <w:rsid w:val="001A6098"/>
    <w:rsid w:val="001A621D"/>
    <w:rsid w:val="001A62EE"/>
    <w:rsid w:val="001A70E0"/>
    <w:rsid w:val="001A7270"/>
    <w:rsid w:val="001B09F2"/>
    <w:rsid w:val="001B0EB1"/>
    <w:rsid w:val="001B1723"/>
    <w:rsid w:val="001B2250"/>
    <w:rsid w:val="001B2C1D"/>
    <w:rsid w:val="001B305E"/>
    <w:rsid w:val="001B326F"/>
    <w:rsid w:val="001B4E26"/>
    <w:rsid w:val="001B51A3"/>
    <w:rsid w:val="001B592A"/>
    <w:rsid w:val="001B6334"/>
    <w:rsid w:val="001B6726"/>
    <w:rsid w:val="001B6B62"/>
    <w:rsid w:val="001B74B1"/>
    <w:rsid w:val="001B7A6C"/>
    <w:rsid w:val="001B7C08"/>
    <w:rsid w:val="001C0B14"/>
    <w:rsid w:val="001C0F5F"/>
    <w:rsid w:val="001C13CB"/>
    <w:rsid w:val="001C186A"/>
    <w:rsid w:val="001C1DC6"/>
    <w:rsid w:val="001C2D42"/>
    <w:rsid w:val="001C3AAA"/>
    <w:rsid w:val="001C4C8A"/>
    <w:rsid w:val="001C5AF1"/>
    <w:rsid w:val="001C5FE9"/>
    <w:rsid w:val="001C6672"/>
    <w:rsid w:val="001C6B08"/>
    <w:rsid w:val="001C75F0"/>
    <w:rsid w:val="001C7C25"/>
    <w:rsid w:val="001C7C96"/>
    <w:rsid w:val="001D008B"/>
    <w:rsid w:val="001D0CF4"/>
    <w:rsid w:val="001D0D96"/>
    <w:rsid w:val="001D2382"/>
    <w:rsid w:val="001D2623"/>
    <w:rsid w:val="001D32B1"/>
    <w:rsid w:val="001D4092"/>
    <w:rsid w:val="001D411B"/>
    <w:rsid w:val="001D4BD5"/>
    <w:rsid w:val="001D4D28"/>
    <w:rsid w:val="001D4EE1"/>
    <w:rsid w:val="001D5395"/>
    <w:rsid w:val="001D65E7"/>
    <w:rsid w:val="001D6989"/>
    <w:rsid w:val="001D69CB"/>
    <w:rsid w:val="001D7C56"/>
    <w:rsid w:val="001D7EFB"/>
    <w:rsid w:val="001E0A2A"/>
    <w:rsid w:val="001E1DBA"/>
    <w:rsid w:val="001E1F00"/>
    <w:rsid w:val="001E2419"/>
    <w:rsid w:val="001E2F73"/>
    <w:rsid w:val="001E32DE"/>
    <w:rsid w:val="001E3A69"/>
    <w:rsid w:val="001E4435"/>
    <w:rsid w:val="001E45BD"/>
    <w:rsid w:val="001E4936"/>
    <w:rsid w:val="001E4A7B"/>
    <w:rsid w:val="001E58EE"/>
    <w:rsid w:val="001E5AD0"/>
    <w:rsid w:val="001E6E55"/>
    <w:rsid w:val="001E754B"/>
    <w:rsid w:val="001E7D71"/>
    <w:rsid w:val="001E7DB4"/>
    <w:rsid w:val="001E7ECD"/>
    <w:rsid w:val="001F001E"/>
    <w:rsid w:val="001F0859"/>
    <w:rsid w:val="001F1A5A"/>
    <w:rsid w:val="001F2982"/>
    <w:rsid w:val="001F2B34"/>
    <w:rsid w:val="001F2B44"/>
    <w:rsid w:val="001F41D9"/>
    <w:rsid w:val="001F4D35"/>
    <w:rsid w:val="001F51FD"/>
    <w:rsid w:val="00200A18"/>
    <w:rsid w:val="002011D2"/>
    <w:rsid w:val="00201BB3"/>
    <w:rsid w:val="0020272E"/>
    <w:rsid w:val="00202756"/>
    <w:rsid w:val="00202C5E"/>
    <w:rsid w:val="0020364D"/>
    <w:rsid w:val="00203668"/>
    <w:rsid w:val="002046EE"/>
    <w:rsid w:val="002048F6"/>
    <w:rsid w:val="00204932"/>
    <w:rsid w:val="00205828"/>
    <w:rsid w:val="002068C3"/>
    <w:rsid w:val="00206970"/>
    <w:rsid w:val="00207D21"/>
    <w:rsid w:val="00210284"/>
    <w:rsid w:val="002110D9"/>
    <w:rsid w:val="00211B94"/>
    <w:rsid w:val="00211EB3"/>
    <w:rsid w:val="00212DB7"/>
    <w:rsid w:val="00213084"/>
    <w:rsid w:val="00213BB5"/>
    <w:rsid w:val="00213E6E"/>
    <w:rsid w:val="00214A58"/>
    <w:rsid w:val="00214BD2"/>
    <w:rsid w:val="00214E04"/>
    <w:rsid w:val="0021593B"/>
    <w:rsid w:val="00215C97"/>
    <w:rsid w:val="002163EE"/>
    <w:rsid w:val="00217AF3"/>
    <w:rsid w:val="00217F74"/>
    <w:rsid w:val="0022076A"/>
    <w:rsid w:val="00220B67"/>
    <w:rsid w:val="00221768"/>
    <w:rsid w:val="002217C9"/>
    <w:rsid w:val="002229FC"/>
    <w:rsid w:val="00222D10"/>
    <w:rsid w:val="002231BD"/>
    <w:rsid w:val="00223302"/>
    <w:rsid w:val="00223794"/>
    <w:rsid w:val="00224E0C"/>
    <w:rsid w:val="00225934"/>
    <w:rsid w:val="00225B00"/>
    <w:rsid w:val="002261CF"/>
    <w:rsid w:val="002269AF"/>
    <w:rsid w:val="00226CFC"/>
    <w:rsid w:val="0022721F"/>
    <w:rsid w:val="002277EC"/>
    <w:rsid w:val="00227A09"/>
    <w:rsid w:val="00227EC2"/>
    <w:rsid w:val="002318B7"/>
    <w:rsid w:val="00232137"/>
    <w:rsid w:val="00232686"/>
    <w:rsid w:val="00232819"/>
    <w:rsid w:val="002337FC"/>
    <w:rsid w:val="00233B70"/>
    <w:rsid w:val="002340CC"/>
    <w:rsid w:val="002341C2"/>
    <w:rsid w:val="00234412"/>
    <w:rsid w:val="00234623"/>
    <w:rsid w:val="00235321"/>
    <w:rsid w:val="0023566F"/>
    <w:rsid w:val="00236B61"/>
    <w:rsid w:val="00237664"/>
    <w:rsid w:val="0024108C"/>
    <w:rsid w:val="00241CCD"/>
    <w:rsid w:val="0024219A"/>
    <w:rsid w:val="002421FC"/>
    <w:rsid w:val="00243D31"/>
    <w:rsid w:val="00243E9D"/>
    <w:rsid w:val="00244000"/>
    <w:rsid w:val="00244190"/>
    <w:rsid w:val="00245140"/>
    <w:rsid w:val="002453BD"/>
    <w:rsid w:val="00245B0F"/>
    <w:rsid w:val="00245B47"/>
    <w:rsid w:val="0024633A"/>
    <w:rsid w:val="002467DB"/>
    <w:rsid w:val="0024683F"/>
    <w:rsid w:val="00246CE8"/>
    <w:rsid w:val="00247B80"/>
    <w:rsid w:val="00250722"/>
    <w:rsid w:val="00250CAD"/>
    <w:rsid w:val="00250CE1"/>
    <w:rsid w:val="00250E50"/>
    <w:rsid w:val="0025128B"/>
    <w:rsid w:val="00251853"/>
    <w:rsid w:val="00251866"/>
    <w:rsid w:val="00251D11"/>
    <w:rsid w:val="00251DD0"/>
    <w:rsid w:val="002520BB"/>
    <w:rsid w:val="0025232A"/>
    <w:rsid w:val="00253B35"/>
    <w:rsid w:val="0025453F"/>
    <w:rsid w:val="00254A7D"/>
    <w:rsid w:val="00256266"/>
    <w:rsid w:val="00256AD6"/>
    <w:rsid w:val="00256EDC"/>
    <w:rsid w:val="0025742A"/>
    <w:rsid w:val="00257AE8"/>
    <w:rsid w:val="00257BC5"/>
    <w:rsid w:val="00257E0C"/>
    <w:rsid w:val="00257F10"/>
    <w:rsid w:val="00260117"/>
    <w:rsid w:val="0026014D"/>
    <w:rsid w:val="002606E9"/>
    <w:rsid w:val="00260B3A"/>
    <w:rsid w:val="00261CE3"/>
    <w:rsid w:val="00262298"/>
    <w:rsid w:val="00262696"/>
    <w:rsid w:val="0026479F"/>
    <w:rsid w:val="002649CB"/>
    <w:rsid w:val="00265602"/>
    <w:rsid w:val="00265629"/>
    <w:rsid w:val="00265711"/>
    <w:rsid w:val="00265B4D"/>
    <w:rsid w:val="002665F8"/>
    <w:rsid w:val="00266CC2"/>
    <w:rsid w:val="00266DA2"/>
    <w:rsid w:val="00266E84"/>
    <w:rsid w:val="00266FCB"/>
    <w:rsid w:val="00267B00"/>
    <w:rsid w:val="00267FF3"/>
    <w:rsid w:val="00270FFF"/>
    <w:rsid w:val="00271BD8"/>
    <w:rsid w:val="002720F0"/>
    <w:rsid w:val="002722EA"/>
    <w:rsid w:val="00275671"/>
    <w:rsid w:val="00275990"/>
    <w:rsid w:val="002759B3"/>
    <w:rsid w:val="00275CEF"/>
    <w:rsid w:val="00275F6A"/>
    <w:rsid w:val="00275FBD"/>
    <w:rsid w:val="00277D3D"/>
    <w:rsid w:val="00280377"/>
    <w:rsid w:val="00280460"/>
    <w:rsid w:val="00280994"/>
    <w:rsid w:val="002814AD"/>
    <w:rsid w:val="0028196A"/>
    <w:rsid w:val="002829BC"/>
    <w:rsid w:val="002834E1"/>
    <w:rsid w:val="0028362A"/>
    <w:rsid w:val="002843BF"/>
    <w:rsid w:val="002853AC"/>
    <w:rsid w:val="00285508"/>
    <w:rsid w:val="00286239"/>
    <w:rsid w:val="00287101"/>
    <w:rsid w:val="00287895"/>
    <w:rsid w:val="00290664"/>
    <w:rsid w:val="002906FD"/>
    <w:rsid w:val="00290A11"/>
    <w:rsid w:val="00290CD4"/>
    <w:rsid w:val="00290DA0"/>
    <w:rsid w:val="002915FD"/>
    <w:rsid w:val="002923D0"/>
    <w:rsid w:val="002929AB"/>
    <w:rsid w:val="00293E02"/>
    <w:rsid w:val="00294583"/>
    <w:rsid w:val="00294900"/>
    <w:rsid w:val="00294904"/>
    <w:rsid w:val="0029623A"/>
    <w:rsid w:val="002964B6"/>
    <w:rsid w:val="00296CB1"/>
    <w:rsid w:val="00297489"/>
    <w:rsid w:val="0029795A"/>
    <w:rsid w:val="002A0546"/>
    <w:rsid w:val="002A09F0"/>
    <w:rsid w:val="002A0FAC"/>
    <w:rsid w:val="002A29D8"/>
    <w:rsid w:val="002A2B60"/>
    <w:rsid w:val="002A2B6B"/>
    <w:rsid w:val="002A2C4C"/>
    <w:rsid w:val="002A3B7F"/>
    <w:rsid w:val="002A4614"/>
    <w:rsid w:val="002A5631"/>
    <w:rsid w:val="002A5B68"/>
    <w:rsid w:val="002A5FDD"/>
    <w:rsid w:val="002A60FC"/>
    <w:rsid w:val="002A673F"/>
    <w:rsid w:val="002B01F0"/>
    <w:rsid w:val="002B0A78"/>
    <w:rsid w:val="002B1114"/>
    <w:rsid w:val="002B2011"/>
    <w:rsid w:val="002B22A5"/>
    <w:rsid w:val="002B2B6E"/>
    <w:rsid w:val="002B318F"/>
    <w:rsid w:val="002B39BA"/>
    <w:rsid w:val="002B3E13"/>
    <w:rsid w:val="002B5FBA"/>
    <w:rsid w:val="002B60CE"/>
    <w:rsid w:val="002B65BE"/>
    <w:rsid w:val="002B66FD"/>
    <w:rsid w:val="002B6A14"/>
    <w:rsid w:val="002B7197"/>
    <w:rsid w:val="002B73D7"/>
    <w:rsid w:val="002B7429"/>
    <w:rsid w:val="002B7987"/>
    <w:rsid w:val="002B7A7B"/>
    <w:rsid w:val="002C1700"/>
    <w:rsid w:val="002C22C4"/>
    <w:rsid w:val="002C23C2"/>
    <w:rsid w:val="002C2954"/>
    <w:rsid w:val="002C29E1"/>
    <w:rsid w:val="002C2B0A"/>
    <w:rsid w:val="002C30EE"/>
    <w:rsid w:val="002C3415"/>
    <w:rsid w:val="002C3B4E"/>
    <w:rsid w:val="002C4F83"/>
    <w:rsid w:val="002C51B2"/>
    <w:rsid w:val="002C531C"/>
    <w:rsid w:val="002C5AD9"/>
    <w:rsid w:val="002C73E7"/>
    <w:rsid w:val="002C7698"/>
    <w:rsid w:val="002C7EFC"/>
    <w:rsid w:val="002D0FFB"/>
    <w:rsid w:val="002D1BDD"/>
    <w:rsid w:val="002D3237"/>
    <w:rsid w:val="002D3269"/>
    <w:rsid w:val="002D3633"/>
    <w:rsid w:val="002D489F"/>
    <w:rsid w:val="002D4FEB"/>
    <w:rsid w:val="002D53AE"/>
    <w:rsid w:val="002D555D"/>
    <w:rsid w:val="002D58B5"/>
    <w:rsid w:val="002D61CF"/>
    <w:rsid w:val="002D6796"/>
    <w:rsid w:val="002D6A6F"/>
    <w:rsid w:val="002D78B7"/>
    <w:rsid w:val="002D7B2E"/>
    <w:rsid w:val="002D7BF8"/>
    <w:rsid w:val="002E099C"/>
    <w:rsid w:val="002E10BC"/>
    <w:rsid w:val="002E10E9"/>
    <w:rsid w:val="002E13F6"/>
    <w:rsid w:val="002E22DC"/>
    <w:rsid w:val="002E249A"/>
    <w:rsid w:val="002E2B0F"/>
    <w:rsid w:val="002E2BCF"/>
    <w:rsid w:val="002E4279"/>
    <w:rsid w:val="002E43A5"/>
    <w:rsid w:val="002E470F"/>
    <w:rsid w:val="002E4733"/>
    <w:rsid w:val="002E62EC"/>
    <w:rsid w:val="002E63C7"/>
    <w:rsid w:val="002E643B"/>
    <w:rsid w:val="002E70D0"/>
    <w:rsid w:val="002E7250"/>
    <w:rsid w:val="002E756E"/>
    <w:rsid w:val="002E773E"/>
    <w:rsid w:val="002E78E4"/>
    <w:rsid w:val="002E7C2E"/>
    <w:rsid w:val="002F01F5"/>
    <w:rsid w:val="002F03B6"/>
    <w:rsid w:val="002F0455"/>
    <w:rsid w:val="002F0903"/>
    <w:rsid w:val="002F0A79"/>
    <w:rsid w:val="002F0D8C"/>
    <w:rsid w:val="002F1393"/>
    <w:rsid w:val="002F2009"/>
    <w:rsid w:val="002F2159"/>
    <w:rsid w:val="002F2C9E"/>
    <w:rsid w:val="002F3121"/>
    <w:rsid w:val="002F31FC"/>
    <w:rsid w:val="002F3364"/>
    <w:rsid w:val="002F36A3"/>
    <w:rsid w:val="002F3AD6"/>
    <w:rsid w:val="002F41D1"/>
    <w:rsid w:val="002F43E9"/>
    <w:rsid w:val="002F447B"/>
    <w:rsid w:val="002F5444"/>
    <w:rsid w:val="002F5945"/>
    <w:rsid w:val="002F5963"/>
    <w:rsid w:val="002F5C50"/>
    <w:rsid w:val="002F7173"/>
    <w:rsid w:val="002F7250"/>
    <w:rsid w:val="002F7EBB"/>
    <w:rsid w:val="00301374"/>
    <w:rsid w:val="0030143A"/>
    <w:rsid w:val="00301592"/>
    <w:rsid w:val="00301693"/>
    <w:rsid w:val="00301981"/>
    <w:rsid w:val="00301FB1"/>
    <w:rsid w:val="00302004"/>
    <w:rsid w:val="00302CEA"/>
    <w:rsid w:val="0030366D"/>
    <w:rsid w:val="00303EAB"/>
    <w:rsid w:val="00304369"/>
    <w:rsid w:val="0030476A"/>
    <w:rsid w:val="00304B24"/>
    <w:rsid w:val="00305100"/>
    <w:rsid w:val="00305338"/>
    <w:rsid w:val="00305CD3"/>
    <w:rsid w:val="003077B3"/>
    <w:rsid w:val="00310497"/>
    <w:rsid w:val="00310828"/>
    <w:rsid w:val="00310F5C"/>
    <w:rsid w:val="0031147A"/>
    <w:rsid w:val="00311B41"/>
    <w:rsid w:val="003123AD"/>
    <w:rsid w:val="0031260D"/>
    <w:rsid w:val="00312675"/>
    <w:rsid w:val="0031287A"/>
    <w:rsid w:val="00312B9E"/>
    <w:rsid w:val="00312EAA"/>
    <w:rsid w:val="00314591"/>
    <w:rsid w:val="00314A18"/>
    <w:rsid w:val="00314CFC"/>
    <w:rsid w:val="00314FBC"/>
    <w:rsid w:val="00315811"/>
    <w:rsid w:val="00315A2D"/>
    <w:rsid w:val="0031708E"/>
    <w:rsid w:val="00317879"/>
    <w:rsid w:val="00320966"/>
    <w:rsid w:val="00320E1B"/>
    <w:rsid w:val="00322E1E"/>
    <w:rsid w:val="00323C48"/>
    <w:rsid w:val="0032434F"/>
    <w:rsid w:val="00324557"/>
    <w:rsid w:val="003246FF"/>
    <w:rsid w:val="00325125"/>
    <w:rsid w:val="00325F53"/>
    <w:rsid w:val="003262CA"/>
    <w:rsid w:val="003266A9"/>
    <w:rsid w:val="00326B82"/>
    <w:rsid w:val="0032751C"/>
    <w:rsid w:val="00327974"/>
    <w:rsid w:val="00327A99"/>
    <w:rsid w:val="00327AB7"/>
    <w:rsid w:val="00327C45"/>
    <w:rsid w:val="00327C59"/>
    <w:rsid w:val="00327D16"/>
    <w:rsid w:val="00330394"/>
    <w:rsid w:val="0033089A"/>
    <w:rsid w:val="00330E3E"/>
    <w:rsid w:val="00331173"/>
    <w:rsid w:val="00331411"/>
    <w:rsid w:val="0033149D"/>
    <w:rsid w:val="00331B6E"/>
    <w:rsid w:val="00332373"/>
    <w:rsid w:val="00332CA6"/>
    <w:rsid w:val="003331E6"/>
    <w:rsid w:val="0033322F"/>
    <w:rsid w:val="00334D72"/>
    <w:rsid w:val="00334DFD"/>
    <w:rsid w:val="00335101"/>
    <w:rsid w:val="0033548A"/>
    <w:rsid w:val="003362AF"/>
    <w:rsid w:val="003366A3"/>
    <w:rsid w:val="003370D6"/>
    <w:rsid w:val="003371D1"/>
    <w:rsid w:val="00337AAC"/>
    <w:rsid w:val="00340091"/>
    <w:rsid w:val="003401A8"/>
    <w:rsid w:val="003404E5"/>
    <w:rsid w:val="00341203"/>
    <w:rsid w:val="003412C4"/>
    <w:rsid w:val="003423A5"/>
    <w:rsid w:val="00343E41"/>
    <w:rsid w:val="00345021"/>
    <w:rsid w:val="00345396"/>
    <w:rsid w:val="00345B3A"/>
    <w:rsid w:val="00345D59"/>
    <w:rsid w:val="00345E10"/>
    <w:rsid w:val="00346022"/>
    <w:rsid w:val="003460E7"/>
    <w:rsid w:val="00346349"/>
    <w:rsid w:val="00346D57"/>
    <w:rsid w:val="00350605"/>
    <w:rsid w:val="00350AD0"/>
    <w:rsid w:val="00350B68"/>
    <w:rsid w:val="00351429"/>
    <w:rsid w:val="00351AA6"/>
    <w:rsid w:val="00352543"/>
    <w:rsid w:val="003529D6"/>
    <w:rsid w:val="00352E1B"/>
    <w:rsid w:val="00353870"/>
    <w:rsid w:val="00353AFB"/>
    <w:rsid w:val="00353FA5"/>
    <w:rsid w:val="00354804"/>
    <w:rsid w:val="00354AB3"/>
    <w:rsid w:val="00354D3D"/>
    <w:rsid w:val="00355C54"/>
    <w:rsid w:val="00355C9E"/>
    <w:rsid w:val="00356AD7"/>
    <w:rsid w:val="0035743D"/>
    <w:rsid w:val="003602D6"/>
    <w:rsid w:val="00360327"/>
    <w:rsid w:val="00360690"/>
    <w:rsid w:val="00360820"/>
    <w:rsid w:val="00360E09"/>
    <w:rsid w:val="00361243"/>
    <w:rsid w:val="00361270"/>
    <w:rsid w:val="003614BD"/>
    <w:rsid w:val="00361AC4"/>
    <w:rsid w:val="00361AE7"/>
    <w:rsid w:val="003629C1"/>
    <w:rsid w:val="00364531"/>
    <w:rsid w:val="00364D35"/>
    <w:rsid w:val="00366EE4"/>
    <w:rsid w:val="00370F16"/>
    <w:rsid w:val="003718DD"/>
    <w:rsid w:val="00372CB8"/>
    <w:rsid w:val="0037331A"/>
    <w:rsid w:val="0037331D"/>
    <w:rsid w:val="003737B4"/>
    <w:rsid w:val="003739EF"/>
    <w:rsid w:val="00374185"/>
    <w:rsid w:val="003743EA"/>
    <w:rsid w:val="00374A74"/>
    <w:rsid w:val="00375B28"/>
    <w:rsid w:val="00376F57"/>
    <w:rsid w:val="003774C3"/>
    <w:rsid w:val="0037754B"/>
    <w:rsid w:val="00377FED"/>
    <w:rsid w:val="00380941"/>
    <w:rsid w:val="003813A1"/>
    <w:rsid w:val="003814AF"/>
    <w:rsid w:val="00381701"/>
    <w:rsid w:val="003827C6"/>
    <w:rsid w:val="00382F9F"/>
    <w:rsid w:val="0038326C"/>
    <w:rsid w:val="00383510"/>
    <w:rsid w:val="003840C6"/>
    <w:rsid w:val="0038442B"/>
    <w:rsid w:val="00384CCF"/>
    <w:rsid w:val="00386857"/>
    <w:rsid w:val="00387126"/>
    <w:rsid w:val="00387CB9"/>
    <w:rsid w:val="00387ED5"/>
    <w:rsid w:val="00390227"/>
    <w:rsid w:val="003902D4"/>
    <w:rsid w:val="00390940"/>
    <w:rsid w:val="00391129"/>
    <w:rsid w:val="003913FD"/>
    <w:rsid w:val="00391591"/>
    <w:rsid w:val="00392561"/>
    <w:rsid w:val="00394219"/>
    <w:rsid w:val="00394E29"/>
    <w:rsid w:val="00395510"/>
    <w:rsid w:val="003957C1"/>
    <w:rsid w:val="003959B6"/>
    <w:rsid w:val="00395F1B"/>
    <w:rsid w:val="003969F1"/>
    <w:rsid w:val="00396F3E"/>
    <w:rsid w:val="00397008"/>
    <w:rsid w:val="003973CA"/>
    <w:rsid w:val="00397BEB"/>
    <w:rsid w:val="003A0624"/>
    <w:rsid w:val="003A144A"/>
    <w:rsid w:val="003A17A2"/>
    <w:rsid w:val="003A1B66"/>
    <w:rsid w:val="003A25CB"/>
    <w:rsid w:val="003A2796"/>
    <w:rsid w:val="003A31FD"/>
    <w:rsid w:val="003A3CE3"/>
    <w:rsid w:val="003A3D22"/>
    <w:rsid w:val="003A3D2D"/>
    <w:rsid w:val="003A4BDD"/>
    <w:rsid w:val="003A5CCA"/>
    <w:rsid w:val="003A5D9B"/>
    <w:rsid w:val="003B0326"/>
    <w:rsid w:val="003B0609"/>
    <w:rsid w:val="003B0AC7"/>
    <w:rsid w:val="003B13AB"/>
    <w:rsid w:val="003B1617"/>
    <w:rsid w:val="003B19B9"/>
    <w:rsid w:val="003B29DF"/>
    <w:rsid w:val="003B34E1"/>
    <w:rsid w:val="003B3AAE"/>
    <w:rsid w:val="003B44A1"/>
    <w:rsid w:val="003B45F0"/>
    <w:rsid w:val="003B6B50"/>
    <w:rsid w:val="003C018C"/>
    <w:rsid w:val="003C081D"/>
    <w:rsid w:val="003C0A70"/>
    <w:rsid w:val="003C0D89"/>
    <w:rsid w:val="003C0DFB"/>
    <w:rsid w:val="003C11F9"/>
    <w:rsid w:val="003C1533"/>
    <w:rsid w:val="003C2B1D"/>
    <w:rsid w:val="003C2DB3"/>
    <w:rsid w:val="003C32F0"/>
    <w:rsid w:val="003C38CE"/>
    <w:rsid w:val="003C3A54"/>
    <w:rsid w:val="003C46D9"/>
    <w:rsid w:val="003C4A95"/>
    <w:rsid w:val="003C4C35"/>
    <w:rsid w:val="003C50A0"/>
    <w:rsid w:val="003C54D4"/>
    <w:rsid w:val="003C5DFB"/>
    <w:rsid w:val="003C6303"/>
    <w:rsid w:val="003C6A6A"/>
    <w:rsid w:val="003C733B"/>
    <w:rsid w:val="003C779B"/>
    <w:rsid w:val="003D27E7"/>
    <w:rsid w:val="003D2DED"/>
    <w:rsid w:val="003D4516"/>
    <w:rsid w:val="003D47AA"/>
    <w:rsid w:val="003D48B7"/>
    <w:rsid w:val="003D4CDF"/>
    <w:rsid w:val="003D5773"/>
    <w:rsid w:val="003D62E2"/>
    <w:rsid w:val="003D701B"/>
    <w:rsid w:val="003D7353"/>
    <w:rsid w:val="003D7AAB"/>
    <w:rsid w:val="003E2FD0"/>
    <w:rsid w:val="003E30D6"/>
    <w:rsid w:val="003E35D0"/>
    <w:rsid w:val="003E3689"/>
    <w:rsid w:val="003E3EC5"/>
    <w:rsid w:val="003E47DE"/>
    <w:rsid w:val="003E4BA3"/>
    <w:rsid w:val="003E51E4"/>
    <w:rsid w:val="003E5403"/>
    <w:rsid w:val="003E6A72"/>
    <w:rsid w:val="003E6AB8"/>
    <w:rsid w:val="003E6C92"/>
    <w:rsid w:val="003E7D6D"/>
    <w:rsid w:val="003F03A8"/>
    <w:rsid w:val="003F1073"/>
    <w:rsid w:val="003F1896"/>
    <w:rsid w:val="003F1ED1"/>
    <w:rsid w:val="003F2B72"/>
    <w:rsid w:val="003F2E56"/>
    <w:rsid w:val="003F3232"/>
    <w:rsid w:val="003F33FA"/>
    <w:rsid w:val="003F3B33"/>
    <w:rsid w:val="003F4A69"/>
    <w:rsid w:val="003F4D2D"/>
    <w:rsid w:val="003F55CD"/>
    <w:rsid w:val="003F5B7B"/>
    <w:rsid w:val="003F630C"/>
    <w:rsid w:val="003F6B95"/>
    <w:rsid w:val="003F6D48"/>
    <w:rsid w:val="003F71C1"/>
    <w:rsid w:val="003F75BE"/>
    <w:rsid w:val="003F75D5"/>
    <w:rsid w:val="003F7AC0"/>
    <w:rsid w:val="00400064"/>
    <w:rsid w:val="004019C9"/>
    <w:rsid w:val="004023AC"/>
    <w:rsid w:val="00402822"/>
    <w:rsid w:val="00403566"/>
    <w:rsid w:val="004051C0"/>
    <w:rsid w:val="004065F2"/>
    <w:rsid w:val="00406F5F"/>
    <w:rsid w:val="0040753F"/>
    <w:rsid w:val="00410DE9"/>
    <w:rsid w:val="00411BCE"/>
    <w:rsid w:val="00412079"/>
    <w:rsid w:val="004126E9"/>
    <w:rsid w:val="00412986"/>
    <w:rsid w:val="00412F61"/>
    <w:rsid w:val="0041324E"/>
    <w:rsid w:val="00413785"/>
    <w:rsid w:val="004138D6"/>
    <w:rsid w:val="00415895"/>
    <w:rsid w:val="0041722B"/>
    <w:rsid w:val="004176CE"/>
    <w:rsid w:val="004176ED"/>
    <w:rsid w:val="0041795A"/>
    <w:rsid w:val="00417C47"/>
    <w:rsid w:val="00417C64"/>
    <w:rsid w:val="0042072A"/>
    <w:rsid w:val="00421AA3"/>
    <w:rsid w:val="004220EF"/>
    <w:rsid w:val="004229FF"/>
    <w:rsid w:val="0042434B"/>
    <w:rsid w:val="00424C95"/>
    <w:rsid w:val="004253ED"/>
    <w:rsid w:val="0042541E"/>
    <w:rsid w:val="0042542B"/>
    <w:rsid w:val="0042655A"/>
    <w:rsid w:val="00426808"/>
    <w:rsid w:val="004268C8"/>
    <w:rsid w:val="004276C8"/>
    <w:rsid w:val="00427DCA"/>
    <w:rsid w:val="0043001D"/>
    <w:rsid w:val="0043033F"/>
    <w:rsid w:val="004305B1"/>
    <w:rsid w:val="004308BA"/>
    <w:rsid w:val="00431280"/>
    <w:rsid w:val="00431680"/>
    <w:rsid w:val="00431B7D"/>
    <w:rsid w:val="00431EEA"/>
    <w:rsid w:val="004322D7"/>
    <w:rsid w:val="0043276E"/>
    <w:rsid w:val="004327FE"/>
    <w:rsid w:val="00432B39"/>
    <w:rsid w:val="004334A7"/>
    <w:rsid w:val="0043424C"/>
    <w:rsid w:val="00435207"/>
    <w:rsid w:val="00435691"/>
    <w:rsid w:val="0043768E"/>
    <w:rsid w:val="00437890"/>
    <w:rsid w:val="00442255"/>
    <w:rsid w:val="00442649"/>
    <w:rsid w:val="004427A8"/>
    <w:rsid w:val="00443087"/>
    <w:rsid w:val="00443BB6"/>
    <w:rsid w:val="00443E50"/>
    <w:rsid w:val="0044487B"/>
    <w:rsid w:val="004467E5"/>
    <w:rsid w:val="004470B4"/>
    <w:rsid w:val="00450756"/>
    <w:rsid w:val="00450EB1"/>
    <w:rsid w:val="004523CF"/>
    <w:rsid w:val="00452C8C"/>
    <w:rsid w:val="00453DAD"/>
    <w:rsid w:val="00454A5A"/>
    <w:rsid w:val="00454AD6"/>
    <w:rsid w:val="00454BAA"/>
    <w:rsid w:val="00455721"/>
    <w:rsid w:val="00456236"/>
    <w:rsid w:val="004563EA"/>
    <w:rsid w:val="00456BF6"/>
    <w:rsid w:val="00456F0D"/>
    <w:rsid w:val="004570B8"/>
    <w:rsid w:val="00457100"/>
    <w:rsid w:val="0045721E"/>
    <w:rsid w:val="00457A07"/>
    <w:rsid w:val="00457F4B"/>
    <w:rsid w:val="0046026C"/>
    <w:rsid w:val="00460B0D"/>
    <w:rsid w:val="00460B48"/>
    <w:rsid w:val="00460B68"/>
    <w:rsid w:val="00461815"/>
    <w:rsid w:val="00462257"/>
    <w:rsid w:val="004625B7"/>
    <w:rsid w:val="0046282D"/>
    <w:rsid w:val="00462C9A"/>
    <w:rsid w:val="00462D86"/>
    <w:rsid w:val="00462DCE"/>
    <w:rsid w:val="00463053"/>
    <w:rsid w:val="00463CA0"/>
    <w:rsid w:val="00463EC9"/>
    <w:rsid w:val="00464A5A"/>
    <w:rsid w:val="00464DE4"/>
    <w:rsid w:val="00465103"/>
    <w:rsid w:val="004651D1"/>
    <w:rsid w:val="00466951"/>
    <w:rsid w:val="004671BA"/>
    <w:rsid w:val="00467442"/>
    <w:rsid w:val="0046798C"/>
    <w:rsid w:val="00467A0C"/>
    <w:rsid w:val="00470205"/>
    <w:rsid w:val="00470FB7"/>
    <w:rsid w:val="00471571"/>
    <w:rsid w:val="00471593"/>
    <w:rsid w:val="00471995"/>
    <w:rsid w:val="0047294C"/>
    <w:rsid w:val="00472B64"/>
    <w:rsid w:val="00473631"/>
    <w:rsid w:val="0047391C"/>
    <w:rsid w:val="00473F95"/>
    <w:rsid w:val="004740A3"/>
    <w:rsid w:val="004742C8"/>
    <w:rsid w:val="004743C9"/>
    <w:rsid w:val="004745B3"/>
    <w:rsid w:val="00475586"/>
    <w:rsid w:val="004759A2"/>
    <w:rsid w:val="0047743E"/>
    <w:rsid w:val="004774C3"/>
    <w:rsid w:val="00477BE5"/>
    <w:rsid w:val="00480B6F"/>
    <w:rsid w:val="00480DE2"/>
    <w:rsid w:val="00481087"/>
    <w:rsid w:val="004817DC"/>
    <w:rsid w:val="004819D2"/>
    <w:rsid w:val="00482523"/>
    <w:rsid w:val="00482D8C"/>
    <w:rsid w:val="00484F43"/>
    <w:rsid w:val="004850C8"/>
    <w:rsid w:val="0048539A"/>
    <w:rsid w:val="00485C3F"/>
    <w:rsid w:val="00485ECD"/>
    <w:rsid w:val="004902EB"/>
    <w:rsid w:val="00490679"/>
    <w:rsid w:val="00490AAC"/>
    <w:rsid w:val="004918D2"/>
    <w:rsid w:val="00491F39"/>
    <w:rsid w:val="004927DB"/>
    <w:rsid w:val="00492EBB"/>
    <w:rsid w:val="0049376E"/>
    <w:rsid w:val="0049438F"/>
    <w:rsid w:val="00494D68"/>
    <w:rsid w:val="00494E83"/>
    <w:rsid w:val="00495BB6"/>
    <w:rsid w:val="00496C18"/>
    <w:rsid w:val="00496FAC"/>
    <w:rsid w:val="004A0271"/>
    <w:rsid w:val="004A12C1"/>
    <w:rsid w:val="004A12EE"/>
    <w:rsid w:val="004A1EFD"/>
    <w:rsid w:val="004A24C4"/>
    <w:rsid w:val="004A2B90"/>
    <w:rsid w:val="004A34F9"/>
    <w:rsid w:val="004A35C1"/>
    <w:rsid w:val="004A37F0"/>
    <w:rsid w:val="004A406B"/>
    <w:rsid w:val="004A4EF0"/>
    <w:rsid w:val="004A5ABB"/>
    <w:rsid w:val="004A5D5F"/>
    <w:rsid w:val="004A5F03"/>
    <w:rsid w:val="004A624C"/>
    <w:rsid w:val="004A67BD"/>
    <w:rsid w:val="004A6E72"/>
    <w:rsid w:val="004A7B38"/>
    <w:rsid w:val="004A7E12"/>
    <w:rsid w:val="004B1491"/>
    <w:rsid w:val="004B18A0"/>
    <w:rsid w:val="004B3124"/>
    <w:rsid w:val="004B439B"/>
    <w:rsid w:val="004B45CA"/>
    <w:rsid w:val="004B4915"/>
    <w:rsid w:val="004B6B20"/>
    <w:rsid w:val="004B746B"/>
    <w:rsid w:val="004C0AB7"/>
    <w:rsid w:val="004C1140"/>
    <w:rsid w:val="004C13CE"/>
    <w:rsid w:val="004C160A"/>
    <w:rsid w:val="004C38D4"/>
    <w:rsid w:val="004C39FF"/>
    <w:rsid w:val="004C4037"/>
    <w:rsid w:val="004C41A4"/>
    <w:rsid w:val="004C42ED"/>
    <w:rsid w:val="004C4763"/>
    <w:rsid w:val="004C4940"/>
    <w:rsid w:val="004C4A1E"/>
    <w:rsid w:val="004C4A80"/>
    <w:rsid w:val="004C4ED7"/>
    <w:rsid w:val="004C5731"/>
    <w:rsid w:val="004C5785"/>
    <w:rsid w:val="004C591A"/>
    <w:rsid w:val="004C5AD5"/>
    <w:rsid w:val="004C79D6"/>
    <w:rsid w:val="004D0628"/>
    <w:rsid w:val="004D0E28"/>
    <w:rsid w:val="004D0E34"/>
    <w:rsid w:val="004D0F48"/>
    <w:rsid w:val="004D119A"/>
    <w:rsid w:val="004D122A"/>
    <w:rsid w:val="004D126C"/>
    <w:rsid w:val="004D33BF"/>
    <w:rsid w:val="004D41C5"/>
    <w:rsid w:val="004D42F3"/>
    <w:rsid w:val="004D519C"/>
    <w:rsid w:val="004D535A"/>
    <w:rsid w:val="004D64B4"/>
    <w:rsid w:val="004D6A7A"/>
    <w:rsid w:val="004D6E38"/>
    <w:rsid w:val="004D6ED1"/>
    <w:rsid w:val="004E04C3"/>
    <w:rsid w:val="004E178B"/>
    <w:rsid w:val="004E2358"/>
    <w:rsid w:val="004E3B4B"/>
    <w:rsid w:val="004E3CBA"/>
    <w:rsid w:val="004E44E8"/>
    <w:rsid w:val="004E4687"/>
    <w:rsid w:val="004E4D19"/>
    <w:rsid w:val="004E501E"/>
    <w:rsid w:val="004E51B2"/>
    <w:rsid w:val="004E5844"/>
    <w:rsid w:val="004E686D"/>
    <w:rsid w:val="004E71CA"/>
    <w:rsid w:val="004E787E"/>
    <w:rsid w:val="004E7B10"/>
    <w:rsid w:val="004F01D5"/>
    <w:rsid w:val="004F10E7"/>
    <w:rsid w:val="004F13CE"/>
    <w:rsid w:val="004F1B1F"/>
    <w:rsid w:val="004F1CE5"/>
    <w:rsid w:val="004F1EDE"/>
    <w:rsid w:val="004F269C"/>
    <w:rsid w:val="004F290F"/>
    <w:rsid w:val="004F30FB"/>
    <w:rsid w:val="004F38ED"/>
    <w:rsid w:val="004F4A17"/>
    <w:rsid w:val="004F56D0"/>
    <w:rsid w:val="004F6500"/>
    <w:rsid w:val="004F6A2D"/>
    <w:rsid w:val="004F7798"/>
    <w:rsid w:val="005009CA"/>
    <w:rsid w:val="005014F4"/>
    <w:rsid w:val="005021DF"/>
    <w:rsid w:val="00502619"/>
    <w:rsid w:val="0050265E"/>
    <w:rsid w:val="00502A15"/>
    <w:rsid w:val="0050329A"/>
    <w:rsid w:val="0050332E"/>
    <w:rsid w:val="00503495"/>
    <w:rsid w:val="005039FB"/>
    <w:rsid w:val="00504384"/>
    <w:rsid w:val="00504563"/>
    <w:rsid w:val="005049D0"/>
    <w:rsid w:val="0050527B"/>
    <w:rsid w:val="00505B40"/>
    <w:rsid w:val="00505E70"/>
    <w:rsid w:val="0050642A"/>
    <w:rsid w:val="00506EBA"/>
    <w:rsid w:val="00506EF7"/>
    <w:rsid w:val="0050787F"/>
    <w:rsid w:val="005107F3"/>
    <w:rsid w:val="005109E6"/>
    <w:rsid w:val="00510F76"/>
    <w:rsid w:val="00511491"/>
    <w:rsid w:val="00511C91"/>
    <w:rsid w:val="00511DE1"/>
    <w:rsid w:val="005121F6"/>
    <w:rsid w:val="005128FB"/>
    <w:rsid w:val="005131A4"/>
    <w:rsid w:val="00513460"/>
    <w:rsid w:val="00513654"/>
    <w:rsid w:val="0051452E"/>
    <w:rsid w:val="00514C34"/>
    <w:rsid w:val="00514D9F"/>
    <w:rsid w:val="00515131"/>
    <w:rsid w:val="0051546D"/>
    <w:rsid w:val="005154D0"/>
    <w:rsid w:val="005165A5"/>
    <w:rsid w:val="00516A30"/>
    <w:rsid w:val="005178D6"/>
    <w:rsid w:val="00517ED4"/>
    <w:rsid w:val="00520552"/>
    <w:rsid w:val="00520DFC"/>
    <w:rsid w:val="00520F44"/>
    <w:rsid w:val="00521499"/>
    <w:rsid w:val="00521629"/>
    <w:rsid w:val="00521E1A"/>
    <w:rsid w:val="00522197"/>
    <w:rsid w:val="00523638"/>
    <w:rsid w:val="005236C4"/>
    <w:rsid w:val="005238F2"/>
    <w:rsid w:val="00523D0E"/>
    <w:rsid w:val="00524322"/>
    <w:rsid w:val="0052488A"/>
    <w:rsid w:val="00525755"/>
    <w:rsid w:val="00525ABD"/>
    <w:rsid w:val="00525F10"/>
    <w:rsid w:val="00526411"/>
    <w:rsid w:val="00526986"/>
    <w:rsid w:val="005270B4"/>
    <w:rsid w:val="00527D7E"/>
    <w:rsid w:val="0053074E"/>
    <w:rsid w:val="00532908"/>
    <w:rsid w:val="00532A9B"/>
    <w:rsid w:val="0053302E"/>
    <w:rsid w:val="00533B20"/>
    <w:rsid w:val="00533EC7"/>
    <w:rsid w:val="0053434D"/>
    <w:rsid w:val="005344F1"/>
    <w:rsid w:val="00535A4C"/>
    <w:rsid w:val="00535C74"/>
    <w:rsid w:val="00536088"/>
    <w:rsid w:val="00536DE1"/>
    <w:rsid w:val="00537E40"/>
    <w:rsid w:val="005405BB"/>
    <w:rsid w:val="0054070A"/>
    <w:rsid w:val="0054248D"/>
    <w:rsid w:val="00542685"/>
    <w:rsid w:val="0054303E"/>
    <w:rsid w:val="00543ED3"/>
    <w:rsid w:val="0054479C"/>
    <w:rsid w:val="005447A5"/>
    <w:rsid w:val="00544C21"/>
    <w:rsid w:val="0054603B"/>
    <w:rsid w:val="005460D1"/>
    <w:rsid w:val="0054623E"/>
    <w:rsid w:val="00546CDF"/>
    <w:rsid w:val="00547C64"/>
    <w:rsid w:val="00547EC1"/>
    <w:rsid w:val="005500C2"/>
    <w:rsid w:val="00550394"/>
    <w:rsid w:val="005506EE"/>
    <w:rsid w:val="00550BEE"/>
    <w:rsid w:val="00550C7B"/>
    <w:rsid w:val="00550F4B"/>
    <w:rsid w:val="00551050"/>
    <w:rsid w:val="005514E1"/>
    <w:rsid w:val="005529DB"/>
    <w:rsid w:val="00553D74"/>
    <w:rsid w:val="00553E2C"/>
    <w:rsid w:val="00553F30"/>
    <w:rsid w:val="0055452A"/>
    <w:rsid w:val="00554584"/>
    <w:rsid w:val="005560F3"/>
    <w:rsid w:val="00556BE0"/>
    <w:rsid w:val="005570D2"/>
    <w:rsid w:val="0055715A"/>
    <w:rsid w:val="005577E0"/>
    <w:rsid w:val="00557C28"/>
    <w:rsid w:val="00557F9B"/>
    <w:rsid w:val="00560126"/>
    <w:rsid w:val="005607F3"/>
    <w:rsid w:val="00560F89"/>
    <w:rsid w:val="00562217"/>
    <w:rsid w:val="0056281D"/>
    <w:rsid w:val="00562C7A"/>
    <w:rsid w:val="00563476"/>
    <w:rsid w:val="00563682"/>
    <w:rsid w:val="00563875"/>
    <w:rsid w:val="005646E9"/>
    <w:rsid w:val="00564F17"/>
    <w:rsid w:val="00565558"/>
    <w:rsid w:val="00565646"/>
    <w:rsid w:val="005656E8"/>
    <w:rsid w:val="00565771"/>
    <w:rsid w:val="00565DF5"/>
    <w:rsid w:val="0056629E"/>
    <w:rsid w:val="005662DB"/>
    <w:rsid w:val="00566A28"/>
    <w:rsid w:val="00566B54"/>
    <w:rsid w:val="00566DC6"/>
    <w:rsid w:val="00567E9C"/>
    <w:rsid w:val="00570798"/>
    <w:rsid w:val="00570B85"/>
    <w:rsid w:val="00570B98"/>
    <w:rsid w:val="005713BA"/>
    <w:rsid w:val="00572DBD"/>
    <w:rsid w:val="005731E0"/>
    <w:rsid w:val="00573475"/>
    <w:rsid w:val="005740D4"/>
    <w:rsid w:val="005741D9"/>
    <w:rsid w:val="0057642C"/>
    <w:rsid w:val="0057689E"/>
    <w:rsid w:val="00576D70"/>
    <w:rsid w:val="005771D4"/>
    <w:rsid w:val="00577668"/>
    <w:rsid w:val="00580059"/>
    <w:rsid w:val="0058039F"/>
    <w:rsid w:val="0058042A"/>
    <w:rsid w:val="00580DF0"/>
    <w:rsid w:val="005810DB"/>
    <w:rsid w:val="005812C7"/>
    <w:rsid w:val="00581D84"/>
    <w:rsid w:val="0058281A"/>
    <w:rsid w:val="00582C58"/>
    <w:rsid w:val="00582F0A"/>
    <w:rsid w:val="005831EA"/>
    <w:rsid w:val="00583458"/>
    <w:rsid w:val="0058486E"/>
    <w:rsid w:val="00585A49"/>
    <w:rsid w:val="0058615B"/>
    <w:rsid w:val="00586CB4"/>
    <w:rsid w:val="00586DD4"/>
    <w:rsid w:val="00587BE8"/>
    <w:rsid w:val="00587E78"/>
    <w:rsid w:val="00587EDD"/>
    <w:rsid w:val="0059061D"/>
    <w:rsid w:val="005907F8"/>
    <w:rsid w:val="00592162"/>
    <w:rsid w:val="005923C4"/>
    <w:rsid w:val="00593066"/>
    <w:rsid w:val="00593807"/>
    <w:rsid w:val="00593EB0"/>
    <w:rsid w:val="005942DC"/>
    <w:rsid w:val="00594662"/>
    <w:rsid w:val="00596132"/>
    <w:rsid w:val="00596A42"/>
    <w:rsid w:val="0059778A"/>
    <w:rsid w:val="00597B86"/>
    <w:rsid w:val="005A040D"/>
    <w:rsid w:val="005A0D75"/>
    <w:rsid w:val="005A13D5"/>
    <w:rsid w:val="005A2349"/>
    <w:rsid w:val="005A2484"/>
    <w:rsid w:val="005A2D08"/>
    <w:rsid w:val="005A3797"/>
    <w:rsid w:val="005A396A"/>
    <w:rsid w:val="005A3D9D"/>
    <w:rsid w:val="005A3F80"/>
    <w:rsid w:val="005A5071"/>
    <w:rsid w:val="005A514D"/>
    <w:rsid w:val="005A537E"/>
    <w:rsid w:val="005A571A"/>
    <w:rsid w:val="005A5841"/>
    <w:rsid w:val="005A5C16"/>
    <w:rsid w:val="005A7A43"/>
    <w:rsid w:val="005A7AF2"/>
    <w:rsid w:val="005B0EFD"/>
    <w:rsid w:val="005B100A"/>
    <w:rsid w:val="005B1EF0"/>
    <w:rsid w:val="005B2643"/>
    <w:rsid w:val="005B34E3"/>
    <w:rsid w:val="005B3B20"/>
    <w:rsid w:val="005B3EAC"/>
    <w:rsid w:val="005B433F"/>
    <w:rsid w:val="005B577D"/>
    <w:rsid w:val="005B72A1"/>
    <w:rsid w:val="005B76EE"/>
    <w:rsid w:val="005C0C98"/>
    <w:rsid w:val="005C1022"/>
    <w:rsid w:val="005C160C"/>
    <w:rsid w:val="005C184C"/>
    <w:rsid w:val="005C19D4"/>
    <w:rsid w:val="005C29AF"/>
    <w:rsid w:val="005C2DB3"/>
    <w:rsid w:val="005C31A0"/>
    <w:rsid w:val="005C39D5"/>
    <w:rsid w:val="005C3E7C"/>
    <w:rsid w:val="005C3EAD"/>
    <w:rsid w:val="005C430F"/>
    <w:rsid w:val="005C486D"/>
    <w:rsid w:val="005C491F"/>
    <w:rsid w:val="005C51DB"/>
    <w:rsid w:val="005C5973"/>
    <w:rsid w:val="005C59DF"/>
    <w:rsid w:val="005C5E53"/>
    <w:rsid w:val="005C5F78"/>
    <w:rsid w:val="005C66B5"/>
    <w:rsid w:val="005C70C6"/>
    <w:rsid w:val="005D02FB"/>
    <w:rsid w:val="005D0FA4"/>
    <w:rsid w:val="005D16D4"/>
    <w:rsid w:val="005D1D31"/>
    <w:rsid w:val="005D2324"/>
    <w:rsid w:val="005D3039"/>
    <w:rsid w:val="005D3836"/>
    <w:rsid w:val="005D3E5E"/>
    <w:rsid w:val="005D44ED"/>
    <w:rsid w:val="005D58EA"/>
    <w:rsid w:val="005D5B37"/>
    <w:rsid w:val="005D5B89"/>
    <w:rsid w:val="005D5E52"/>
    <w:rsid w:val="005D5F95"/>
    <w:rsid w:val="005D65DF"/>
    <w:rsid w:val="005D6911"/>
    <w:rsid w:val="005D7217"/>
    <w:rsid w:val="005D73D8"/>
    <w:rsid w:val="005E11B8"/>
    <w:rsid w:val="005E1296"/>
    <w:rsid w:val="005E13F0"/>
    <w:rsid w:val="005E17CA"/>
    <w:rsid w:val="005E19E8"/>
    <w:rsid w:val="005E1A73"/>
    <w:rsid w:val="005E1C05"/>
    <w:rsid w:val="005E2131"/>
    <w:rsid w:val="005E22CD"/>
    <w:rsid w:val="005E2CBA"/>
    <w:rsid w:val="005E39E4"/>
    <w:rsid w:val="005E4B6E"/>
    <w:rsid w:val="005E5AB5"/>
    <w:rsid w:val="005E68CC"/>
    <w:rsid w:val="005E69E1"/>
    <w:rsid w:val="005E6F80"/>
    <w:rsid w:val="005E7080"/>
    <w:rsid w:val="005E7766"/>
    <w:rsid w:val="005F007C"/>
    <w:rsid w:val="005F054B"/>
    <w:rsid w:val="005F0F69"/>
    <w:rsid w:val="005F11A3"/>
    <w:rsid w:val="005F1D2E"/>
    <w:rsid w:val="005F1E7E"/>
    <w:rsid w:val="005F1F55"/>
    <w:rsid w:val="005F1FBA"/>
    <w:rsid w:val="005F2C00"/>
    <w:rsid w:val="005F3097"/>
    <w:rsid w:val="005F328B"/>
    <w:rsid w:val="005F3EFD"/>
    <w:rsid w:val="005F458B"/>
    <w:rsid w:val="005F46B3"/>
    <w:rsid w:val="005F4C46"/>
    <w:rsid w:val="005F5ACC"/>
    <w:rsid w:val="005F6136"/>
    <w:rsid w:val="005F6260"/>
    <w:rsid w:val="005F7D0F"/>
    <w:rsid w:val="00600282"/>
    <w:rsid w:val="00600FF5"/>
    <w:rsid w:val="00601EED"/>
    <w:rsid w:val="00603140"/>
    <w:rsid w:val="006034DA"/>
    <w:rsid w:val="00603689"/>
    <w:rsid w:val="006043E2"/>
    <w:rsid w:val="00604515"/>
    <w:rsid w:val="00604532"/>
    <w:rsid w:val="00604691"/>
    <w:rsid w:val="00604963"/>
    <w:rsid w:val="00607370"/>
    <w:rsid w:val="0060743C"/>
    <w:rsid w:val="00610338"/>
    <w:rsid w:val="00610B6D"/>
    <w:rsid w:val="00610F5F"/>
    <w:rsid w:val="006116C0"/>
    <w:rsid w:val="00611FA4"/>
    <w:rsid w:val="0061274E"/>
    <w:rsid w:val="006139D4"/>
    <w:rsid w:val="0061433B"/>
    <w:rsid w:val="006143D4"/>
    <w:rsid w:val="006143D5"/>
    <w:rsid w:val="00614909"/>
    <w:rsid w:val="00616F23"/>
    <w:rsid w:val="006170FF"/>
    <w:rsid w:val="00617760"/>
    <w:rsid w:val="00621A96"/>
    <w:rsid w:val="00621D73"/>
    <w:rsid w:val="00622BDB"/>
    <w:rsid w:val="00622EA9"/>
    <w:rsid w:val="00623472"/>
    <w:rsid w:val="00623AA2"/>
    <w:rsid w:val="00623EEC"/>
    <w:rsid w:val="006251CD"/>
    <w:rsid w:val="006252EA"/>
    <w:rsid w:val="00625C3E"/>
    <w:rsid w:val="00625F86"/>
    <w:rsid w:val="00626B09"/>
    <w:rsid w:val="00626B99"/>
    <w:rsid w:val="0062700E"/>
    <w:rsid w:val="00627349"/>
    <w:rsid w:val="00627C9C"/>
    <w:rsid w:val="00630893"/>
    <w:rsid w:val="00630D4D"/>
    <w:rsid w:val="006310B9"/>
    <w:rsid w:val="0063119E"/>
    <w:rsid w:val="006311AF"/>
    <w:rsid w:val="006315BC"/>
    <w:rsid w:val="00631CA1"/>
    <w:rsid w:val="00632A2A"/>
    <w:rsid w:val="006335E5"/>
    <w:rsid w:val="00633FCA"/>
    <w:rsid w:val="006349A6"/>
    <w:rsid w:val="00634ABA"/>
    <w:rsid w:val="006359B6"/>
    <w:rsid w:val="006365BC"/>
    <w:rsid w:val="0063699A"/>
    <w:rsid w:val="00636D59"/>
    <w:rsid w:val="00636D81"/>
    <w:rsid w:val="006371EE"/>
    <w:rsid w:val="00637BDD"/>
    <w:rsid w:val="006402BE"/>
    <w:rsid w:val="006408FF"/>
    <w:rsid w:val="00642E47"/>
    <w:rsid w:val="00642F3D"/>
    <w:rsid w:val="00643C5F"/>
    <w:rsid w:val="00643D7C"/>
    <w:rsid w:val="006442C2"/>
    <w:rsid w:val="00644C85"/>
    <w:rsid w:val="00645388"/>
    <w:rsid w:val="00645A35"/>
    <w:rsid w:val="0064641D"/>
    <w:rsid w:val="0064754E"/>
    <w:rsid w:val="00647B56"/>
    <w:rsid w:val="006502C8"/>
    <w:rsid w:val="00650EE6"/>
    <w:rsid w:val="0065204F"/>
    <w:rsid w:val="006520D8"/>
    <w:rsid w:val="00652A66"/>
    <w:rsid w:val="00652AEE"/>
    <w:rsid w:val="00652EC8"/>
    <w:rsid w:val="006531C2"/>
    <w:rsid w:val="006537C6"/>
    <w:rsid w:val="006537CB"/>
    <w:rsid w:val="0065393C"/>
    <w:rsid w:val="00653B08"/>
    <w:rsid w:val="00653BCE"/>
    <w:rsid w:val="00654816"/>
    <w:rsid w:val="00654A1F"/>
    <w:rsid w:val="006551C3"/>
    <w:rsid w:val="006553A9"/>
    <w:rsid w:val="006556AC"/>
    <w:rsid w:val="00655F78"/>
    <w:rsid w:val="0065619E"/>
    <w:rsid w:val="0065741A"/>
    <w:rsid w:val="006576DC"/>
    <w:rsid w:val="006601A7"/>
    <w:rsid w:val="006607E8"/>
    <w:rsid w:val="006608AA"/>
    <w:rsid w:val="006610E3"/>
    <w:rsid w:val="006615BB"/>
    <w:rsid w:val="00661713"/>
    <w:rsid w:val="00662E40"/>
    <w:rsid w:val="0066342A"/>
    <w:rsid w:val="00664AB4"/>
    <w:rsid w:val="00664ACF"/>
    <w:rsid w:val="00664CAB"/>
    <w:rsid w:val="006657AE"/>
    <w:rsid w:val="006659B6"/>
    <w:rsid w:val="00666101"/>
    <w:rsid w:val="00666A63"/>
    <w:rsid w:val="00667203"/>
    <w:rsid w:val="00667352"/>
    <w:rsid w:val="00667996"/>
    <w:rsid w:val="00667D70"/>
    <w:rsid w:val="00667D94"/>
    <w:rsid w:val="00670398"/>
    <w:rsid w:val="0067063E"/>
    <w:rsid w:val="00670A4A"/>
    <w:rsid w:val="00670D21"/>
    <w:rsid w:val="00670DB5"/>
    <w:rsid w:val="00671276"/>
    <w:rsid w:val="0067170F"/>
    <w:rsid w:val="00672A4D"/>
    <w:rsid w:val="00673075"/>
    <w:rsid w:val="006730F3"/>
    <w:rsid w:val="00673BAA"/>
    <w:rsid w:val="0067468A"/>
    <w:rsid w:val="0067478A"/>
    <w:rsid w:val="00674C85"/>
    <w:rsid w:val="00675463"/>
    <w:rsid w:val="006771D3"/>
    <w:rsid w:val="00677406"/>
    <w:rsid w:val="0067781D"/>
    <w:rsid w:val="00680647"/>
    <w:rsid w:val="006808C4"/>
    <w:rsid w:val="00680BA0"/>
    <w:rsid w:val="00681987"/>
    <w:rsid w:val="0068256B"/>
    <w:rsid w:val="00682571"/>
    <w:rsid w:val="0068261C"/>
    <w:rsid w:val="00682977"/>
    <w:rsid w:val="00682BDA"/>
    <w:rsid w:val="00682EBE"/>
    <w:rsid w:val="006830BC"/>
    <w:rsid w:val="006832F3"/>
    <w:rsid w:val="006835A5"/>
    <w:rsid w:val="00683D4F"/>
    <w:rsid w:val="00683DD6"/>
    <w:rsid w:val="0068546F"/>
    <w:rsid w:val="0068580E"/>
    <w:rsid w:val="006861D7"/>
    <w:rsid w:val="006864A7"/>
    <w:rsid w:val="006873F1"/>
    <w:rsid w:val="00691888"/>
    <w:rsid w:val="00692639"/>
    <w:rsid w:val="00692CC9"/>
    <w:rsid w:val="00693A9F"/>
    <w:rsid w:val="00694F79"/>
    <w:rsid w:val="0069505E"/>
    <w:rsid w:val="00696ACB"/>
    <w:rsid w:val="00697810"/>
    <w:rsid w:val="006A0CC3"/>
    <w:rsid w:val="006A0DF7"/>
    <w:rsid w:val="006A0E1D"/>
    <w:rsid w:val="006A1374"/>
    <w:rsid w:val="006A2281"/>
    <w:rsid w:val="006A2323"/>
    <w:rsid w:val="006A2573"/>
    <w:rsid w:val="006A2A59"/>
    <w:rsid w:val="006A3BD1"/>
    <w:rsid w:val="006A5CE4"/>
    <w:rsid w:val="006A60CB"/>
    <w:rsid w:val="006A68EA"/>
    <w:rsid w:val="006B09CE"/>
    <w:rsid w:val="006B0C8D"/>
    <w:rsid w:val="006B1559"/>
    <w:rsid w:val="006B1E0F"/>
    <w:rsid w:val="006B208C"/>
    <w:rsid w:val="006B2A52"/>
    <w:rsid w:val="006B2F1E"/>
    <w:rsid w:val="006B30DD"/>
    <w:rsid w:val="006B398E"/>
    <w:rsid w:val="006B4FB8"/>
    <w:rsid w:val="006B5848"/>
    <w:rsid w:val="006B612A"/>
    <w:rsid w:val="006B761A"/>
    <w:rsid w:val="006B7669"/>
    <w:rsid w:val="006B7DA8"/>
    <w:rsid w:val="006C0B4B"/>
    <w:rsid w:val="006C0CFA"/>
    <w:rsid w:val="006C0D2E"/>
    <w:rsid w:val="006C5119"/>
    <w:rsid w:val="006C5282"/>
    <w:rsid w:val="006C56BA"/>
    <w:rsid w:val="006C5B65"/>
    <w:rsid w:val="006C5BFB"/>
    <w:rsid w:val="006C63C0"/>
    <w:rsid w:val="006C6EBD"/>
    <w:rsid w:val="006C6FC1"/>
    <w:rsid w:val="006C72E4"/>
    <w:rsid w:val="006C7BFD"/>
    <w:rsid w:val="006D017F"/>
    <w:rsid w:val="006D12F2"/>
    <w:rsid w:val="006D20BB"/>
    <w:rsid w:val="006D21CC"/>
    <w:rsid w:val="006D2769"/>
    <w:rsid w:val="006D2F39"/>
    <w:rsid w:val="006D39BE"/>
    <w:rsid w:val="006D3B45"/>
    <w:rsid w:val="006D3E08"/>
    <w:rsid w:val="006D4C83"/>
    <w:rsid w:val="006D7262"/>
    <w:rsid w:val="006D7D65"/>
    <w:rsid w:val="006D7E01"/>
    <w:rsid w:val="006D7E27"/>
    <w:rsid w:val="006E0362"/>
    <w:rsid w:val="006E0BD5"/>
    <w:rsid w:val="006E1F57"/>
    <w:rsid w:val="006E23F9"/>
    <w:rsid w:val="006E28CF"/>
    <w:rsid w:val="006E36DB"/>
    <w:rsid w:val="006E3A38"/>
    <w:rsid w:val="006E47EE"/>
    <w:rsid w:val="006E4CFA"/>
    <w:rsid w:val="006E5B4B"/>
    <w:rsid w:val="006E5D4C"/>
    <w:rsid w:val="006E787B"/>
    <w:rsid w:val="006F0049"/>
    <w:rsid w:val="006F0141"/>
    <w:rsid w:val="006F0B89"/>
    <w:rsid w:val="006F163E"/>
    <w:rsid w:val="006F1967"/>
    <w:rsid w:val="006F2279"/>
    <w:rsid w:val="006F2DC1"/>
    <w:rsid w:val="006F459D"/>
    <w:rsid w:val="006F62E5"/>
    <w:rsid w:val="006F63C3"/>
    <w:rsid w:val="006F6878"/>
    <w:rsid w:val="0070001E"/>
    <w:rsid w:val="0070040B"/>
    <w:rsid w:val="00700714"/>
    <w:rsid w:val="00701C2A"/>
    <w:rsid w:val="007022C0"/>
    <w:rsid w:val="00703815"/>
    <w:rsid w:val="00703E14"/>
    <w:rsid w:val="007050AE"/>
    <w:rsid w:val="0070546C"/>
    <w:rsid w:val="00705D10"/>
    <w:rsid w:val="007060D3"/>
    <w:rsid w:val="00706237"/>
    <w:rsid w:val="007066F4"/>
    <w:rsid w:val="0070724B"/>
    <w:rsid w:val="00710366"/>
    <w:rsid w:val="00710FF4"/>
    <w:rsid w:val="00711506"/>
    <w:rsid w:val="007117C7"/>
    <w:rsid w:val="007124F8"/>
    <w:rsid w:val="00712F45"/>
    <w:rsid w:val="00713B60"/>
    <w:rsid w:val="00713CFA"/>
    <w:rsid w:val="00714BC8"/>
    <w:rsid w:val="00715643"/>
    <w:rsid w:val="00716581"/>
    <w:rsid w:val="00716873"/>
    <w:rsid w:val="00716C6D"/>
    <w:rsid w:val="00717D1A"/>
    <w:rsid w:val="0072077B"/>
    <w:rsid w:val="00720DF1"/>
    <w:rsid w:val="00721135"/>
    <w:rsid w:val="00722178"/>
    <w:rsid w:val="007237C4"/>
    <w:rsid w:val="007239C2"/>
    <w:rsid w:val="00724C42"/>
    <w:rsid w:val="00724C64"/>
    <w:rsid w:val="00725353"/>
    <w:rsid w:val="0072535D"/>
    <w:rsid w:val="00725755"/>
    <w:rsid w:val="00725856"/>
    <w:rsid w:val="00725B05"/>
    <w:rsid w:val="00725BE2"/>
    <w:rsid w:val="00725F71"/>
    <w:rsid w:val="007306E1"/>
    <w:rsid w:val="00731303"/>
    <w:rsid w:val="00732669"/>
    <w:rsid w:val="00732E09"/>
    <w:rsid w:val="007346D1"/>
    <w:rsid w:val="00734BE1"/>
    <w:rsid w:val="00734D1C"/>
    <w:rsid w:val="00734D4C"/>
    <w:rsid w:val="007353EB"/>
    <w:rsid w:val="00735676"/>
    <w:rsid w:val="00735C0B"/>
    <w:rsid w:val="00740872"/>
    <w:rsid w:val="00740A42"/>
    <w:rsid w:val="00740B32"/>
    <w:rsid w:val="00740D17"/>
    <w:rsid w:val="00741160"/>
    <w:rsid w:val="00741CB8"/>
    <w:rsid w:val="00742E4D"/>
    <w:rsid w:val="007437E8"/>
    <w:rsid w:val="007439B2"/>
    <w:rsid w:val="00744673"/>
    <w:rsid w:val="0074495D"/>
    <w:rsid w:val="0074502D"/>
    <w:rsid w:val="007454C8"/>
    <w:rsid w:val="007459B9"/>
    <w:rsid w:val="0074649C"/>
    <w:rsid w:val="007466EF"/>
    <w:rsid w:val="00746860"/>
    <w:rsid w:val="007471A9"/>
    <w:rsid w:val="00747EE3"/>
    <w:rsid w:val="007509CA"/>
    <w:rsid w:val="00750ABB"/>
    <w:rsid w:val="00751F75"/>
    <w:rsid w:val="00752B2E"/>
    <w:rsid w:val="007538BD"/>
    <w:rsid w:val="0075428D"/>
    <w:rsid w:val="00754491"/>
    <w:rsid w:val="00755907"/>
    <w:rsid w:val="00755C36"/>
    <w:rsid w:val="00757A87"/>
    <w:rsid w:val="007603BD"/>
    <w:rsid w:val="0076095E"/>
    <w:rsid w:val="0076118E"/>
    <w:rsid w:val="00761261"/>
    <w:rsid w:val="00761396"/>
    <w:rsid w:val="0076143C"/>
    <w:rsid w:val="0076212C"/>
    <w:rsid w:val="007628E4"/>
    <w:rsid w:val="007642F3"/>
    <w:rsid w:val="0076483F"/>
    <w:rsid w:val="00765058"/>
    <w:rsid w:val="00765908"/>
    <w:rsid w:val="00765BBB"/>
    <w:rsid w:val="00765E20"/>
    <w:rsid w:val="00765EC4"/>
    <w:rsid w:val="007669E6"/>
    <w:rsid w:val="00766A99"/>
    <w:rsid w:val="0076733D"/>
    <w:rsid w:val="0077000A"/>
    <w:rsid w:val="00770D2B"/>
    <w:rsid w:val="007716A5"/>
    <w:rsid w:val="007716DA"/>
    <w:rsid w:val="007735BE"/>
    <w:rsid w:val="0077516B"/>
    <w:rsid w:val="00775D69"/>
    <w:rsid w:val="00775ED4"/>
    <w:rsid w:val="00776411"/>
    <w:rsid w:val="00776C4E"/>
    <w:rsid w:val="00776DD9"/>
    <w:rsid w:val="00777F9C"/>
    <w:rsid w:val="007811A8"/>
    <w:rsid w:val="00783930"/>
    <w:rsid w:val="0078433B"/>
    <w:rsid w:val="00784404"/>
    <w:rsid w:val="007848A2"/>
    <w:rsid w:val="00784BCC"/>
    <w:rsid w:val="0078580E"/>
    <w:rsid w:val="00785843"/>
    <w:rsid w:val="007862B3"/>
    <w:rsid w:val="007869E4"/>
    <w:rsid w:val="00786C03"/>
    <w:rsid w:val="00787336"/>
    <w:rsid w:val="00787BC3"/>
    <w:rsid w:val="00787C3F"/>
    <w:rsid w:val="00790A9D"/>
    <w:rsid w:val="00790F0D"/>
    <w:rsid w:val="0079194D"/>
    <w:rsid w:val="007929D7"/>
    <w:rsid w:val="00792D10"/>
    <w:rsid w:val="00793536"/>
    <w:rsid w:val="00793858"/>
    <w:rsid w:val="00794D15"/>
    <w:rsid w:val="00796089"/>
    <w:rsid w:val="00796C9F"/>
    <w:rsid w:val="007979FD"/>
    <w:rsid w:val="007A0517"/>
    <w:rsid w:val="007A09DD"/>
    <w:rsid w:val="007A0BE8"/>
    <w:rsid w:val="007A1025"/>
    <w:rsid w:val="007A1702"/>
    <w:rsid w:val="007A1B63"/>
    <w:rsid w:val="007A202F"/>
    <w:rsid w:val="007A2779"/>
    <w:rsid w:val="007A3DE9"/>
    <w:rsid w:val="007A3E0A"/>
    <w:rsid w:val="007A4A60"/>
    <w:rsid w:val="007A5165"/>
    <w:rsid w:val="007A5D3E"/>
    <w:rsid w:val="007A5F24"/>
    <w:rsid w:val="007A5F2D"/>
    <w:rsid w:val="007A6461"/>
    <w:rsid w:val="007A64DB"/>
    <w:rsid w:val="007A734B"/>
    <w:rsid w:val="007B1C30"/>
    <w:rsid w:val="007B2441"/>
    <w:rsid w:val="007B2489"/>
    <w:rsid w:val="007B25D6"/>
    <w:rsid w:val="007B2733"/>
    <w:rsid w:val="007B32EF"/>
    <w:rsid w:val="007B3404"/>
    <w:rsid w:val="007B499C"/>
    <w:rsid w:val="007B50A6"/>
    <w:rsid w:val="007B5B2D"/>
    <w:rsid w:val="007B5CC4"/>
    <w:rsid w:val="007B61A4"/>
    <w:rsid w:val="007B7EFB"/>
    <w:rsid w:val="007C06C1"/>
    <w:rsid w:val="007C1654"/>
    <w:rsid w:val="007C1CF6"/>
    <w:rsid w:val="007C1D38"/>
    <w:rsid w:val="007C32A4"/>
    <w:rsid w:val="007C3383"/>
    <w:rsid w:val="007C3479"/>
    <w:rsid w:val="007C37A9"/>
    <w:rsid w:val="007C3B5F"/>
    <w:rsid w:val="007C40EE"/>
    <w:rsid w:val="007C5315"/>
    <w:rsid w:val="007C5663"/>
    <w:rsid w:val="007C60F1"/>
    <w:rsid w:val="007C6978"/>
    <w:rsid w:val="007C7377"/>
    <w:rsid w:val="007C7ED4"/>
    <w:rsid w:val="007D0AF0"/>
    <w:rsid w:val="007D11DD"/>
    <w:rsid w:val="007D122C"/>
    <w:rsid w:val="007D2C65"/>
    <w:rsid w:val="007D2F9B"/>
    <w:rsid w:val="007D329E"/>
    <w:rsid w:val="007D3602"/>
    <w:rsid w:val="007D3EE1"/>
    <w:rsid w:val="007D41EA"/>
    <w:rsid w:val="007D5674"/>
    <w:rsid w:val="007D59C5"/>
    <w:rsid w:val="007D6509"/>
    <w:rsid w:val="007D6918"/>
    <w:rsid w:val="007D6B34"/>
    <w:rsid w:val="007D751B"/>
    <w:rsid w:val="007D792C"/>
    <w:rsid w:val="007D7C4F"/>
    <w:rsid w:val="007D7EC4"/>
    <w:rsid w:val="007D7ED6"/>
    <w:rsid w:val="007E02CB"/>
    <w:rsid w:val="007E0463"/>
    <w:rsid w:val="007E06B8"/>
    <w:rsid w:val="007E1077"/>
    <w:rsid w:val="007E12D8"/>
    <w:rsid w:val="007E13F3"/>
    <w:rsid w:val="007E14FA"/>
    <w:rsid w:val="007E2152"/>
    <w:rsid w:val="007E2694"/>
    <w:rsid w:val="007E2D80"/>
    <w:rsid w:val="007E32B0"/>
    <w:rsid w:val="007E3D49"/>
    <w:rsid w:val="007E6463"/>
    <w:rsid w:val="007E6C53"/>
    <w:rsid w:val="007E6EF8"/>
    <w:rsid w:val="007E7236"/>
    <w:rsid w:val="007E733C"/>
    <w:rsid w:val="007E7568"/>
    <w:rsid w:val="007F1076"/>
    <w:rsid w:val="007F12EE"/>
    <w:rsid w:val="007F156F"/>
    <w:rsid w:val="007F234F"/>
    <w:rsid w:val="007F3191"/>
    <w:rsid w:val="007F42AB"/>
    <w:rsid w:val="007F44A9"/>
    <w:rsid w:val="007F46DC"/>
    <w:rsid w:val="007F4B5F"/>
    <w:rsid w:val="007F53E4"/>
    <w:rsid w:val="007F56F2"/>
    <w:rsid w:val="007F580F"/>
    <w:rsid w:val="007F5CBC"/>
    <w:rsid w:val="007F6E00"/>
    <w:rsid w:val="007F75ED"/>
    <w:rsid w:val="00800BC6"/>
    <w:rsid w:val="00801BEB"/>
    <w:rsid w:val="00802980"/>
    <w:rsid w:val="00803FF3"/>
    <w:rsid w:val="008067CD"/>
    <w:rsid w:val="00806BF6"/>
    <w:rsid w:val="00806FFF"/>
    <w:rsid w:val="00807458"/>
    <w:rsid w:val="00807B73"/>
    <w:rsid w:val="00807DD3"/>
    <w:rsid w:val="00811043"/>
    <w:rsid w:val="00811A30"/>
    <w:rsid w:val="00811E43"/>
    <w:rsid w:val="008127A0"/>
    <w:rsid w:val="0081298A"/>
    <w:rsid w:val="00812C98"/>
    <w:rsid w:val="00813C59"/>
    <w:rsid w:val="00814466"/>
    <w:rsid w:val="0081578B"/>
    <w:rsid w:val="0081676F"/>
    <w:rsid w:val="00817314"/>
    <w:rsid w:val="008179BE"/>
    <w:rsid w:val="00817A31"/>
    <w:rsid w:val="008201BB"/>
    <w:rsid w:val="008208D9"/>
    <w:rsid w:val="00821568"/>
    <w:rsid w:val="00821B1C"/>
    <w:rsid w:val="00821FDD"/>
    <w:rsid w:val="00823345"/>
    <w:rsid w:val="00823C4E"/>
    <w:rsid w:val="00823D30"/>
    <w:rsid w:val="008246A5"/>
    <w:rsid w:val="00824A38"/>
    <w:rsid w:val="00824E85"/>
    <w:rsid w:val="008260FE"/>
    <w:rsid w:val="00826200"/>
    <w:rsid w:val="00826640"/>
    <w:rsid w:val="00827286"/>
    <w:rsid w:val="00827A4A"/>
    <w:rsid w:val="00827CB6"/>
    <w:rsid w:val="00830269"/>
    <w:rsid w:val="00831327"/>
    <w:rsid w:val="00832576"/>
    <w:rsid w:val="008329E2"/>
    <w:rsid w:val="00832AB3"/>
    <w:rsid w:val="0083304D"/>
    <w:rsid w:val="0083351F"/>
    <w:rsid w:val="008340F6"/>
    <w:rsid w:val="008347DA"/>
    <w:rsid w:val="0083507F"/>
    <w:rsid w:val="00835682"/>
    <w:rsid w:val="00835841"/>
    <w:rsid w:val="0083672C"/>
    <w:rsid w:val="00837A51"/>
    <w:rsid w:val="00837DC1"/>
    <w:rsid w:val="00837E82"/>
    <w:rsid w:val="00840541"/>
    <w:rsid w:val="00840A2F"/>
    <w:rsid w:val="00840BB5"/>
    <w:rsid w:val="00840D67"/>
    <w:rsid w:val="008410DB"/>
    <w:rsid w:val="008418A9"/>
    <w:rsid w:val="008418CB"/>
    <w:rsid w:val="0084394F"/>
    <w:rsid w:val="00843D70"/>
    <w:rsid w:val="00844AA8"/>
    <w:rsid w:val="00844BB0"/>
    <w:rsid w:val="00844FDC"/>
    <w:rsid w:val="0084525C"/>
    <w:rsid w:val="00846886"/>
    <w:rsid w:val="00846F6F"/>
    <w:rsid w:val="008472CE"/>
    <w:rsid w:val="00847A65"/>
    <w:rsid w:val="00850507"/>
    <w:rsid w:val="008508D6"/>
    <w:rsid w:val="00850E1F"/>
    <w:rsid w:val="00851AF9"/>
    <w:rsid w:val="00851C78"/>
    <w:rsid w:val="00851EE3"/>
    <w:rsid w:val="00853976"/>
    <w:rsid w:val="00853BFA"/>
    <w:rsid w:val="00853D93"/>
    <w:rsid w:val="00855469"/>
    <w:rsid w:val="008554FF"/>
    <w:rsid w:val="008557B2"/>
    <w:rsid w:val="00855C85"/>
    <w:rsid w:val="008567D1"/>
    <w:rsid w:val="00857080"/>
    <w:rsid w:val="00857B35"/>
    <w:rsid w:val="00860945"/>
    <w:rsid w:val="00862C34"/>
    <w:rsid w:val="00862E27"/>
    <w:rsid w:val="00863008"/>
    <w:rsid w:val="0086316D"/>
    <w:rsid w:val="00863696"/>
    <w:rsid w:val="008637D0"/>
    <w:rsid w:val="0086410A"/>
    <w:rsid w:val="008643A5"/>
    <w:rsid w:val="00865048"/>
    <w:rsid w:val="00865383"/>
    <w:rsid w:val="00866E27"/>
    <w:rsid w:val="00867669"/>
    <w:rsid w:val="00867BDD"/>
    <w:rsid w:val="00867EE4"/>
    <w:rsid w:val="00870A6F"/>
    <w:rsid w:val="00871616"/>
    <w:rsid w:val="00872DA9"/>
    <w:rsid w:val="00872DC5"/>
    <w:rsid w:val="00872EAE"/>
    <w:rsid w:val="00872EEA"/>
    <w:rsid w:val="0087318B"/>
    <w:rsid w:val="008735EC"/>
    <w:rsid w:val="00873DFC"/>
    <w:rsid w:val="0087461D"/>
    <w:rsid w:val="00876939"/>
    <w:rsid w:val="00877221"/>
    <w:rsid w:val="00880998"/>
    <w:rsid w:val="0088133D"/>
    <w:rsid w:val="00881F81"/>
    <w:rsid w:val="008825EE"/>
    <w:rsid w:val="0088323C"/>
    <w:rsid w:val="00883444"/>
    <w:rsid w:val="00883D61"/>
    <w:rsid w:val="00885236"/>
    <w:rsid w:val="0088528B"/>
    <w:rsid w:val="00885654"/>
    <w:rsid w:val="00885C06"/>
    <w:rsid w:val="00885C84"/>
    <w:rsid w:val="00886381"/>
    <w:rsid w:val="008863A7"/>
    <w:rsid w:val="0088649B"/>
    <w:rsid w:val="0088663A"/>
    <w:rsid w:val="008867E9"/>
    <w:rsid w:val="0088682B"/>
    <w:rsid w:val="00886D3B"/>
    <w:rsid w:val="00886FB9"/>
    <w:rsid w:val="00887133"/>
    <w:rsid w:val="00887455"/>
    <w:rsid w:val="00887F59"/>
    <w:rsid w:val="00890755"/>
    <w:rsid w:val="008909EE"/>
    <w:rsid w:val="008920A6"/>
    <w:rsid w:val="00892103"/>
    <w:rsid w:val="008922F8"/>
    <w:rsid w:val="00892BF6"/>
    <w:rsid w:val="0089386A"/>
    <w:rsid w:val="00893FAD"/>
    <w:rsid w:val="008942B1"/>
    <w:rsid w:val="008948F8"/>
    <w:rsid w:val="00894E3E"/>
    <w:rsid w:val="008968D1"/>
    <w:rsid w:val="00896B9F"/>
    <w:rsid w:val="00896DFC"/>
    <w:rsid w:val="00897C95"/>
    <w:rsid w:val="008A057D"/>
    <w:rsid w:val="008A0DCA"/>
    <w:rsid w:val="008A1EB7"/>
    <w:rsid w:val="008A2761"/>
    <w:rsid w:val="008A2A88"/>
    <w:rsid w:val="008A3159"/>
    <w:rsid w:val="008A338C"/>
    <w:rsid w:val="008A4141"/>
    <w:rsid w:val="008A532D"/>
    <w:rsid w:val="008A541E"/>
    <w:rsid w:val="008A55AF"/>
    <w:rsid w:val="008A575C"/>
    <w:rsid w:val="008A648D"/>
    <w:rsid w:val="008A7A81"/>
    <w:rsid w:val="008B0472"/>
    <w:rsid w:val="008B0AB1"/>
    <w:rsid w:val="008B19EF"/>
    <w:rsid w:val="008B1CF0"/>
    <w:rsid w:val="008B1F98"/>
    <w:rsid w:val="008B20BA"/>
    <w:rsid w:val="008B2D88"/>
    <w:rsid w:val="008B3CF4"/>
    <w:rsid w:val="008B406B"/>
    <w:rsid w:val="008B4BCA"/>
    <w:rsid w:val="008B55F0"/>
    <w:rsid w:val="008B5A23"/>
    <w:rsid w:val="008B6169"/>
    <w:rsid w:val="008B625D"/>
    <w:rsid w:val="008B7289"/>
    <w:rsid w:val="008C00DB"/>
    <w:rsid w:val="008C08DB"/>
    <w:rsid w:val="008C10AA"/>
    <w:rsid w:val="008C117C"/>
    <w:rsid w:val="008C1829"/>
    <w:rsid w:val="008C188A"/>
    <w:rsid w:val="008C197D"/>
    <w:rsid w:val="008C23F6"/>
    <w:rsid w:val="008C3048"/>
    <w:rsid w:val="008C4042"/>
    <w:rsid w:val="008C4575"/>
    <w:rsid w:val="008C4E98"/>
    <w:rsid w:val="008C57A1"/>
    <w:rsid w:val="008C57E8"/>
    <w:rsid w:val="008C61E3"/>
    <w:rsid w:val="008C6902"/>
    <w:rsid w:val="008C7452"/>
    <w:rsid w:val="008C7E72"/>
    <w:rsid w:val="008D101B"/>
    <w:rsid w:val="008D1BD8"/>
    <w:rsid w:val="008D1E62"/>
    <w:rsid w:val="008D27AC"/>
    <w:rsid w:val="008D2966"/>
    <w:rsid w:val="008D2A75"/>
    <w:rsid w:val="008D3A02"/>
    <w:rsid w:val="008D40CC"/>
    <w:rsid w:val="008D40E7"/>
    <w:rsid w:val="008D4138"/>
    <w:rsid w:val="008D512B"/>
    <w:rsid w:val="008D53FF"/>
    <w:rsid w:val="008D6017"/>
    <w:rsid w:val="008D629B"/>
    <w:rsid w:val="008D64D2"/>
    <w:rsid w:val="008D7973"/>
    <w:rsid w:val="008D7CB3"/>
    <w:rsid w:val="008E0787"/>
    <w:rsid w:val="008E0850"/>
    <w:rsid w:val="008E098D"/>
    <w:rsid w:val="008E12DB"/>
    <w:rsid w:val="008E171E"/>
    <w:rsid w:val="008E2510"/>
    <w:rsid w:val="008E2C77"/>
    <w:rsid w:val="008E3106"/>
    <w:rsid w:val="008E32D5"/>
    <w:rsid w:val="008E3432"/>
    <w:rsid w:val="008E3446"/>
    <w:rsid w:val="008E3EEB"/>
    <w:rsid w:val="008E44B2"/>
    <w:rsid w:val="008E4C48"/>
    <w:rsid w:val="008E4CED"/>
    <w:rsid w:val="008E4E3E"/>
    <w:rsid w:val="008E55AA"/>
    <w:rsid w:val="008E5790"/>
    <w:rsid w:val="008E6092"/>
    <w:rsid w:val="008E6344"/>
    <w:rsid w:val="008E67C9"/>
    <w:rsid w:val="008E69EB"/>
    <w:rsid w:val="008E6E93"/>
    <w:rsid w:val="008E7887"/>
    <w:rsid w:val="008E7ECD"/>
    <w:rsid w:val="008F3158"/>
    <w:rsid w:val="008F3167"/>
    <w:rsid w:val="008F3A3B"/>
    <w:rsid w:val="008F4F94"/>
    <w:rsid w:val="008F56BA"/>
    <w:rsid w:val="008F704B"/>
    <w:rsid w:val="008F72ED"/>
    <w:rsid w:val="008F76B1"/>
    <w:rsid w:val="00900188"/>
    <w:rsid w:val="00900EF5"/>
    <w:rsid w:val="00902900"/>
    <w:rsid w:val="00906580"/>
    <w:rsid w:val="00907493"/>
    <w:rsid w:val="00907EA3"/>
    <w:rsid w:val="00910137"/>
    <w:rsid w:val="00910407"/>
    <w:rsid w:val="00911099"/>
    <w:rsid w:val="00911218"/>
    <w:rsid w:val="009118A4"/>
    <w:rsid w:val="0091276B"/>
    <w:rsid w:val="0091377B"/>
    <w:rsid w:val="00914089"/>
    <w:rsid w:val="00914164"/>
    <w:rsid w:val="009146EA"/>
    <w:rsid w:val="00914AD5"/>
    <w:rsid w:val="00914D91"/>
    <w:rsid w:val="00915074"/>
    <w:rsid w:val="0091684F"/>
    <w:rsid w:val="00916E06"/>
    <w:rsid w:val="00917004"/>
    <w:rsid w:val="009175B3"/>
    <w:rsid w:val="009176F8"/>
    <w:rsid w:val="00917D9E"/>
    <w:rsid w:val="009219BE"/>
    <w:rsid w:val="00921D8F"/>
    <w:rsid w:val="009221C3"/>
    <w:rsid w:val="0092236D"/>
    <w:rsid w:val="00922B28"/>
    <w:rsid w:val="00922D63"/>
    <w:rsid w:val="009231CC"/>
    <w:rsid w:val="009245DD"/>
    <w:rsid w:val="0092589A"/>
    <w:rsid w:val="00926247"/>
    <w:rsid w:val="009262A9"/>
    <w:rsid w:val="009272AC"/>
    <w:rsid w:val="00927D1A"/>
    <w:rsid w:val="00930504"/>
    <w:rsid w:val="00930E9A"/>
    <w:rsid w:val="00931522"/>
    <w:rsid w:val="009318F3"/>
    <w:rsid w:val="009325D4"/>
    <w:rsid w:val="00933113"/>
    <w:rsid w:val="00933381"/>
    <w:rsid w:val="009335D9"/>
    <w:rsid w:val="009341BE"/>
    <w:rsid w:val="00934B56"/>
    <w:rsid w:val="0093519B"/>
    <w:rsid w:val="009357C8"/>
    <w:rsid w:val="00935A87"/>
    <w:rsid w:val="00935F95"/>
    <w:rsid w:val="00936780"/>
    <w:rsid w:val="00936AA4"/>
    <w:rsid w:val="00937385"/>
    <w:rsid w:val="00937F53"/>
    <w:rsid w:val="00940C2A"/>
    <w:rsid w:val="00943F48"/>
    <w:rsid w:val="00944463"/>
    <w:rsid w:val="0094462D"/>
    <w:rsid w:val="00944A3E"/>
    <w:rsid w:val="00944DD5"/>
    <w:rsid w:val="00944F73"/>
    <w:rsid w:val="0094614A"/>
    <w:rsid w:val="0094709B"/>
    <w:rsid w:val="0094778F"/>
    <w:rsid w:val="009478C2"/>
    <w:rsid w:val="00947B01"/>
    <w:rsid w:val="00947DE4"/>
    <w:rsid w:val="00950106"/>
    <w:rsid w:val="009506B8"/>
    <w:rsid w:val="00950DE7"/>
    <w:rsid w:val="00950EB9"/>
    <w:rsid w:val="009515D7"/>
    <w:rsid w:val="0095168E"/>
    <w:rsid w:val="00952B15"/>
    <w:rsid w:val="0095380D"/>
    <w:rsid w:val="00953A7D"/>
    <w:rsid w:val="0095431A"/>
    <w:rsid w:val="009545C6"/>
    <w:rsid w:val="00954640"/>
    <w:rsid w:val="00954AF2"/>
    <w:rsid w:val="009552E3"/>
    <w:rsid w:val="00955804"/>
    <w:rsid w:val="0095592F"/>
    <w:rsid w:val="00955AF7"/>
    <w:rsid w:val="00956389"/>
    <w:rsid w:val="00956F9F"/>
    <w:rsid w:val="009575A1"/>
    <w:rsid w:val="00960EC4"/>
    <w:rsid w:val="00962038"/>
    <w:rsid w:val="00962770"/>
    <w:rsid w:val="009633AE"/>
    <w:rsid w:val="0096379F"/>
    <w:rsid w:val="00964897"/>
    <w:rsid w:val="00965190"/>
    <w:rsid w:val="0096560F"/>
    <w:rsid w:val="00966048"/>
    <w:rsid w:val="009662BD"/>
    <w:rsid w:val="009702BB"/>
    <w:rsid w:val="009704BD"/>
    <w:rsid w:val="00971799"/>
    <w:rsid w:val="009718FE"/>
    <w:rsid w:val="00972243"/>
    <w:rsid w:val="00972E29"/>
    <w:rsid w:val="00973DAD"/>
    <w:rsid w:val="009742A9"/>
    <w:rsid w:val="009743CF"/>
    <w:rsid w:val="00975315"/>
    <w:rsid w:val="00976407"/>
    <w:rsid w:val="00976624"/>
    <w:rsid w:val="00976F43"/>
    <w:rsid w:val="00977153"/>
    <w:rsid w:val="009776D4"/>
    <w:rsid w:val="009777CE"/>
    <w:rsid w:val="009810C5"/>
    <w:rsid w:val="009814D4"/>
    <w:rsid w:val="00981988"/>
    <w:rsid w:val="00981AE5"/>
    <w:rsid w:val="00982634"/>
    <w:rsid w:val="0098295B"/>
    <w:rsid w:val="009829F6"/>
    <w:rsid w:val="00982DDD"/>
    <w:rsid w:val="00982EF2"/>
    <w:rsid w:val="00983A79"/>
    <w:rsid w:val="00983C77"/>
    <w:rsid w:val="00983D4F"/>
    <w:rsid w:val="00984476"/>
    <w:rsid w:val="009850DC"/>
    <w:rsid w:val="00985802"/>
    <w:rsid w:val="00985D5B"/>
    <w:rsid w:val="0098624B"/>
    <w:rsid w:val="00986F08"/>
    <w:rsid w:val="00987202"/>
    <w:rsid w:val="009878BC"/>
    <w:rsid w:val="00987B83"/>
    <w:rsid w:val="00987D68"/>
    <w:rsid w:val="0099007B"/>
    <w:rsid w:val="00990109"/>
    <w:rsid w:val="00991D3D"/>
    <w:rsid w:val="00991EA7"/>
    <w:rsid w:val="009921D8"/>
    <w:rsid w:val="00992CA9"/>
    <w:rsid w:val="00993C7C"/>
    <w:rsid w:val="00994C37"/>
    <w:rsid w:val="00994EA2"/>
    <w:rsid w:val="00995C2B"/>
    <w:rsid w:val="009962AD"/>
    <w:rsid w:val="00996553"/>
    <w:rsid w:val="009971E8"/>
    <w:rsid w:val="00997390"/>
    <w:rsid w:val="00997C71"/>
    <w:rsid w:val="009A02B2"/>
    <w:rsid w:val="009A09AE"/>
    <w:rsid w:val="009A0F1F"/>
    <w:rsid w:val="009A17C2"/>
    <w:rsid w:val="009A197C"/>
    <w:rsid w:val="009A2F10"/>
    <w:rsid w:val="009A4108"/>
    <w:rsid w:val="009A54AC"/>
    <w:rsid w:val="009A59B2"/>
    <w:rsid w:val="009A5CDC"/>
    <w:rsid w:val="009A7067"/>
    <w:rsid w:val="009A7CFA"/>
    <w:rsid w:val="009B24C7"/>
    <w:rsid w:val="009B259D"/>
    <w:rsid w:val="009B2B0E"/>
    <w:rsid w:val="009B3511"/>
    <w:rsid w:val="009B37B4"/>
    <w:rsid w:val="009B3FE5"/>
    <w:rsid w:val="009B4CAD"/>
    <w:rsid w:val="009B510B"/>
    <w:rsid w:val="009B5C0F"/>
    <w:rsid w:val="009B5D06"/>
    <w:rsid w:val="009B626A"/>
    <w:rsid w:val="009B64F8"/>
    <w:rsid w:val="009B7853"/>
    <w:rsid w:val="009B7972"/>
    <w:rsid w:val="009B7DFD"/>
    <w:rsid w:val="009C0482"/>
    <w:rsid w:val="009C1531"/>
    <w:rsid w:val="009C1591"/>
    <w:rsid w:val="009C165A"/>
    <w:rsid w:val="009C16DF"/>
    <w:rsid w:val="009C1E67"/>
    <w:rsid w:val="009C2105"/>
    <w:rsid w:val="009C2498"/>
    <w:rsid w:val="009C2E23"/>
    <w:rsid w:val="009C3169"/>
    <w:rsid w:val="009C3DA6"/>
    <w:rsid w:val="009C5D01"/>
    <w:rsid w:val="009C6A02"/>
    <w:rsid w:val="009C76F0"/>
    <w:rsid w:val="009C7818"/>
    <w:rsid w:val="009C7A65"/>
    <w:rsid w:val="009D0590"/>
    <w:rsid w:val="009D0A08"/>
    <w:rsid w:val="009D2109"/>
    <w:rsid w:val="009D2585"/>
    <w:rsid w:val="009D2772"/>
    <w:rsid w:val="009D303A"/>
    <w:rsid w:val="009D3042"/>
    <w:rsid w:val="009D38DD"/>
    <w:rsid w:val="009D4759"/>
    <w:rsid w:val="009D4F08"/>
    <w:rsid w:val="009D5A30"/>
    <w:rsid w:val="009D5DDD"/>
    <w:rsid w:val="009D6653"/>
    <w:rsid w:val="009D7493"/>
    <w:rsid w:val="009D74BC"/>
    <w:rsid w:val="009D7E70"/>
    <w:rsid w:val="009E08D8"/>
    <w:rsid w:val="009E0DC4"/>
    <w:rsid w:val="009E1E09"/>
    <w:rsid w:val="009E1F97"/>
    <w:rsid w:val="009E2B4A"/>
    <w:rsid w:val="009E3B6A"/>
    <w:rsid w:val="009E3D0C"/>
    <w:rsid w:val="009E50C1"/>
    <w:rsid w:val="009E57CE"/>
    <w:rsid w:val="009E5AED"/>
    <w:rsid w:val="009E61A0"/>
    <w:rsid w:val="009E7272"/>
    <w:rsid w:val="009E790E"/>
    <w:rsid w:val="009E7CFC"/>
    <w:rsid w:val="009F1CB7"/>
    <w:rsid w:val="009F24B1"/>
    <w:rsid w:val="009F382E"/>
    <w:rsid w:val="009F48D8"/>
    <w:rsid w:val="009F527F"/>
    <w:rsid w:val="009F5281"/>
    <w:rsid w:val="009F52B2"/>
    <w:rsid w:val="009F64BF"/>
    <w:rsid w:val="009F658F"/>
    <w:rsid w:val="009F7AC4"/>
    <w:rsid w:val="00A001EF"/>
    <w:rsid w:val="00A015DE"/>
    <w:rsid w:val="00A01650"/>
    <w:rsid w:val="00A017C3"/>
    <w:rsid w:val="00A023E9"/>
    <w:rsid w:val="00A02D5C"/>
    <w:rsid w:val="00A0346D"/>
    <w:rsid w:val="00A042D9"/>
    <w:rsid w:val="00A0488A"/>
    <w:rsid w:val="00A062D4"/>
    <w:rsid w:val="00A0658D"/>
    <w:rsid w:val="00A06CCC"/>
    <w:rsid w:val="00A06EF8"/>
    <w:rsid w:val="00A075E9"/>
    <w:rsid w:val="00A0785C"/>
    <w:rsid w:val="00A10268"/>
    <w:rsid w:val="00A10E7B"/>
    <w:rsid w:val="00A117DE"/>
    <w:rsid w:val="00A12552"/>
    <w:rsid w:val="00A12CC7"/>
    <w:rsid w:val="00A12CCB"/>
    <w:rsid w:val="00A14457"/>
    <w:rsid w:val="00A14725"/>
    <w:rsid w:val="00A14889"/>
    <w:rsid w:val="00A148A7"/>
    <w:rsid w:val="00A14ABC"/>
    <w:rsid w:val="00A157C1"/>
    <w:rsid w:val="00A160C0"/>
    <w:rsid w:val="00A162E1"/>
    <w:rsid w:val="00A16EFA"/>
    <w:rsid w:val="00A17403"/>
    <w:rsid w:val="00A174D3"/>
    <w:rsid w:val="00A17AC9"/>
    <w:rsid w:val="00A20099"/>
    <w:rsid w:val="00A205A1"/>
    <w:rsid w:val="00A2142A"/>
    <w:rsid w:val="00A21470"/>
    <w:rsid w:val="00A21D32"/>
    <w:rsid w:val="00A2302C"/>
    <w:rsid w:val="00A23352"/>
    <w:rsid w:val="00A237CD"/>
    <w:rsid w:val="00A24EBA"/>
    <w:rsid w:val="00A2545D"/>
    <w:rsid w:val="00A25728"/>
    <w:rsid w:val="00A26053"/>
    <w:rsid w:val="00A270FF"/>
    <w:rsid w:val="00A272A1"/>
    <w:rsid w:val="00A2764D"/>
    <w:rsid w:val="00A2786E"/>
    <w:rsid w:val="00A278C8"/>
    <w:rsid w:val="00A27BD0"/>
    <w:rsid w:val="00A27C64"/>
    <w:rsid w:val="00A301D2"/>
    <w:rsid w:val="00A315D9"/>
    <w:rsid w:val="00A31980"/>
    <w:rsid w:val="00A32100"/>
    <w:rsid w:val="00A32163"/>
    <w:rsid w:val="00A32F5B"/>
    <w:rsid w:val="00A334A0"/>
    <w:rsid w:val="00A3390B"/>
    <w:rsid w:val="00A3429A"/>
    <w:rsid w:val="00A346B8"/>
    <w:rsid w:val="00A3497E"/>
    <w:rsid w:val="00A36245"/>
    <w:rsid w:val="00A3635A"/>
    <w:rsid w:val="00A36360"/>
    <w:rsid w:val="00A3648B"/>
    <w:rsid w:val="00A36787"/>
    <w:rsid w:val="00A36AD2"/>
    <w:rsid w:val="00A36EF2"/>
    <w:rsid w:val="00A37C29"/>
    <w:rsid w:val="00A37D7D"/>
    <w:rsid w:val="00A4013B"/>
    <w:rsid w:val="00A41BCF"/>
    <w:rsid w:val="00A42FC5"/>
    <w:rsid w:val="00A44EA3"/>
    <w:rsid w:val="00A455C7"/>
    <w:rsid w:val="00A4567B"/>
    <w:rsid w:val="00A469F0"/>
    <w:rsid w:val="00A46C00"/>
    <w:rsid w:val="00A46E61"/>
    <w:rsid w:val="00A515B5"/>
    <w:rsid w:val="00A51D61"/>
    <w:rsid w:val="00A51D8D"/>
    <w:rsid w:val="00A52026"/>
    <w:rsid w:val="00A523CD"/>
    <w:rsid w:val="00A52D1B"/>
    <w:rsid w:val="00A52DAE"/>
    <w:rsid w:val="00A5426A"/>
    <w:rsid w:val="00A546D6"/>
    <w:rsid w:val="00A55494"/>
    <w:rsid w:val="00A55E38"/>
    <w:rsid w:val="00A5602A"/>
    <w:rsid w:val="00A5694F"/>
    <w:rsid w:val="00A56A4D"/>
    <w:rsid w:val="00A57601"/>
    <w:rsid w:val="00A60E13"/>
    <w:rsid w:val="00A611F2"/>
    <w:rsid w:val="00A61684"/>
    <w:rsid w:val="00A61EAF"/>
    <w:rsid w:val="00A62151"/>
    <w:rsid w:val="00A64088"/>
    <w:rsid w:val="00A640AF"/>
    <w:rsid w:val="00A64A84"/>
    <w:rsid w:val="00A64BFB"/>
    <w:rsid w:val="00A64D15"/>
    <w:rsid w:val="00A64F0C"/>
    <w:rsid w:val="00A650FC"/>
    <w:rsid w:val="00A655A3"/>
    <w:rsid w:val="00A65B4F"/>
    <w:rsid w:val="00A66078"/>
    <w:rsid w:val="00A660F9"/>
    <w:rsid w:val="00A6638E"/>
    <w:rsid w:val="00A666BF"/>
    <w:rsid w:val="00A672AF"/>
    <w:rsid w:val="00A672D3"/>
    <w:rsid w:val="00A677C6"/>
    <w:rsid w:val="00A677FF"/>
    <w:rsid w:val="00A70579"/>
    <w:rsid w:val="00A71673"/>
    <w:rsid w:val="00A719B0"/>
    <w:rsid w:val="00A7273E"/>
    <w:rsid w:val="00A7287A"/>
    <w:rsid w:val="00A7307A"/>
    <w:rsid w:val="00A730BD"/>
    <w:rsid w:val="00A734D5"/>
    <w:rsid w:val="00A75822"/>
    <w:rsid w:val="00A75F72"/>
    <w:rsid w:val="00A76305"/>
    <w:rsid w:val="00A76439"/>
    <w:rsid w:val="00A76E4F"/>
    <w:rsid w:val="00A7760B"/>
    <w:rsid w:val="00A801BA"/>
    <w:rsid w:val="00A80B2E"/>
    <w:rsid w:val="00A80D0C"/>
    <w:rsid w:val="00A819DD"/>
    <w:rsid w:val="00A827F0"/>
    <w:rsid w:val="00A82F62"/>
    <w:rsid w:val="00A8343A"/>
    <w:rsid w:val="00A83481"/>
    <w:rsid w:val="00A843D1"/>
    <w:rsid w:val="00A848ED"/>
    <w:rsid w:val="00A84923"/>
    <w:rsid w:val="00A84E93"/>
    <w:rsid w:val="00A85722"/>
    <w:rsid w:val="00A85733"/>
    <w:rsid w:val="00A85E0C"/>
    <w:rsid w:val="00A85E41"/>
    <w:rsid w:val="00A87524"/>
    <w:rsid w:val="00A907B0"/>
    <w:rsid w:val="00A919F3"/>
    <w:rsid w:val="00A91D8B"/>
    <w:rsid w:val="00A91EA1"/>
    <w:rsid w:val="00A92F38"/>
    <w:rsid w:val="00A937CA"/>
    <w:rsid w:val="00A93A7D"/>
    <w:rsid w:val="00A93FFF"/>
    <w:rsid w:val="00A947B5"/>
    <w:rsid w:val="00A94844"/>
    <w:rsid w:val="00A95A14"/>
    <w:rsid w:val="00A95B9B"/>
    <w:rsid w:val="00A95C87"/>
    <w:rsid w:val="00A95D84"/>
    <w:rsid w:val="00A95E92"/>
    <w:rsid w:val="00A96074"/>
    <w:rsid w:val="00A962CD"/>
    <w:rsid w:val="00A965EC"/>
    <w:rsid w:val="00A96BC4"/>
    <w:rsid w:val="00A97ADC"/>
    <w:rsid w:val="00A97B40"/>
    <w:rsid w:val="00A97F65"/>
    <w:rsid w:val="00AA03E2"/>
    <w:rsid w:val="00AA0817"/>
    <w:rsid w:val="00AA1F56"/>
    <w:rsid w:val="00AA20CC"/>
    <w:rsid w:val="00AA2285"/>
    <w:rsid w:val="00AA23C4"/>
    <w:rsid w:val="00AA2B31"/>
    <w:rsid w:val="00AA3C6E"/>
    <w:rsid w:val="00AA557D"/>
    <w:rsid w:val="00AA5735"/>
    <w:rsid w:val="00AA591F"/>
    <w:rsid w:val="00AA74D2"/>
    <w:rsid w:val="00AA797D"/>
    <w:rsid w:val="00AA7C84"/>
    <w:rsid w:val="00AA7DDE"/>
    <w:rsid w:val="00AA7F64"/>
    <w:rsid w:val="00AB0EC7"/>
    <w:rsid w:val="00AB1160"/>
    <w:rsid w:val="00AB2452"/>
    <w:rsid w:val="00AB2718"/>
    <w:rsid w:val="00AB33A4"/>
    <w:rsid w:val="00AB4C4B"/>
    <w:rsid w:val="00AB704D"/>
    <w:rsid w:val="00AC0AB6"/>
    <w:rsid w:val="00AC0C52"/>
    <w:rsid w:val="00AC0F97"/>
    <w:rsid w:val="00AC109A"/>
    <w:rsid w:val="00AC10ED"/>
    <w:rsid w:val="00AC15C3"/>
    <w:rsid w:val="00AC271C"/>
    <w:rsid w:val="00AC2BE1"/>
    <w:rsid w:val="00AC310C"/>
    <w:rsid w:val="00AC346B"/>
    <w:rsid w:val="00AC533A"/>
    <w:rsid w:val="00AC5E63"/>
    <w:rsid w:val="00AC60A6"/>
    <w:rsid w:val="00AC628F"/>
    <w:rsid w:val="00AC6482"/>
    <w:rsid w:val="00AC6506"/>
    <w:rsid w:val="00AC6DE5"/>
    <w:rsid w:val="00AC70FB"/>
    <w:rsid w:val="00AC7147"/>
    <w:rsid w:val="00AC7977"/>
    <w:rsid w:val="00AC7C97"/>
    <w:rsid w:val="00AD0DE6"/>
    <w:rsid w:val="00AD12D4"/>
    <w:rsid w:val="00AD14CC"/>
    <w:rsid w:val="00AD15F3"/>
    <w:rsid w:val="00AD1659"/>
    <w:rsid w:val="00AD1E6D"/>
    <w:rsid w:val="00AD2CDB"/>
    <w:rsid w:val="00AD2CF2"/>
    <w:rsid w:val="00AD36D4"/>
    <w:rsid w:val="00AD3A8E"/>
    <w:rsid w:val="00AD3BD9"/>
    <w:rsid w:val="00AD4A6E"/>
    <w:rsid w:val="00AD4FB5"/>
    <w:rsid w:val="00AD5237"/>
    <w:rsid w:val="00AD5337"/>
    <w:rsid w:val="00AD5814"/>
    <w:rsid w:val="00AD5AC4"/>
    <w:rsid w:val="00AD650F"/>
    <w:rsid w:val="00AD6A29"/>
    <w:rsid w:val="00AD6A37"/>
    <w:rsid w:val="00AD7206"/>
    <w:rsid w:val="00AD727C"/>
    <w:rsid w:val="00AE126B"/>
    <w:rsid w:val="00AE15E3"/>
    <w:rsid w:val="00AE19ED"/>
    <w:rsid w:val="00AE1ED3"/>
    <w:rsid w:val="00AE226B"/>
    <w:rsid w:val="00AE473E"/>
    <w:rsid w:val="00AE57E1"/>
    <w:rsid w:val="00AE5A84"/>
    <w:rsid w:val="00AE5B32"/>
    <w:rsid w:val="00AE5BB6"/>
    <w:rsid w:val="00AE5CE4"/>
    <w:rsid w:val="00AE69F1"/>
    <w:rsid w:val="00AE6B7F"/>
    <w:rsid w:val="00AE7827"/>
    <w:rsid w:val="00AE7BF0"/>
    <w:rsid w:val="00AE7FB0"/>
    <w:rsid w:val="00AF0057"/>
    <w:rsid w:val="00AF0BEF"/>
    <w:rsid w:val="00AF0C79"/>
    <w:rsid w:val="00AF1038"/>
    <w:rsid w:val="00AF14C9"/>
    <w:rsid w:val="00AF162B"/>
    <w:rsid w:val="00AF16A8"/>
    <w:rsid w:val="00AF274A"/>
    <w:rsid w:val="00AF2A39"/>
    <w:rsid w:val="00AF2CF0"/>
    <w:rsid w:val="00AF2E2D"/>
    <w:rsid w:val="00AF3D5D"/>
    <w:rsid w:val="00AF413D"/>
    <w:rsid w:val="00AF494D"/>
    <w:rsid w:val="00AF5387"/>
    <w:rsid w:val="00AF643C"/>
    <w:rsid w:val="00AF6D5B"/>
    <w:rsid w:val="00AF71ED"/>
    <w:rsid w:val="00AF7F52"/>
    <w:rsid w:val="00B00BDE"/>
    <w:rsid w:val="00B01085"/>
    <w:rsid w:val="00B01455"/>
    <w:rsid w:val="00B01B82"/>
    <w:rsid w:val="00B02D16"/>
    <w:rsid w:val="00B03219"/>
    <w:rsid w:val="00B033F2"/>
    <w:rsid w:val="00B04492"/>
    <w:rsid w:val="00B04B34"/>
    <w:rsid w:val="00B04E5A"/>
    <w:rsid w:val="00B04E77"/>
    <w:rsid w:val="00B04F1A"/>
    <w:rsid w:val="00B054F7"/>
    <w:rsid w:val="00B06FD9"/>
    <w:rsid w:val="00B106B9"/>
    <w:rsid w:val="00B10C5D"/>
    <w:rsid w:val="00B10FF9"/>
    <w:rsid w:val="00B1107A"/>
    <w:rsid w:val="00B12510"/>
    <w:rsid w:val="00B126D1"/>
    <w:rsid w:val="00B12CC3"/>
    <w:rsid w:val="00B1366D"/>
    <w:rsid w:val="00B138E0"/>
    <w:rsid w:val="00B142B3"/>
    <w:rsid w:val="00B1506A"/>
    <w:rsid w:val="00B165B8"/>
    <w:rsid w:val="00B16CB3"/>
    <w:rsid w:val="00B17331"/>
    <w:rsid w:val="00B17559"/>
    <w:rsid w:val="00B17806"/>
    <w:rsid w:val="00B17B3E"/>
    <w:rsid w:val="00B17FC1"/>
    <w:rsid w:val="00B22976"/>
    <w:rsid w:val="00B22A69"/>
    <w:rsid w:val="00B23552"/>
    <w:rsid w:val="00B24598"/>
    <w:rsid w:val="00B24A59"/>
    <w:rsid w:val="00B25436"/>
    <w:rsid w:val="00B25AB6"/>
    <w:rsid w:val="00B26BA6"/>
    <w:rsid w:val="00B27A00"/>
    <w:rsid w:val="00B3021A"/>
    <w:rsid w:val="00B31301"/>
    <w:rsid w:val="00B320B0"/>
    <w:rsid w:val="00B32363"/>
    <w:rsid w:val="00B32766"/>
    <w:rsid w:val="00B332BC"/>
    <w:rsid w:val="00B332EF"/>
    <w:rsid w:val="00B33BA4"/>
    <w:rsid w:val="00B34155"/>
    <w:rsid w:val="00B34826"/>
    <w:rsid w:val="00B34D86"/>
    <w:rsid w:val="00B34DAB"/>
    <w:rsid w:val="00B34F1E"/>
    <w:rsid w:val="00B3506B"/>
    <w:rsid w:val="00B35C49"/>
    <w:rsid w:val="00B35F8A"/>
    <w:rsid w:val="00B3602D"/>
    <w:rsid w:val="00B364A0"/>
    <w:rsid w:val="00B36BE2"/>
    <w:rsid w:val="00B37087"/>
    <w:rsid w:val="00B37476"/>
    <w:rsid w:val="00B3772F"/>
    <w:rsid w:val="00B40A87"/>
    <w:rsid w:val="00B40DD9"/>
    <w:rsid w:val="00B41E27"/>
    <w:rsid w:val="00B42152"/>
    <w:rsid w:val="00B4240D"/>
    <w:rsid w:val="00B436B4"/>
    <w:rsid w:val="00B43AFA"/>
    <w:rsid w:val="00B442A8"/>
    <w:rsid w:val="00B44672"/>
    <w:rsid w:val="00B4496D"/>
    <w:rsid w:val="00B45158"/>
    <w:rsid w:val="00B453D8"/>
    <w:rsid w:val="00B45641"/>
    <w:rsid w:val="00B456BF"/>
    <w:rsid w:val="00B45A22"/>
    <w:rsid w:val="00B4650E"/>
    <w:rsid w:val="00B46BEE"/>
    <w:rsid w:val="00B47724"/>
    <w:rsid w:val="00B502E6"/>
    <w:rsid w:val="00B507AB"/>
    <w:rsid w:val="00B50E95"/>
    <w:rsid w:val="00B51208"/>
    <w:rsid w:val="00B51902"/>
    <w:rsid w:val="00B51ECA"/>
    <w:rsid w:val="00B52CE3"/>
    <w:rsid w:val="00B52D74"/>
    <w:rsid w:val="00B52E8A"/>
    <w:rsid w:val="00B531A0"/>
    <w:rsid w:val="00B531F4"/>
    <w:rsid w:val="00B53505"/>
    <w:rsid w:val="00B535B6"/>
    <w:rsid w:val="00B53AF3"/>
    <w:rsid w:val="00B53B9A"/>
    <w:rsid w:val="00B53C50"/>
    <w:rsid w:val="00B53DA9"/>
    <w:rsid w:val="00B54BDF"/>
    <w:rsid w:val="00B552A0"/>
    <w:rsid w:val="00B55382"/>
    <w:rsid w:val="00B555E5"/>
    <w:rsid w:val="00B55AD5"/>
    <w:rsid w:val="00B563BF"/>
    <w:rsid w:val="00B56688"/>
    <w:rsid w:val="00B569B8"/>
    <w:rsid w:val="00B56C63"/>
    <w:rsid w:val="00B56DFA"/>
    <w:rsid w:val="00B57F1A"/>
    <w:rsid w:val="00B60738"/>
    <w:rsid w:val="00B60B71"/>
    <w:rsid w:val="00B61E7C"/>
    <w:rsid w:val="00B62002"/>
    <w:rsid w:val="00B62B3D"/>
    <w:rsid w:val="00B633E9"/>
    <w:rsid w:val="00B64C59"/>
    <w:rsid w:val="00B65865"/>
    <w:rsid w:val="00B65B45"/>
    <w:rsid w:val="00B664F0"/>
    <w:rsid w:val="00B666B3"/>
    <w:rsid w:val="00B66BB3"/>
    <w:rsid w:val="00B66D8B"/>
    <w:rsid w:val="00B674EC"/>
    <w:rsid w:val="00B702AD"/>
    <w:rsid w:val="00B70A29"/>
    <w:rsid w:val="00B71583"/>
    <w:rsid w:val="00B716B0"/>
    <w:rsid w:val="00B71E12"/>
    <w:rsid w:val="00B72601"/>
    <w:rsid w:val="00B72EBE"/>
    <w:rsid w:val="00B74135"/>
    <w:rsid w:val="00B74214"/>
    <w:rsid w:val="00B744C7"/>
    <w:rsid w:val="00B75B96"/>
    <w:rsid w:val="00B75FFF"/>
    <w:rsid w:val="00B760CB"/>
    <w:rsid w:val="00B763CB"/>
    <w:rsid w:val="00B767B3"/>
    <w:rsid w:val="00B77ADA"/>
    <w:rsid w:val="00B77E11"/>
    <w:rsid w:val="00B82055"/>
    <w:rsid w:val="00B82FC4"/>
    <w:rsid w:val="00B82FD8"/>
    <w:rsid w:val="00B831BF"/>
    <w:rsid w:val="00B8332B"/>
    <w:rsid w:val="00B8361B"/>
    <w:rsid w:val="00B8409D"/>
    <w:rsid w:val="00B85575"/>
    <w:rsid w:val="00B857D2"/>
    <w:rsid w:val="00B85CD5"/>
    <w:rsid w:val="00B85E4D"/>
    <w:rsid w:val="00B862FE"/>
    <w:rsid w:val="00B864DB"/>
    <w:rsid w:val="00B87048"/>
    <w:rsid w:val="00B874F7"/>
    <w:rsid w:val="00B876C3"/>
    <w:rsid w:val="00B903F0"/>
    <w:rsid w:val="00B907B7"/>
    <w:rsid w:val="00B908C7"/>
    <w:rsid w:val="00B90C15"/>
    <w:rsid w:val="00B90E95"/>
    <w:rsid w:val="00B91068"/>
    <w:rsid w:val="00B9113B"/>
    <w:rsid w:val="00B91222"/>
    <w:rsid w:val="00B914C7"/>
    <w:rsid w:val="00B91CAD"/>
    <w:rsid w:val="00B91F88"/>
    <w:rsid w:val="00B93EE1"/>
    <w:rsid w:val="00B94103"/>
    <w:rsid w:val="00B94FCA"/>
    <w:rsid w:val="00B95AA1"/>
    <w:rsid w:val="00B95CC0"/>
    <w:rsid w:val="00B9609E"/>
    <w:rsid w:val="00B96895"/>
    <w:rsid w:val="00B970A6"/>
    <w:rsid w:val="00B97939"/>
    <w:rsid w:val="00B97CF1"/>
    <w:rsid w:val="00B97FDB"/>
    <w:rsid w:val="00BA01CB"/>
    <w:rsid w:val="00BA08B3"/>
    <w:rsid w:val="00BA09A0"/>
    <w:rsid w:val="00BA0B65"/>
    <w:rsid w:val="00BA1114"/>
    <w:rsid w:val="00BA2F57"/>
    <w:rsid w:val="00BA4236"/>
    <w:rsid w:val="00BA5404"/>
    <w:rsid w:val="00BA6BC9"/>
    <w:rsid w:val="00BA70DE"/>
    <w:rsid w:val="00BA7603"/>
    <w:rsid w:val="00BA7844"/>
    <w:rsid w:val="00BB018B"/>
    <w:rsid w:val="00BB02BD"/>
    <w:rsid w:val="00BB0C4F"/>
    <w:rsid w:val="00BB130C"/>
    <w:rsid w:val="00BB1734"/>
    <w:rsid w:val="00BB1937"/>
    <w:rsid w:val="00BB1A3E"/>
    <w:rsid w:val="00BB1E93"/>
    <w:rsid w:val="00BB24A7"/>
    <w:rsid w:val="00BB292A"/>
    <w:rsid w:val="00BB2F14"/>
    <w:rsid w:val="00BB3245"/>
    <w:rsid w:val="00BB32E7"/>
    <w:rsid w:val="00BB3B4E"/>
    <w:rsid w:val="00BB4C67"/>
    <w:rsid w:val="00BB4F83"/>
    <w:rsid w:val="00BB52A1"/>
    <w:rsid w:val="00BB632A"/>
    <w:rsid w:val="00BB6343"/>
    <w:rsid w:val="00BB6572"/>
    <w:rsid w:val="00BB65EB"/>
    <w:rsid w:val="00BB6813"/>
    <w:rsid w:val="00BB7327"/>
    <w:rsid w:val="00BB736F"/>
    <w:rsid w:val="00BB74C0"/>
    <w:rsid w:val="00BB7AEF"/>
    <w:rsid w:val="00BB7BAA"/>
    <w:rsid w:val="00BC0A0F"/>
    <w:rsid w:val="00BC0DC8"/>
    <w:rsid w:val="00BC29AD"/>
    <w:rsid w:val="00BC2DA5"/>
    <w:rsid w:val="00BC4002"/>
    <w:rsid w:val="00BC42F1"/>
    <w:rsid w:val="00BC4321"/>
    <w:rsid w:val="00BC4856"/>
    <w:rsid w:val="00BC59AD"/>
    <w:rsid w:val="00BC67B4"/>
    <w:rsid w:val="00BC7322"/>
    <w:rsid w:val="00BD0F1D"/>
    <w:rsid w:val="00BD114D"/>
    <w:rsid w:val="00BD1908"/>
    <w:rsid w:val="00BD1BF3"/>
    <w:rsid w:val="00BD1F66"/>
    <w:rsid w:val="00BD29E3"/>
    <w:rsid w:val="00BD3703"/>
    <w:rsid w:val="00BD38A2"/>
    <w:rsid w:val="00BD3F42"/>
    <w:rsid w:val="00BD44A5"/>
    <w:rsid w:val="00BD4856"/>
    <w:rsid w:val="00BD530C"/>
    <w:rsid w:val="00BD5617"/>
    <w:rsid w:val="00BD58B8"/>
    <w:rsid w:val="00BD5909"/>
    <w:rsid w:val="00BD59BE"/>
    <w:rsid w:val="00BD5B7A"/>
    <w:rsid w:val="00BD65D5"/>
    <w:rsid w:val="00BD685A"/>
    <w:rsid w:val="00BD6DF9"/>
    <w:rsid w:val="00BD74F3"/>
    <w:rsid w:val="00BE04D7"/>
    <w:rsid w:val="00BE0B7B"/>
    <w:rsid w:val="00BE15E7"/>
    <w:rsid w:val="00BE2332"/>
    <w:rsid w:val="00BE2734"/>
    <w:rsid w:val="00BE2895"/>
    <w:rsid w:val="00BE3300"/>
    <w:rsid w:val="00BE3731"/>
    <w:rsid w:val="00BE3AEC"/>
    <w:rsid w:val="00BE447E"/>
    <w:rsid w:val="00BE49B3"/>
    <w:rsid w:val="00BE55E7"/>
    <w:rsid w:val="00BE5C37"/>
    <w:rsid w:val="00BE6104"/>
    <w:rsid w:val="00BE6243"/>
    <w:rsid w:val="00BE66CA"/>
    <w:rsid w:val="00BE6C06"/>
    <w:rsid w:val="00BE6C6E"/>
    <w:rsid w:val="00BE74E0"/>
    <w:rsid w:val="00BE7855"/>
    <w:rsid w:val="00BE7D42"/>
    <w:rsid w:val="00BF081D"/>
    <w:rsid w:val="00BF0B56"/>
    <w:rsid w:val="00BF103F"/>
    <w:rsid w:val="00BF16B5"/>
    <w:rsid w:val="00BF1758"/>
    <w:rsid w:val="00BF2631"/>
    <w:rsid w:val="00BF36D5"/>
    <w:rsid w:val="00BF4155"/>
    <w:rsid w:val="00BF43D5"/>
    <w:rsid w:val="00BF489D"/>
    <w:rsid w:val="00BF4F47"/>
    <w:rsid w:val="00BF4FBC"/>
    <w:rsid w:val="00BF5C62"/>
    <w:rsid w:val="00BF5CFC"/>
    <w:rsid w:val="00BF5E69"/>
    <w:rsid w:val="00BF63BD"/>
    <w:rsid w:val="00BF657C"/>
    <w:rsid w:val="00BF67E5"/>
    <w:rsid w:val="00BF6A72"/>
    <w:rsid w:val="00BF6B9F"/>
    <w:rsid w:val="00BF7975"/>
    <w:rsid w:val="00C00099"/>
    <w:rsid w:val="00C005ED"/>
    <w:rsid w:val="00C0068F"/>
    <w:rsid w:val="00C00E3C"/>
    <w:rsid w:val="00C0101A"/>
    <w:rsid w:val="00C0139C"/>
    <w:rsid w:val="00C0159F"/>
    <w:rsid w:val="00C02CA1"/>
    <w:rsid w:val="00C03242"/>
    <w:rsid w:val="00C03D8D"/>
    <w:rsid w:val="00C03D92"/>
    <w:rsid w:val="00C03EA2"/>
    <w:rsid w:val="00C04191"/>
    <w:rsid w:val="00C043E4"/>
    <w:rsid w:val="00C04551"/>
    <w:rsid w:val="00C056F6"/>
    <w:rsid w:val="00C05A25"/>
    <w:rsid w:val="00C05C7A"/>
    <w:rsid w:val="00C06230"/>
    <w:rsid w:val="00C06FF4"/>
    <w:rsid w:val="00C07324"/>
    <w:rsid w:val="00C07422"/>
    <w:rsid w:val="00C0794A"/>
    <w:rsid w:val="00C103A0"/>
    <w:rsid w:val="00C10919"/>
    <w:rsid w:val="00C113F4"/>
    <w:rsid w:val="00C11530"/>
    <w:rsid w:val="00C11B55"/>
    <w:rsid w:val="00C11C93"/>
    <w:rsid w:val="00C11CC9"/>
    <w:rsid w:val="00C11F66"/>
    <w:rsid w:val="00C1249E"/>
    <w:rsid w:val="00C12827"/>
    <w:rsid w:val="00C143F3"/>
    <w:rsid w:val="00C1448A"/>
    <w:rsid w:val="00C14EA2"/>
    <w:rsid w:val="00C15B3F"/>
    <w:rsid w:val="00C15C7C"/>
    <w:rsid w:val="00C16FE8"/>
    <w:rsid w:val="00C1728D"/>
    <w:rsid w:val="00C17924"/>
    <w:rsid w:val="00C17CAF"/>
    <w:rsid w:val="00C17FC2"/>
    <w:rsid w:val="00C20A53"/>
    <w:rsid w:val="00C21494"/>
    <w:rsid w:val="00C21888"/>
    <w:rsid w:val="00C21FCF"/>
    <w:rsid w:val="00C22822"/>
    <w:rsid w:val="00C23041"/>
    <w:rsid w:val="00C230AD"/>
    <w:rsid w:val="00C23BE0"/>
    <w:rsid w:val="00C24CE8"/>
    <w:rsid w:val="00C255C8"/>
    <w:rsid w:val="00C258FE"/>
    <w:rsid w:val="00C25938"/>
    <w:rsid w:val="00C26814"/>
    <w:rsid w:val="00C26868"/>
    <w:rsid w:val="00C26F37"/>
    <w:rsid w:val="00C270E2"/>
    <w:rsid w:val="00C302AB"/>
    <w:rsid w:val="00C3071D"/>
    <w:rsid w:val="00C30A1D"/>
    <w:rsid w:val="00C31293"/>
    <w:rsid w:val="00C31C23"/>
    <w:rsid w:val="00C3259F"/>
    <w:rsid w:val="00C32E30"/>
    <w:rsid w:val="00C332CE"/>
    <w:rsid w:val="00C33843"/>
    <w:rsid w:val="00C3396C"/>
    <w:rsid w:val="00C33E0C"/>
    <w:rsid w:val="00C341FB"/>
    <w:rsid w:val="00C34309"/>
    <w:rsid w:val="00C3504A"/>
    <w:rsid w:val="00C35622"/>
    <w:rsid w:val="00C3582C"/>
    <w:rsid w:val="00C362C1"/>
    <w:rsid w:val="00C36704"/>
    <w:rsid w:val="00C36A45"/>
    <w:rsid w:val="00C36E7D"/>
    <w:rsid w:val="00C3723F"/>
    <w:rsid w:val="00C37341"/>
    <w:rsid w:val="00C37595"/>
    <w:rsid w:val="00C4129E"/>
    <w:rsid w:val="00C412A5"/>
    <w:rsid w:val="00C4159D"/>
    <w:rsid w:val="00C41639"/>
    <w:rsid w:val="00C41BA7"/>
    <w:rsid w:val="00C42A81"/>
    <w:rsid w:val="00C42F3C"/>
    <w:rsid w:val="00C44390"/>
    <w:rsid w:val="00C446F3"/>
    <w:rsid w:val="00C4494C"/>
    <w:rsid w:val="00C45167"/>
    <w:rsid w:val="00C456E8"/>
    <w:rsid w:val="00C459DB"/>
    <w:rsid w:val="00C45BCB"/>
    <w:rsid w:val="00C46119"/>
    <w:rsid w:val="00C46251"/>
    <w:rsid w:val="00C4656D"/>
    <w:rsid w:val="00C47083"/>
    <w:rsid w:val="00C47128"/>
    <w:rsid w:val="00C50B38"/>
    <w:rsid w:val="00C5100B"/>
    <w:rsid w:val="00C51EE6"/>
    <w:rsid w:val="00C51F9A"/>
    <w:rsid w:val="00C52087"/>
    <w:rsid w:val="00C52905"/>
    <w:rsid w:val="00C52B4D"/>
    <w:rsid w:val="00C52F8B"/>
    <w:rsid w:val="00C54C5E"/>
    <w:rsid w:val="00C55E67"/>
    <w:rsid w:val="00C600F3"/>
    <w:rsid w:val="00C60144"/>
    <w:rsid w:val="00C60825"/>
    <w:rsid w:val="00C6082B"/>
    <w:rsid w:val="00C6106F"/>
    <w:rsid w:val="00C6120D"/>
    <w:rsid w:val="00C613EB"/>
    <w:rsid w:val="00C616E1"/>
    <w:rsid w:val="00C61C2D"/>
    <w:rsid w:val="00C61D2A"/>
    <w:rsid w:val="00C627CF"/>
    <w:rsid w:val="00C65961"/>
    <w:rsid w:val="00C66120"/>
    <w:rsid w:val="00C661A1"/>
    <w:rsid w:val="00C66B97"/>
    <w:rsid w:val="00C670DA"/>
    <w:rsid w:val="00C67592"/>
    <w:rsid w:val="00C70535"/>
    <w:rsid w:val="00C7081C"/>
    <w:rsid w:val="00C714CA"/>
    <w:rsid w:val="00C715BD"/>
    <w:rsid w:val="00C72988"/>
    <w:rsid w:val="00C730CA"/>
    <w:rsid w:val="00C73CA0"/>
    <w:rsid w:val="00C74270"/>
    <w:rsid w:val="00C74AFD"/>
    <w:rsid w:val="00C755D7"/>
    <w:rsid w:val="00C758A0"/>
    <w:rsid w:val="00C758DB"/>
    <w:rsid w:val="00C75FC6"/>
    <w:rsid w:val="00C76F3C"/>
    <w:rsid w:val="00C77509"/>
    <w:rsid w:val="00C807F4"/>
    <w:rsid w:val="00C80889"/>
    <w:rsid w:val="00C81204"/>
    <w:rsid w:val="00C8122D"/>
    <w:rsid w:val="00C816A1"/>
    <w:rsid w:val="00C81AAB"/>
    <w:rsid w:val="00C82355"/>
    <w:rsid w:val="00C82E5B"/>
    <w:rsid w:val="00C84B89"/>
    <w:rsid w:val="00C84F49"/>
    <w:rsid w:val="00C851DC"/>
    <w:rsid w:val="00C85440"/>
    <w:rsid w:val="00C85494"/>
    <w:rsid w:val="00C8770B"/>
    <w:rsid w:val="00C90126"/>
    <w:rsid w:val="00C903E4"/>
    <w:rsid w:val="00C9052F"/>
    <w:rsid w:val="00C918BB"/>
    <w:rsid w:val="00C91E2F"/>
    <w:rsid w:val="00C91F74"/>
    <w:rsid w:val="00C927BF"/>
    <w:rsid w:val="00C931EA"/>
    <w:rsid w:val="00C93810"/>
    <w:rsid w:val="00C94C2E"/>
    <w:rsid w:val="00C94FE3"/>
    <w:rsid w:val="00C959FD"/>
    <w:rsid w:val="00C95E45"/>
    <w:rsid w:val="00C95FC2"/>
    <w:rsid w:val="00C960A2"/>
    <w:rsid w:val="00C975C9"/>
    <w:rsid w:val="00CA0020"/>
    <w:rsid w:val="00CA078D"/>
    <w:rsid w:val="00CA17EB"/>
    <w:rsid w:val="00CA1C4F"/>
    <w:rsid w:val="00CA1DE6"/>
    <w:rsid w:val="00CA27DB"/>
    <w:rsid w:val="00CA297E"/>
    <w:rsid w:val="00CA3300"/>
    <w:rsid w:val="00CA346C"/>
    <w:rsid w:val="00CA36EA"/>
    <w:rsid w:val="00CA40D4"/>
    <w:rsid w:val="00CA447C"/>
    <w:rsid w:val="00CA4EB6"/>
    <w:rsid w:val="00CA4FD3"/>
    <w:rsid w:val="00CA505C"/>
    <w:rsid w:val="00CA5E28"/>
    <w:rsid w:val="00CB00BA"/>
    <w:rsid w:val="00CB0394"/>
    <w:rsid w:val="00CB0947"/>
    <w:rsid w:val="00CB0A89"/>
    <w:rsid w:val="00CB0D19"/>
    <w:rsid w:val="00CB0DE1"/>
    <w:rsid w:val="00CB1707"/>
    <w:rsid w:val="00CB1BEF"/>
    <w:rsid w:val="00CB3231"/>
    <w:rsid w:val="00CB3C36"/>
    <w:rsid w:val="00CB43B7"/>
    <w:rsid w:val="00CB482A"/>
    <w:rsid w:val="00CB5FD3"/>
    <w:rsid w:val="00CB6994"/>
    <w:rsid w:val="00CB6A3B"/>
    <w:rsid w:val="00CB7291"/>
    <w:rsid w:val="00CB790C"/>
    <w:rsid w:val="00CC041B"/>
    <w:rsid w:val="00CC09C2"/>
    <w:rsid w:val="00CC148C"/>
    <w:rsid w:val="00CC2ACA"/>
    <w:rsid w:val="00CC2DFC"/>
    <w:rsid w:val="00CC346A"/>
    <w:rsid w:val="00CC377D"/>
    <w:rsid w:val="00CC41AB"/>
    <w:rsid w:val="00CC4D94"/>
    <w:rsid w:val="00CC5880"/>
    <w:rsid w:val="00CC58DB"/>
    <w:rsid w:val="00CC598E"/>
    <w:rsid w:val="00CC5D52"/>
    <w:rsid w:val="00CC6683"/>
    <w:rsid w:val="00CC6CAF"/>
    <w:rsid w:val="00CC6CEF"/>
    <w:rsid w:val="00CC74C7"/>
    <w:rsid w:val="00CD10C7"/>
    <w:rsid w:val="00CD1296"/>
    <w:rsid w:val="00CD1430"/>
    <w:rsid w:val="00CD1E9E"/>
    <w:rsid w:val="00CD1FFE"/>
    <w:rsid w:val="00CD2F9A"/>
    <w:rsid w:val="00CD3094"/>
    <w:rsid w:val="00CD33EE"/>
    <w:rsid w:val="00CD3409"/>
    <w:rsid w:val="00CD3556"/>
    <w:rsid w:val="00CD43A3"/>
    <w:rsid w:val="00CD495E"/>
    <w:rsid w:val="00CD4D08"/>
    <w:rsid w:val="00CD4DED"/>
    <w:rsid w:val="00CD5293"/>
    <w:rsid w:val="00CD54B8"/>
    <w:rsid w:val="00CD55D3"/>
    <w:rsid w:val="00CD5B61"/>
    <w:rsid w:val="00CD670B"/>
    <w:rsid w:val="00CD6F90"/>
    <w:rsid w:val="00CD7CA4"/>
    <w:rsid w:val="00CE086C"/>
    <w:rsid w:val="00CE0B98"/>
    <w:rsid w:val="00CE0E8C"/>
    <w:rsid w:val="00CE2F62"/>
    <w:rsid w:val="00CE33DF"/>
    <w:rsid w:val="00CE3CE8"/>
    <w:rsid w:val="00CE49DE"/>
    <w:rsid w:val="00CE50B3"/>
    <w:rsid w:val="00CE55A6"/>
    <w:rsid w:val="00CE5CAC"/>
    <w:rsid w:val="00CE5D9F"/>
    <w:rsid w:val="00CE6DCD"/>
    <w:rsid w:val="00CE7048"/>
    <w:rsid w:val="00CE7A1F"/>
    <w:rsid w:val="00CF0359"/>
    <w:rsid w:val="00CF28F0"/>
    <w:rsid w:val="00CF34FD"/>
    <w:rsid w:val="00CF39FD"/>
    <w:rsid w:val="00CF4DF4"/>
    <w:rsid w:val="00CF55DF"/>
    <w:rsid w:val="00CF5DE4"/>
    <w:rsid w:val="00CF5E69"/>
    <w:rsid w:val="00CF66C2"/>
    <w:rsid w:val="00CF6C35"/>
    <w:rsid w:val="00CF7565"/>
    <w:rsid w:val="00CF7D04"/>
    <w:rsid w:val="00D01225"/>
    <w:rsid w:val="00D0172B"/>
    <w:rsid w:val="00D01AC8"/>
    <w:rsid w:val="00D0304A"/>
    <w:rsid w:val="00D03D4E"/>
    <w:rsid w:val="00D045B8"/>
    <w:rsid w:val="00D04900"/>
    <w:rsid w:val="00D04AED"/>
    <w:rsid w:val="00D04EDE"/>
    <w:rsid w:val="00D05620"/>
    <w:rsid w:val="00D066D9"/>
    <w:rsid w:val="00D068DE"/>
    <w:rsid w:val="00D1122A"/>
    <w:rsid w:val="00D11835"/>
    <w:rsid w:val="00D1202D"/>
    <w:rsid w:val="00D12B99"/>
    <w:rsid w:val="00D13933"/>
    <w:rsid w:val="00D13A3E"/>
    <w:rsid w:val="00D13CD9"/>
    <w:rsid w:val="00D1469F"/>
    <w:rsid w:val="00D14C97"/>
    <w:rsid w:val="00D16235"/>
    <w:rsid w:val="00D16667"/>
    <w:rsid w:val="00D16A32"/>
    <w:rsid w:val="00D17328"/>
    <w:rsid w:val="00D17C4B"/>
    <w:rsid w:val="00D20D50"/>
    <w:rsid w:val="00D20EEE"/>
    <w:rsid w:val="00D21078"/>
    <w:rsid w:val="00D217CA"/>
    <w:rsid w:val="00D21E73"/>
    <w:rsid w:val="00D21FF2"/>
    <w:rsid w:val="00D222AC"/>
    <w:rsid w:val="00D2237A"/>
    <w:rsid w:val="00D22528"/>
    <w:rsid w:val="00D22AEB"/>
    <w:rsid w:val="00D22B56"/>
    <w:rsid w:val="00D236C8"/>
    <w:rsid w:val="00D23E2E"/>
    <w:rsid w:val="00D251B7"/>
    <w:rsid w:val="00D25331"/>
    <w:rsid w:val="00D258B8"/>
    <w:rsid w:val="00D25F6F"/>
    <w:rsid w:val="00D263F4"/>
    <w:rsid w:val="00D273A1"/>
    <w:rsid w:val="00D27598"/>
    <w:rsid w:val="00D27CF3"/>
    <w:rsid w:val="00D302CF"/>
    <w:rsid w:val="00D303F9"/>
    <w:rsid w:val="00D31CE4"/>
    <w:rsid w:val="00D31FEC"/>
    <w:rsid w:val="00D33E3E"/>
    <w:rsid w:val="00D33F45"/>
    <w:rsid w:val="00D34A58"/>
    <w:rsid w:val="00D34D9E"/>
    <w:rsid w:val="00D34E1B"/>
    <w:rsid w:val="00D363A6"/>
    <w:rsid w:val="00D364DA"/>
    <w:rsid w:val="00D3663B"/>
    <w:rsid w:val="00D36D71"/>
    <w:rsid w:val="00D37CE5"/>
    <w:rsid w:val="00D4228B"/>
    <w:rsid w:val="00D42705"/>
    <w:rsid w:val="00D42C52"/>
    <w:rsid w:val="00D43100"/>
    <w:rsid w:val="00D43A9F"/>
    <w:rsid w:val="00D43B18"/>
    <w:rsid w:val="00D44034"/>
    <w:rsid w:val="00D44347"/>
    <w:rsid w:val="00D44888"/>
    <w:rsid w:val="00D44F9C"/>
    <w:rsid w:val="00D45169"/>
    <w:rsid w:val="00D4564E"/>
    <w:rsid w:val="00D459F6"/>
    <w:rsid w:val="00D46315"/>
    <w:rsid w:val="00D46D82"/>
    <w:rsid w:val="00D46DB0"/>
    <w:rsid w:val="00D47829"/>
    <w:rsid w:val="00D47DE0"/>
    <w:rsid w:val="00D50294"/>
    <w:rsid w:val="00D50559"/>
    <w:rsid w:val="00D5076F"/>
    <w:rsid w:val="00D507DA"/>
    <w:rsid w:val="00D50A96"/>
    <w:rsid w:val="00D51D0C"/>
    <w:rsid w:val="00D52BA3"/>
    <w:rsid w:val="00D53706"/>
    <w:rsid w:val="00D538BC"/>
    <w:rsid w:val="00D54A68"/>
    <w:rsid w:val="00D552B3"/>
    <w:rsid w:val="00D5537E"/>
    <w:rsid w:val="00D55B67"/>
    <w:rsid w:val="00D5618C"/>
    <w:rsid w:val="00D5665B"/>
    <w:rsid w:val="00D56DFB"/>
    <w:rsid w:val="00D57010"/>
    <w:rsid w:val="00D570C3"/>
    <w:rsid w:val="00D57114"/>
    <w:rsid w:val="00D57285"/>
    <w:rsid w:val="00D572C2"/>
    <w:rsid w:val="00D57423"/>
    <w:rsid w:val="00D60673"/>
    <w:rsid w:val="00D6165E"/>
    <w:rsid w:val="00D61954"/>
    <w:rsid w:val="00D62997"/>
    <w:rsid w:val="00D62EE5"/>
    <w:rsid w:val="00D6384B"/>
    <w:rsid w:val="00D639B9"/>
    <w:rsid w:val="00D63D27"/>
    <w:rsid w:val="00D64060"/>
    <w:rsid w:val="00D64522"/>
    <w:rsid w:val="00D646FC"/>
    <w:rsid w:val="00D648C9"/>
    <w:rsid w:val="00D65514"/>
    <w:rsid w:val="00D65C94"/>
    <w:rsid w:val="00D70097"/>
    <w:rsid w:val="00D7022B"/>
    <w:rsid w:val="00D70621"/>
    <w:rsid w:val="00D71B98"/>
    <w:rsid w:val="00D71C81"/>
    <w:rsid w:val="00D72ABB"/>
    <w:rsid w:val="00D72AE9"/>
    <w:rsid w:val="00D72BDD"/>
    <w:rsid w:val="00D72F1D"/>
    <w:rsid w:val="00D73C09"/>
    <w:rsid w:val="00D73C11"/>
    <w:rsid w:val="00D73DF9"/>
    <w:rsid w:val="00D75EC5"/>
    <w:rsid w:val="00D771B4"/>
    <w:rsid w:val="00D80EF1"/>
    <w:rsid w:val="00D80FE9"/>
    <w:rsid w:val="00D81466"/>
    <w:rsid w:val="00D82A75"/>
    <w:rsid w:val="00D83C7F"/>
    <w:rsid w:val="00D85502"/>
    <w:rsid w:val="00D8585D"/>
    <w:rsid w:val="00D85975"/>
    <w:rsid w:val="00D8628B"/>
    <w:rsid w:val="00D86EB8"/>
    <w:rsid w:val="00D879AA"/>
    <w:rsid w:val="00D87B77"/>
    <w:rsid w:val="00D90058"/>
    <w:rsid w:val="00D900A9"/>
    <w:rsid w:val="00D90134"/>
    <w:rsid w:val="00D90B36"/>
    <w:rsid w:val="00D91A66"/>
    <w:rsid w:val="00D9215C"/>
    <w:rsid w:val="00D93A83"/>
    <w:rsid w:val="00D94254"/>
    <w:rsid w:val="00D94AAD"/>
    <w:rsid w:val="00D94FD8"/>
    <w:rsid w:val="00D95360"/>
    <w:rsid w:val="00D9640C"/>
    <w:rsid w:val="00D9680D"/>
    <w:rsid w:val="00D96FBA"/>
    <w:rsid w:val="00D97399"/>
    <w:rsid w:val="00D97B2E"/>
    <w:rsid w:val="00DA0B4C"/>
    <w:rsid w:val="00DA1078"/>
    <w:rsid w:val="00DA178E"/>
    <w:rsid w:val="00DA183B"/>
    <w:rsid w:val="00DA1C64"/>
    <w:rsid w:val="00DA1D83"/>
    <w:rsid w:val="00DA24F7"/>
    <w:rsid w:val="00DA2509"/>
    <w:rsid w:val="00DA250D"/>
    <w:rsid w:val="00DA27A8"/>
    <w:rsid w:val="00DA312A"/>
    <w:rsid w:val="00DA317D"/>
    <w:rsid w:val="00DA3284"/>
    <w:rsid w:val="00DA39D5"/>
    <w:rsid w:val="00DA4FBE"/>
    <w:rsid w:val="00DA536A"/>
    <w:rsid w:val="00DA6E4A"/>
    <w:rsid w:val="00DA719D"/>
    <w:rsid w:val="00DA7E0B"/>
    <w:rsid w:val="00DB045E"/>
    <w:rsid w:val="00DB0F18"/>
    <w:rsid w:val="00DB128F"/>
    <w:rsid w:val="00DB40DC"/>
    <w:rsid w:val="00DB460A"/>
    <w:rsid w:val="00DB4B44"/>
    <w:rsid w:val="00DB4B51"/>
    <w:rsid w:val="00DB4B73"/>
    <w:rsid w:val="00DB5144"/>
    <w:rsid w:val="00DB5B72"/>
    <w:rsid w:val="00DB6593"/>
    <w:rsid w:val="00DB6C02"/>
    <w:rsid w:val="00DB7552"/>
    <w:rsid w:val="00DB7A8B"/>
    <w:rsid w:val="00DB7D3A"/>
    <w:rsid w:val="00DB7FAD"/>
    <w:rsid w:val="00DC0182"/>
    <w:rsid w:val="00DC049E"/>
    <w:rsid w:val="00DC121B"/>
    <w:rsid w:val="00DC1C7E"/>
    <w:rsid w:val="00DC1E4B"/>
    <w:rsid w:val="00DC2EC4"/>
    <w:rsid w:val="00DC30CB"/>
    <w:rsid w:val="00DC3194"/>
    <w:rsid w:val="00DC3D28"/>
    <w:rsid w:val="00DC3DC3"/>
    <w:rsid w:val="00DC4305"/>
    <w:rsid w:val="00DC4790"/>
    <w:rsid w:val="00DC48BB"/>
    <w:rsid w:val="00DC53AD"/>
    <w:rsid w:val="00DC5A03"/>
    <w:rsid w:val="00DC5D80"/>
    <w:rsid w:val="00DC64CF"/>
    <w:rsid w:val="00DC6CEA"/>
    <w:rsid w:val="00DC705C"/>
    <w:rsid w:val="00DC74A8"/>
    <w:rsid w:val="00DC754B"/>
    <w:rsid w:val="00DD0355"/>
    <w:rsid w:val="00DD050B"/>
    <w:rsid w:val="00DD0EBB"/>
    <w:rsid w:val="00DD115D"/>
    <w:rsid w:val="00DD13C4"/>
    <w:rsid w:val="00DD142A"/>
    <w:rsid w:val="00DD183F"/>
    <w:rsid w:val="00DD2084"/>
    <w:rsid w:val="00DD2358"/>
    <w:rsid w:val="00DD2635"/>
    <w:rsid w:val="00DD2A8A"/>
    <w:rsid w:val="00DD2AFC"/>
    <w:rsid w:val="00DD35C2"/>
    <w:rsid w:val="00DD3B31"/>
    <w:rsid w:val="00DD3C29"/>
    <w:rsid w:val="00DD416B"/>
    <w:rsid w:val="00DD47FA"/>
    <w:rsid w:val="00DD6162"/>
    <w:rsid w:val="00DD6678"/>
    <w:rsid w:val="00DD717E"/>
    <w:rsid w:val="00DD7BDA"/>
    <w:rsid w:val="00DD7BE4"/>
    <w:rsid w:val="00DE01DE"/>
    <w:rsid w:val="00DE0421"/>
    <w:rsid w:val="00DE0B35"/>
    <w:rsid w:val="00DE11B9"/>
    <w:rsid w:val="00DE1BC6"/>
    <w:rsid w:val="00DE1CAC"/>
    <w:rsid w:val="00DE1D72"/>
    <w:rsid w:val="00DE1FDE"/>
    <w:rsid w:val="00DE23A9"/>
    <w:rsid w:val="00DE254B"/>
    <w:rsid w:val="00DE2A9D"/>
    <w:rsid w:val="00DE3747"/>
    <w:rsid w:val="00DE3AFA"/>
    <w:rsid w:val="00DE4007"/>
    <w:rsid w:val="00DE60F1"/>
    <w:rsid w:val="00DE64D2"/>
    <w:rsid w:val="00DE6AC4"/>
    <w:rsid w:val="00DE722D"/>
    <w:rsid w:val="00DE770E"/>
    <w:rsid w:val="00DE7898"/>
    <w:rsid w:val="00DE7EC4"/>
    <w:rsid w:val="00DF0BB4"/>
    <w:rsid w:val="00DF139C"/>
    <w:rsid w:val="00DF1B61"/>
    <w:rsid w:val="00DF2819"/>
    <w:rsid w:val="00DF2FE1"/>
    <w:rsid w:val="00DF38B1"/>
    <w:rsid w:val="00DF4618"/>
    <w:rsid w:val="00DF4C44"/>
    <w:rsid w:val="00DF4D43"/>
    <w:rsid w:val="00DF4E99"/>
    <w:rsid w:val="00DF5FE5"/>
    <w:rsid w:val="00DF66D0"/>
    <w:rsid w:val="00DF6BC2"/>
    <w:rsid w:val="00DF6D05"/>
    <w:rsid w:val="00E00682"/>
    <w:rsid w:val="00E00FC0"/>
    <w:rsid w:val="00E0134F"/>
    <w:rsid w:val="00E01415"/>
    <w:rsid w:val="00E028F1"/>
    <w:rsid w:val="00E03989"/>
    <w:rsid w:val="00E048AF"/>
    <w:rsid w:val="00E04B73"/>
    <w:rsid w:val="00E04E69"/>
    <w:rsid w:val="00E0530C"/>
    <w:rsid w:val="00E05BC4"/>
    <w:rsid w:val="00E06B42"/>
    <w:rsid w:val="00E104C9"/>
    <w:rsid w:val="00E1063F"/>
    <w:rsid w:val="00E10838"/>
    <w:rsid w:val="00E10965"/>
    <w:rsid w:val="00E10ED1"/>
    <w:rsid w:val="00E10F4C"/>
    <w:rsid w:val="00E11234"/>
    <w:rsid w:val="00E11536"/>
    <w:rsid w:val="00E1220D"/>
    <w:rsid w:val="00E12237"/>
    <w:rsid w:val="00E122FA"/>
    <w:rsid w:val="00E126DD"/>
    <w:rsid w:val="00E12FEB"/>
    <w:rsid w:val="00E130D4"/>
    <w:rsid w:val="00E13691"/>
    <w:rsid w:val="00E13818"/>
    <w:rsid w:val="00E13A4D"/>
    <w:rsid w:val="00E13B9E"/>
    <w:rsid w:val="00E13D43"/>
    <w:rsid w:val="00E13F56"/>
    <w:rsid w:val="00E146CE"/>
    <w:rsid w:val="00E14D79"/>
    <w:rsid w:val="00E15B7F"/>
    <w:rsid w:val="00E15E03"/>
    <w:rsid w:val="00E16C9A"/>
    <w:rsid w:val="00E17353"/>
    <w:rsid w:val="00E17B2F"/>
    <w:rsid w:val="00E17DD0"/>
    <w:rsid w:val="00E2017C"/>
    <w:rsid w:val="00E203C9"/>
    <w:rsid w:val="00E210D1"/>
    <w:rsid w:val="00E21138"/>
    <w:rsid w:val="00E21784"/>
    <w:rsid w:val="00E21C29"/>
    <w:rsid w:val="00E21D42"/>
    <w:rsid w:val="00E23339"/>
    <w:rsid w:val="00E246AB"/>
    <w:rsid w:val="00E25014"/>
    <w:rsid w:val="00E25A15"/>
    <w:rsid w:val="00E25D24"/>
    <w:rsid w:val="00E25DA4"/>
    <w:rsid w:val="00E2692F"/>
    <w:rsid w:val="00E26A0E"/>
    <w:rsid w:val="00E27034"/>
    <w:rsid w:val="00E271D7"/>
    <w:rsid w:val="00E27424"/>
    <w:rsid w:val="00E27C8B"/>
    <w:rsid w:val="00E30336"/>
    <w:rsid w:val="00E308D4"/>
    <w:rsid w:val="00E3116C"/>
    <w:rsid w:val="00E32002"/>
    <w:rsid w:val="00E3288C"/>
    <w:rsid w:val="00E330DA"/>
    <w:rsid w:val="00E36DAB"/>
    <w:rsid w:val="00E3731B"/>
    <w:rsid w:val="00E40991"/>
    <w:rsid w:val="00E40E36"/>
    <w:rsid w:val="00E42949"/>
    <w:rsid w:val="00E42CA6"/>
    <w:rsid w:val="00E42E1D"/>
    <w:rsid w:val="00E437F3"/>
    <w:rsid w:val="00E443AE"/>
    <w:rsid w:val="00E44B1E"/>
    <w:rsid w:val="00E473BF"/>
    <w:rsid w:val="00E473F5"/>
    <w:rsid w:val="00E50630"/>
    <w:rsid w:val="00E5070E"/>
    <w:rsid w:val="00E50906"/>
    <w:rsid w:val="00E510EC"/>
    <w:rsid w:val="00E51689"/>
    <w:rsid w:val="00E517E3"/>
    <w:rsid w:val="00E5225F"/>
    <w:rsid w:val="00E525D3"/>
    <w:rsid w:val="00E5370C"/>
    <w:rsid w:val="00E53775"/>
    <w:rsid w:val="00E5436A"/>
    <w:rsid w:val="00E546E6"/>
    <w:rsid w:val="00E549B4"/>
    <w:rsid w:val="00E54AFF"/>
    <w:rsid w:val="00E550A9"/>
    <w:rsid w:val="00E5547D"/>
    <w:rsid w:val="00E56CD6"/>
    <w:rsid w:val="00E56FD5"/>
    <w:rsid w:val="00E5718B"/>
    <w:rsid w:val="00E604FF"/>
    <w:rsid w:val="00E605A0"/>
    <w:rsid w:val="00E60DE0"/>
    <w:rsid w:val="00E61036"/>
    <w:rsid w:val="00E6206F"/>
    <w:rsid w:val="00E63305"/>
    <w:rsid w:val="00E63712"/>
    <w:rsid w:val="00E63D35"/>
    <w:rsid w:val="00E6554A"/>
    <w:rsid w:val="00E65A41"/>
    <w:rsid w:val="00E65BC6"/>
    <w:rsid w:val="00E65E83"/>
    <w:rsid w:val="00E65F25"/>
    <w:rsid w:val="00E67028"/>
    <w:rsid w:val="00E673E1"/>
    <w:rsid w:val="00E67CEC"/>
    <w:rsid w:val="00E7013B"/>
    <w:rsid w:val="00E701C6"/>
    <w:rsid w:val="00E702CE"/>
    <w:rsid w:val="00E70A58"/>
    <w:rsid w:val="00E70F89"/>
    <w:rsid w:val="00E71414"/>
    <w:rsid w:val="00E715A9"/>
    <w:rsid w:val="00E71A5D"/>
    <w:rsid w:val="00E73C13"/>
    <w:rsid w:val="00E73E44"/>
    <w:rsid w:val="00E74DF1"/>
    <w:rsid w:val="00E76316"/>
    <w:rsid w:val="00E76B8C"/>
    <w:rsid w:val="00E76EC3"/>
    <w:rsid w:val="00E772C5"/>
    <w:rsid w:val="00E77324"/>
    <w:rsid w:val="00E77626"/>
    <w:rsid w:val="00E80B7C"/>
    <w:rsid w:val="00E80E3F"/>
    <w:rsid w:val="00E814D1"/>
    <w:rsid w:val="00E81E65"/>
    <w:rsid w:val="00E826FF"/>
    <w:rsid w:val="00E83FB6"/>
    <w:rsid w:val="00E8445E"/>
    <w:rsid w:val="00E856B0"/>
    <w:rsid w:val="00E85E4D"/>
    <w:rsid w:val="00E86E92"/>
    <w:rsid w:val="00E871A4"/>
    <w:rsid w:val="00E91470"/>
    <w:rsid w:val="00E91FB0"/>
    <w:rsid w:val="00E93C17"/>
    <w:rsid w:val="00E947FD"/>
    <w:rsid w:val="00E9508B"/>
    <w:rsid w:val="00E962BC"/>
    <w:rsid w:val="00EA0155"/>
    <w:rsid w:val="00EA0173"/>
    <w:rsid w:val="00EA0402"/>
    <w:rsid w:val="00EA05E5"/>
    <w:rsid w:val="00EA079D"/>
    <w:rsid w:val="00EA0ADF"/>
    <w:rsid w:val="00EA2022"/>
    <w:rsid w:val="00EA2A84"/>
    <w:rsid w:val="00EA2B83"/>
    <w:rsid w:val="00EA2EE6"/>
    <w:rsid w:val="00EA367F"/>
    <w:rsid w:val="00EA3B6F"/>
    <w:rsid w:val="00EA5119"/>
    <w:rsid w:val="00EA5CEE"/>
    <w:rsid w:val="00EA5DBA"/>
    <w:rsid w:val="00EA6AC4"/>
    <w:rsid w:val="00EB0183"/>
    <w:rsid w:val="00EB04B0"/>
    <w:rsid w:val="00EB1116"/>
    <w:rsid w:val="00EB19D6"/>
    <w:rsid w:val="00EB26EC"/>
    <w:rsid w:val="00EB3F61"/>
    <w:rsid w:val="00EB49C3"/>
    <w:rsid w:val="00EB4E71"/>
    <w:rsid w:val="00EB67CE"/>
    <w:rsid w:val="00EB7A07"/>
    <w:rsid w:val="00EB7F12"/>
    <w:rsid w:val="00EC0E08"/>
    <w:rsid w:val="00EC122C"/>
    <w:rsid w:val="00EC24A5"/>
    <w:rsid w:val="00EC2A84"/>
    <w:rsid w:val="00EC2D80"/>
    <w:rsid w:val="00EC31E4"/>
    <w:rsid w:val="00EC3EC2"/>
    <w:rsid w:val="00EC4189"/>
    <w:rsid w:val="00EC424F"/>
    <w:rsid w:val="00EC49A2"/>
    <w:rsid w:val="00EC4C5D"/>
    <w:rsid w:val="00EC4DC6"/>
    <w:rsid w:val="00EC506C"/>
    <w:rsid w:val="00EC5A05"/>
    <w:rsid w:val="00EC7223"/>
    <w:rsid w:val="00EC754F"/>
    <w:rsid w:val="00EC76E4"/>
    <w:rsid w:val="00ED025F"/>
    <w:rsid w:val="00ED0690"/>
    <w:rsid w:val="00ED0FA2"/>
    <w:rsid w:val="00ED10FB"/>
    <w:rsid w:val="00ED1CF0"/>
    <w:rsid w:val="00ED1E9B"/>
    <w:rsid w:val="00ED2113"/>
    <w:rsid w:val="00ED2252"/>
    <w:rsid w:val="00ED2888"/>
    <w:rsid w:val="00ED28CE"/>
    <w:rsid w:val="00ED2A2E"/>
    <w:rsid w:val="00ED3702"/>
    <w:rsid w:val="00ED4FCF"/>
    <w:rsid w:val="00ED788A"/>
    <w:rsid w:val="00EE09C1"/>
    <w:rsid w:val="00EE1075"/>
    <w:rsid w:val="00EE1EEC"/>
    <w:rsid w:val="00EE27E3"/>
    <w:rsid w:val="00EE3056"/>
    <w:rsid w:val="00EE372F"/>
    <w:rsid w:val="00EE3829"/>
    <w:rsid w:val="00EE3CBA"/>
    <w:rsid w:val="00EE4550"/>
    <w:rsid w:val="00EE49BD"/>
    <w:rsid w:val="00EE51DE"/>
    <w:rsid w:val="00EE5678"/>
    <w:rsid w:val="00EE6440"/>
    <w:rsid w:val="00EE676A"/>
    <w:rsid w:val="00EE6BBA"/>
    <w:rsid w:val="00EE6C4F"/>
    <w:rsid w:val="00EE6F36"/>
    <w:rsid w:val="00EE7C61"/>
    <w:rsid w:val="00EE7EF2"/>
    <w:rsid w:val="00EF03F2"/>
    <w:rsid w:val="00EF11FA"/>
    <w:rsid w:val="00EF1388"/>
    <w:rsid w:val="00EF1978"/>
    <w:rsid w:val="00EF1D33"/>
    <w:rsid w:val="00EF2F27"/>
    <w:rsid w:val="00EF37CB"/>
    <w:rsid w:val="00EF3D53"/>
    <w:rsid w:val="00EF4319"/>
    <w:rsid w:val="00EF4BFC"/>
    <w:rsid w:val="00EF4CF0"/>
    <w:rsid w:val="00EF514E"/>
    <w:rsid w:val="00EF525C"/>
    <w:rsid w:val="00EF602F"/>
    <w:rsid w:val="00EF6369"/>
    <w:rsid w:val="00EF6886"/>
    <w:rsid w:val="00EF6D75"/>
    <w:rsid w:val="00EF73F3"/>
    <w:rsid w:val="00F0014D"/>
    <w:rsid w:val="00F00210"/>
    <w:rsid w:val="00F0072F"/>
    <w:rsid w:val="00F0078A"/>
    <w:rsid w:val="00F00EF0"/>
    <w:rsid w:val="00F01AA3"/>
    <w:rsid w:val="00F01C8C"/>
    <w:rsid w:val="00F02550"/>
    <w:rsid w:val="00F02C98"/>
    <w:rsid w:val="00F02D98"/>
    <w:rsid w:val="00F03842"/>
    <w:rsid w:val="00F04431"/>
    <w:rsid w:val="00F0453D"/>
    <w:rsid w:val="00F04B99"/>
    <w:rsid w:val="00F04FE0"/>
    <w:rsid w:val="00F057D3"/>
    <w:rsid w:val="00F0784B"/>
    <w:rsid w:val="00F07E84"/>
    <w:rsid w:val="00F1039E"/>
    <w:rsid w:val="00F10A8E"/>
    <w:rsid w:val="00F1145D"/>
    <w:rsid w:val="00F1157F"/>
    <w:rsid w:val="00F122A0"/>
    <w:rsid w:val="00F12697"/>
    <w:rsid w:val="00F1294F"/>
    <w:rsid w:val="00F13A74"/>
    <w:rsid w:val="00F15ED9"/>
    <w:rsid w:val="00F16645"/>
    <w:rsid w:val="00F16724"/>
    <w:rsid w:val="00F2026D"/>
    <w:rsid w:val="00F2073E"/>
    <w:rsid w:val="00F20762"/>
    <w:rsid w:val="00F20897"/>
    <w:rsid w:val="00F209EC"/>
    <w:rsid w:val="00F20A2C"/>
    <w:rsid w:val="00F211FD"/>
    <w:rsid w:val="00F21BC3"/>
    <w:rsid w:val="00F21FBD"/>
    <w:rsid w:val="00F22945"/>
    <w:rsid w:val="00F22F13"/>
    <w:rsid w:val="00F230B6"/>
    <w:rsid w:val="00F237F9"/>
    <w:rsid w:val="00F23ECE"/>
    <w:rsid w:val="00F23F24"/>
    <w:rsid w:val="00F242A2"/>
    <w:rsid w:val="00F24ED0"/>
    <w:rsid w:val="00F2507D"/>
    <w:rsid w:val="00F2567C"/>
    <w:rsid w:val="00F25C67"/>
    <w:rsid w:val="00F26953"/>
    <w:rsid w:val="00F27183"/>
    <w:rsid w:val="00F274E9"/>
    <w:rsid w:val="00F27839"/>
    <w:rsid w:val="00F27CCC"/>
    <w:rsid w:val="00F27D07"/>
    <w:rsid w:val="00F30393"/>
    <w:rsid w:val="00F303C7"/>
    <w:rsid w:val="00F31449"/>
    <w:rsid w:val="00F3242F"/>
    <w:rsid w:val="00F32A79"/>
    <w:rsid w:val="00F32DCC"/>
    <w:rsid w:val="00F33065"/>
    <w:rsid w:val="00F333DD"/>
    <w:rsid w:val="00F33DD0"/>
    <w:rsid w:val="00F34199"/>
    <w:rsid w:val="00F34E1C"/>
    <w:rsid w:val="00F35053"/>
    <w:rsid w:val="00F352C1"/>
    <w:rsid w:val="00F354E7"/>
    <w:rsid w:val="00F360B3"/>
    <w:rsid w:val="00F36524"/>
    <w:rsid w:val="00F3698D"/>
    <w:rsid w:val="00F36F84"/>
    <w:rsid w:val="00F4058C"/>
    <w:rsid w:val="00F40DE6"/>
    <w:rsid w:val="00F4108B"/>
    <w:rsid w:val="00F411DE"/>
    <w:rsid w:val="00F41ABC"/>
    <w:rsid w:val="00F41E97"/>
    <w:rsid w:val="00F421E6"/>
    <w:rsid w:val="00F42571"/>
    <w:rsid w:val="00F428A0"/>
    <w:rsid w:val="00F43178"/>
    <w:rsid w:val="00F43439"/>
    <w:rsid w:val="00F43A4B"/>
    <w:rsid w:val="00F43A96"/>
    <w:rsid w:val="00F44740"/>
    <w:rsid w:val="00F44BA5"/>
    <w:rsid w:val="00F45362"/>
    <w:rsid w:val="00F459A9"/>
    <w:rsid w:val="00F45A81"/>
    <w:rsid w:val="00F45D84"/>
    <w:rsid w:val="00F51BF7"/>
    <w:rsid w:val="00F520DA"/>
    <w:rsid w:val="00F52D9B"/>
    <w:rsid w:val="00F534A4"/>
    <w:rsid w:val="00F537F8"/>
    <w:rsid w:val="00F538C9"/>
    <w:rsid w:val="00F53B27"/>
    <w:rsid w:val="00F53BB0"/>
    <w:rsid w:val="00F54724"/>
    <w:rsid w:val="00F54E6A"/>
    <w:rsid w:val="00F5517F"/>
    <w:rsid w:val="00F55538"/>
    <w:rsid w:val="00F555DD"/>
    <w:rsid w:val="00F559C7"/>
    <w:rsid w:val="00F55F2F"/>
    <w:rsid w:val="00F57376"/>
    <w:rsid w:val="00F578C7"/>
    <w:rsid w:val="00F57B24"/>
    <w:rsid w:val="00F57DF8"/>
    <w:rsid w:val="00F610B4"/>
    <w:rsid w:val="00F613A1"/>
    <w:rsid w:val="00F6216D"/>
    <w:rsid w:val="00F633B4"/>
    <w:rsid w:val="00F63CD9"/>
    <w:rsid w:val="00F64647"/>
    <w:rsid w:val="00F64D9D"/>
    <w:rsid w:val="00F65AF2"/>
    <w:rsid w:val="00F65BC8"/>
    <w:rsid w:val="00F65D39"/>
    <w:rsid w:val="00F6622B"/>
    <w:rsid w:val="00F6626F"/>
    <w:rsid w:val="00F676C7"/>
    <w:rsid w:val="00F67B28"/>
    <w:rsid w:val="00F67BE2"/>
    <w:rsid w:val="00F67C27"/>
    <w:rsid w:val="00F67EB5"/>
    <w:rsid w:val="00F7037A"/>
    <w:rsid w:val="00F7057E"/>
    <w:rsid w:val="00F713C3"/>
    <w:rsid w:val="00F71A1E"/>
    <w:rsid w:val="00F734C7"/>
    <w:rsid w:val="00F73765"/>
    <w:rsid w:val="00F7399B"/>
    <w:rsid w:val="00F73BCD"/>
    <w:rsid w:val="00F74D18"/>
    <w:rsid w:val="00F75AC9"/>
    <w:rsid w:val="00F80788"/>
    <w:rsid w:val="00F80E38"/>
    <w:rsid w:val="00F81564"/>
    <w:rsid w:val="00F81C17"/>
    <w:rsid w:val="00F82491"/>
    <w:rsid w:val="00F826CC"/>
    <w:rsid w:val="00F82BEA"/>
    <w:rsid w:val="00F830C9"/>
    <w:rsid w:val="00F831E3"/>
    <w:rsid w:val="00F83A2E"/>
    <w:rsid w:val="00F84131"/>
    <w:rsid w:val="00F847E6"/>
    <w:rsid w:val="00F85D24"/>
    <w:rsid w:val="00F86A2A"/>
    <w:rsid w:val="00F8701E"/>
    <w:rsid w:val="00F87651"/>
    <w:rsid w:val="00F878B3"/>
    <w:rsid w:val="00F8797D"/>
    <w:rsid w:val="00F87B15"/>
    <w:rsid w:val="00F87C39"/>
    <w:rsid w:val="00F918DD"/>
    <w:rsid w:val="00F92256"/>
    <w:rsid w:val="00F92775"/>
    <w:rsid w:val="00F928E5"/>
    <w:rsid w:val="00F92D04"/>
    <w:rsid w:val="00F93401"/>
    <w:rsid w:val="00F93973"/>
    <w:rsid w:val="00F93D57"/>
    <w:rsid w:val="00F93EDB"/>
    <w:rsid w:val="00F93F4B"/>
    <w:rsid w:val="00F94365"/>
    <w:rsid w:val="00F94F77"/>
    <w:rsid w:val="00F94FD6"/>
    <w:rsid w:val="00F95076"/>
    <w:rsid w:val="00F9552C"/>
    <w:rsid w:val="00F95905"/>
    <w:rsid w:val="00F95960"/>
    <w:rsid w:val="00F95AB4"/>
    <w:rsid w:val="00F96402"/>
    <w:rsid w:val="00FA00B9"/>
    <w:rsid w:val="00FA05C1"/>
    <w:rsid w:val="00FA10DE"/>
    <w:rsid w:val="00FA11B7"/>
    <w:rsid w:val="00FA1720"/>
    <w:rsid w:val="00FA2866"/>
    <w:rsid w:val="00FA28AD"/>
    <w:rsid w:val="00FA30EC"/>
    <w:rsid w:val="00FA31FA"/>
    <w:rsid w:val="00FA3373"/>
    <w:rsid w:val="00FA374A"/>
    <w:rsid w:val="00FA3C76"/>
    <w:rsid w:val="00FA3D13"/>
    <w:rsid w:val="00FA47F7"/>
    <w:rsid w:val="00FA4870"/>
    <w:rsid w:val="00FA4CF6"/>
    <w:rsid w:val="00FA52BC"/>
    <w:rsid w:val="00FA540D"/>
    <w:rsid w:val="00FA5750"/>
    <w:rsid w:val="00FA5D99"/>
    <w:rsid w:val="00FA60BF"/>
    <w:rsid w:val="00FA66DA"/>
    <w:rsid w:val="00FA6875"/>
    <w:rsid w:val="00FA795C"/>
    <w:rsid w:val="00FA7A77"/>
    <w:rsid w:val="00FB00D3"/>
    <w:rsid w:val="00FB021E"/>
    <w:rsid w:val="00FB06D7"/>
    <w:rsid w:val="00FB1DEA"/>
    <w:rsid w:val="00FB2ACE"/>
    <w:rsid w:val="00FB2F58"/>
    <w:rsid w:val="00FB3227"/>
    <w:rsid w:val="00FB3630"/>
    <w:rsid w:val="00FB3970"/>
    <w:rsid w:val="00FB3BA1"/>
    <w:rsid w:val="00FB3F66"/>
    <w:rsid w:val="00FB438A"/>
    <w:rsid w:val="00FB551A"/>
    <w:rsid w:val="00FB62A4"/>
    <w:rsid w:val="00FB701F"/>
    <w:rsid w:val="00FB74FB"/>
    <w:rsid w:val="00FC04E6"/>
    <w:rsid w:val="00FC06A4"/>
    <w:rsid w:val="00FC1102"/>
    <w:rsid w:val="00FC13B9"/>
    <w:rsid w:val="00FC16DF"/>
    <w:rsid w:val="00FC1B50"/>
    <w:rsid w:val="00FC2396"/>
    <w:rsid w:val="00FC277D"/>
    <w:rsid w:val="00FC2A2A"/>
    <w:rsid w:val="00FC34FB"/>
    <w:rsid w:val="00FC36D2"/>
    <w:rsid w:val="00FC3F66"/>
    <w:rsid w:val="00FC40AB"/>
    <w:rsid w:val="00FC479A"/>
    <w:rsid w:val="00FC4FA4"/>
    <w:rsid w:val="00FC59B7"/>
    <w:rsid w:val="00FC65D5"/>
    <w:rsid w:val="00FC6F1E"/>
    <w:rsid w:val="00FC7100"/>
    <w:rsid w:val="00FC7172"/>
    <w:rsid w:val="00FC76AF"/>
    <w:rsid w:val="00FC77BC"/>
    <w:rsid w:val="00FC77C8"/>
    <w:rsid w:val="00FC7F23"/>
    <w:rsid w:val="00FD0138"/>
    <w:rsid w:val="00FD0590"/>
    <w:rsid w:val="00FD14F4"/>
    <w:rsid w:val="00FD151D"/>
    <w:rsid w:val="00FD2BCC"/>
    <w:rsid w:val="00FD3331"/>
    <w:rsid w:val="00FD4A35"/>
    <w:rsid w:val="00FD5408"/>
    <w:rsid w:val="00FD560F"/>
    <w:rsid w:val="00FD59AF"/>
    <w:rsid w:val="00FD5B7A"/>
    <w:rsid w:val="00FD5D84"/>
    <w:rsid w:val="00FD68D2"/>
    <w:rsid w:val="00FD6AA0"/>
    <w:rsid w:val="00FD7146"/>
    <w:rsid w:val="00FD75C9"/>
    <w:rsid w:val="00FD7F6B"/>
    <w:rsid w:val="00FE029E"/>
    <w:rsid w:val="00FE18C4"/>
    <w:rsid w:val="00FE20F3"/>
    <w:rsid w:val="00FE2515"/>
    <w:rsid w:val="00FE2786"/>
    <w:rsid w:val="00FE466B"/>
    <w:rsid w:val="00FE5AA6"/>
    <w:rsid w:val="00FE5EA3"/>
    <w:rsid w:val="00FE615F"/>
    <w:rsid w:val="00FE626A"/>
    <w:rsid w:val="00FE63C6"/>
    <w:rsid w:val="00FF0C8F"/>
    <w:rsid w:val="00FF0DD3"/>
    <w:rsid w:val="00FF1106"/>
    <w:rsid w:val="00FF1112"/>
    <w:rsid w:val="00FF170E"/>
    <w:rsid w:val="00FF191C"/>
    <w:rsid w:val="00FF280D"/>
    <w:rsid w:val="00FF282E"/>
    <w:rsid w:val="00FF3A36"/>
    <w:rsid w:val="00FF664F"/>
    <w:rsid w:val="00FF7528"/>
    <w:rsid w:val="00FF7A89"/>
    <w:rsid w:val="00FF7AD8"/>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EE2E7"/>
  <w15:chartTrackingRefBased/>
  <w15:docId w15:val="{028ACD8D-CA06-4AD6-91C3-9BD66E58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4"/>
    </w:rPr>
  </w:style>
  <w:style w:type="paragraph" w:styleId="BalloonText">
    <w:name w:val="Balloon Text"/>
    <w:basedOn w:val="Normal"/>
    <w:semiHidden/>
    <w:rsid w:val="005741D9"/>
    <w:rPr>
      <w:rFonts w:ascii="Tahoma" w:hAnsi="Tahoma" w:cs="Tahoma"/>
      <w:sz w:val="16"/>
      <w:szCs w:val="16"/>
    </w:rPr>
  </w:style>
  <w:style w:type="paragraph" w:styleId="ListParagraph">
    <w:name w:val="List Paragraph"/>
    <w:basedOn w:val="Normal"/>
    <w:uiPriority w:val="34"/>
    <w:qFormat/>
    <w:rsid w:val="00CE2F62"/>
    <w:pPr>
      <w:ind w:left="720"/>
    </w:pPr>
  </w:style>
  <w:style w:type="character" w:styleId="Hyperlink">
    <w:name w:val="Hyperlink"/>
    <w:uiPriority w:val="99"/>
    <w:unhideWhenUsed/>
    <w:rsid w:val="00C77509"/>
    <w:rPr>
      <w:color w:val="0000FF"/>
      <w:u w:val="single"/>
    </w:rPr>
  </w:style>
  <w:style w:type="paragraph" w:customStyle="1" w:styleId="Default">
    <w:name w:val="Default"/>
    <w:rsid w:val="00457F4B"/>
    <w:pPr>
      <w:autoSpaceDE w:val="0"/>
      <w:autoSpaceDN w:val="0"/>
      <w:adjustRightInd w:val="0"/>
    </w:pPr>
    <w:rPr>
      <w:rFonts w:ascii="Arial" w:eastAsia="Calibri" w:hAnsi="Arial" w:cs="Arial"/>
      <w:color w:val="000000"/>
      <w:sz w:val="24"/>
      <w:szCs w:val="24"/>
    </w:rPr>
  </w:style>
  <w:style w:type="character" w:customStyle="1" w:styleId="TitleChar">
    <w:name w:val="Title Char"/>
    <w:link w:val="Title"/>
    <w:rsid w:val="00C07422"/>
    <w:rPr>
      <w:b/>
      <w:sz w:val="24"/>
    </w:rPr>
  </w:style>
  <w:style w:type="paragraph" w:styleId="Header">
    <w:name w:val="header"/>
    <w:basedOn w:val="Normal"/>
    <w:link w:val="HeaderChar"/>
    <w:uiPriority w:val="99"/>
    <w:unhideWhenUsed/>
    <w:rsid w:val="00050AC9"/>
    <w:pPr>
      <w:tabs>
        <w:tab w:val="center" w:pos="4680"/>
        <w:tab w:val="right" w:pos="9360"/>
      </w:tabs>
    </w:pPr>
  </w:style>
  <w:style w:type="character" w:customStyle="1" w:styleId="HeaderChar">
    <w:name w:val="Header Char"/>
    <w:basedOn w:val="DefaultParagraphFont"/>
    <w:link w:val="Header"/>
    <w:uiPriority w:val="99"/>
    <w:rsid w:val="00050AC9"/>
  </w:style>
  <w:style w:type="paragraph" w:styleId="Footer">
    <w:name w:val="footer"/>
    <w:basedOn w:val="Normal"/>
    <w:link w:val="FooterChar"/>
    <w:uiPriority w:val="99"/>
    <w:unhideWhenUsed/>
    <w:rsid w:val="00050AC9"/>
    <w:pPr>
      <w:tabs>
        <w:tab w:val="center" w:pos="4680"/>
        <w:tab w:val="right" w:pos="9360"/>
      </w:tabs>
    </w:pPr>
  </w:style>
  <w:style w:type="character" w:customStyle="1" w:styleId="FooterChar">
    <w:name w:val="Footer Char"/>
    <w:basedOn w:val="DefaultParagraphFont"/>
    <w:link w:val="Footer"/>
    <w:uiPriority w:val="99"/>
    <w:rsid w:val="00050AC9"/>
  </w:style>
  <w:style w:type="character" w:styleId="CommentReference">
    <w:name w:val="annotation reference"/>
    <w:basedOn w:val="DefaultParagraphFont"/>
    <w:uiPriority w:val="99"/>
    <w:semiHidden/>
    <w:unhideWhenUsed/>
    <w:rsid w:val="009777CE"/>
    <w:rPr>
      <w:sz w:val="16"/>
      <w:szCs w:val="16"/>
    </w:rPr>
  </w:style>
  <w:style w:type="paragraph" w:styleId="CommentText">
    <w:name w:val="annotation text"/>
    <w:basedOn w:val="Normal"/>
    <w:link w:val="CommentTextChar"/>
    <w:uiPriority w:val="99"/>
    <w:unhideWhenUsed/>
    <w:rsid w:val="009777CE"/>
  </w:style>
  <w:style w:type="character" w:customStyle="1" w:styleId="CommentTextChar">
    <w:name w:val="Comment Text Char"/>
    <w:basedOn w:val="DefaultParagraphFont"/>
    <w:link w:val="CommentText"/>
    <w:uiPriority w:val="99"/>
    <w:rsid w:val="009777CE"/>
  </w:style>
  <w:style w:type="paragraph" w:styleId="CommentSubject">
    <w:name w:val="annotation subject"/>
    <w:basedOn w:val="CommentText"/>
    <w:next w:val="CommentText"/>
    <w:link w:val="CommentSubjectChar"/>
    <w:uiPriority w:val="99"/>
    <w:semiHidden/>
    <w:unhideWhenUsed/>
    <w:rsid w:val="009777CE"/>
    <w:rPr>
      <w:b/>
      <w:bCs/>
    </w:rPr>
  </w:style>
  <w:style w:type="character" w:customStyle="1" w:styleId="CommentSubjectChar">
    <w:name w:val="Comment Subject Char"/>
    <w:basedOn w:val="CommentTextChar"/>
    <w:link w:val="CommentSubject"/>
    <w:uiPriority w:val="99"/>
    <w:semiHidden/>
    <w:rsid w:val="00977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9354">
      <w:bodyDiv w:val="1"/>
      <w:marLeft w:val="0"/>
      <w:marRight w:val="0"/>
      <w:marTop w:val="0"/>
      <w:marBottom w:val="0"/>
      <w:divBdr>
        <w:top w:val="none" w:sz="0" w:space="0" w:color="auto"/>
        <w:left w:val="none" w:sz="0" w:space="0" w:color="auto"/>
        <w:bottom w:val="none" w:sz="0" w:space="0" w:color="auto"/>
        <w:right w:val="none" w:sz="0" w:space="0" w:color="auto"/>
      </w:divBdr>
    </w:div>
    <w:div w:id="47462890">
      <w:bodyDiv w:val="1"/>
      <w:marLeft w:val="0"/>
      <w:marRight w:val="0"/>
      <w:marTop w:val="0"/>
      <w:marBottom w:val="0"/>
      <w:divBdr>
        <w:top w:val="none" w:sz="0" w:space="0" w:color="auto"/>
        <w:left w:val="none" w:sz="0" w:space="0" w:color="auto"/>
        <w:bottom w:val="none" w:sz="0" w:space="0" w:color="auto"/>
        <w:right w:val="none" w:sz="0" w:space="0" w:color="auto"/>
      </w:divBdr>
    </w:div>
    <w:div w:id="57292147">
      <w:bodyDiv w:val="1"/>
      <w:marLeft w:val="0"/>
      <w:marRight w:val="0"/>
      <w:marTop w:val="0"/>
      <w:marBottom w:val="0"/>
      <w:divBdr>
        <w:top w:val="none" w:sz="0" w:space="0" w:color="auto"/>
        <w:left w:val="none" w:sz="0" w:space="0" w:color="auto"/>
        <w:bottom w:val="none" w:sz="0" w:space="0" w:color="auto"/>
        <w:right w:val="none" w:sz="0" w:space="0" w:color="auto"/>
      </w:divBdr>
    </w:div>
    <w:div w:id="132916974">
      <w:bodyDiv w:val="1"/>
      <w:marLeft w:val="0"/>
      <w:marRight w:val="0"/>
      <w:marTop w:val="0"/>
      <w:marBottom w:val="0"/>
      <w:divBdr>
        <w:top w:val="none" w:sz="0" w:space="0" w:color="auto"/>
        <w:left w:val="none" w:sz="0" w:space="0" w:color="auto"/>
        <w:bottom w:val="none" w:sz="0" w:space="0" w:color="auto"/>
        <w:right w:val="none" w:sz="0" w:space="0" w:color="auto"/>
      </w:divBdr>
    </w:div>
    <w:div w:id="256255515">
      <w:bodyDiv w:val="1"/>
      <w:marLeft w:val="0"/>
      <w:marRight w:val="0"/>
      <w:marTop w:val="0"/>
      <w:marBottom w:val="0"/>
      <w:divBdr>
        <w:top w:val="none" w:sz="0" w:space="0" w:color="auto"/>
        <w:left w:val="none" w:sz="0" w:space="0" w:color="auto"/>
        <w:bottom w:val="none" w:sz="0" w:space="0" w:color="auto"/>
        <w:right w:val="none" w:sz="0" w:space="0" w:color="auto"/>
      </w:divBdr>
    </w:div>
    <w:div w:id="674501464">
      <w:bodyDiv w:val="1"/>
      <w:marLeft w:val="0"/>
      <w:marRight w:val="0"/>
      <w:marTop w:val="0"/>
      <w:marBottom w:val="0"/>
      <w:divBdr>
        <w:top w:val="none" w:sz="0" w:space="0" w:color="auto"/>
        <w:left w:val="none" w:sz="0" w:space="0" w:color="auto"/>
        <w:bottom w:val="none" w:sz="0" w:space="0" w:color="auto"/>
        <w:right w:val="none" w:sz="0" w:space="0" w:color="auto"/>
      </w:divBdr>
    </w:div>
    <w:div w:id="1049300154">
      <w:bodyDiv w:val="1"/>
      <w:marLeft w:val="0"/>
      <w:marRight w:val="0"/>
      <w:marTop w:val="0"/>
      <w:marBottom w:val="0"/>
      <w:divBdr>
        <w:top w:val="none" w:sz="0" w:space="0" w:color="auto"/>
        <w:left w:val="none" w:sz="0" w:space="0" w:color="auto"/>
        <w:bottom w:val="none" w:sz="0" w:space="0" w:color="auto"/>
        <w:right w:val="none" w:sz="0" w:space="0" w:color="auto"/>
      </w:divBdr>
    </w:div>
    <w:div w:id="1198198953">
      <w:bodyDiv w:val="1"/>
      <w:marLeft w:val="0"/>
      <w:marRight w:val="0"/>
      <w:marTop w:val="0"/>
      <w:marBottom w:val="0"/>
      <w:divBdr>
        <w:top w:val="none" w:sz="0" w:space="0" w:color="auto"/>
        <w:left w:val="none" w:sz="0" w:space="0" w:color="auto"/>
        <w:bottom w:val="none" w:sz="0" w:space="0" w:color="auto"/>
        <w:right w:val="none" w:sz="0" w:space="0" w:color="auto"/>
      </w:divBdr>
    </w:div>
    <w:div w:id="1311010600">
      <w:bodyDiv w:val="1"/>
      <w:marLeft w:val="0"/>
      <w:marRight w:val="0"/>
      <w:marTop w:val="0"/>
      <w:marBottom w:val="0"/>
      <w:divBdr>
        <w:top w:val="none" w:sz="0" w:space="0" w:color="auto"/>
        <w:left w:val="none" w:sz="0" w:space="0" w:color="auto"/>
        <w:bottom w:val="none" w:sz="0" w:space="0" w:color="auto"/>
        <w:right w:val="none" w:sz="0" w:space="0" w:color="auto"/>
      </w:divBdr>
    </w:div>
    <w:div w:id="191046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roczek\Documents\Agenda\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49595-E3C0-492B-88BC-31C9DD45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Template.dot</Template>
  <TotalTime>68</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CITY OF LOUP CITY</vt:lpstr>
    </vt:vector>
  </TitlesOfParts>
  <Company>Microsoft</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LOUP CITY</dc:title>
  <dc:subject/>
  <dc:creator>Jami Mroczek</dc:creator>
  <cp:keywords/>
  <cp:lastModifiedBy>Clerk</cp:lastModifiedBy>
  <cp:revision>23</cp:revision>
  <cp:lastPrinted>2026-10-15T23:44:00Z</cp:lastPrinted>
  <dcterms:created xsi:type="dcterms:W3CDTF">2026-10-14T13:35:00Z</dcterms:created>
  <dcterms:modified xsi:type="dcterms:W3CDTF">2026-10-15T23:44:00Z</dcterms:modified>
</cp:coreProperties>
</file>