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70BDF" w14:textId="141196A0" w:rsidR="00E2692F" w:rsidRDefault="00050AC9" w:rsidP="00E2692F">
      <w:pPr>
        <w:rPr>
          <w:sz w:val="24"/>
          <w:szCs w:val="24"/>
        </w:rPr>
      </w:pPr>
      <w:r>
        <w:rPr>
          <w:sz w:val="24"/>
          <w:szCs w:val="24"/>
        </w:rPr>
        <w:t xml:space="preserve">NOTICE IS HEREBY GIVEN, that the Mayor and Council will meet in regular session on </w:t>
      </w:r>
      <w:r w:rsidR="00D572C2">
        <w:rPr>
          <w:b/>
          <w:bCs/>
          <w:sz w:val="24"/>
          <w:szCs w:val="24"/>
          <w:u w:val="single"/>
        </w:rPr>
        <w:t>TUESDAY</w:t>
      </w:r>
      <w:r w:rsidRPr="00050AC9">
        <w:rPr>
          <w:b/>
          <w:bCs/>
          <w:sz w:val="24"/>
          <w:szCs w:val="24"/>
          <w:u w:val="single"/>
        </w:rPr>
        <w:t xml:space="preserve">, </w:t>
      </w:r>
      <w:r w:rsidR="00290664">
        <w:rPr>
          <w:b/>
          <w:bCs/>
          <w:sz w:val="24"/>
          <w:szCs w:val="24"/>
          <w:u w:val="single"/>
        </w:rPr>
        <w:t xml:space="preserve">   </w:t>
      </w:r>
      <w:r w:rsidR="009F3AA7">
        <w:rPr>
          <w:b/>
          <w:bCs/>
          <w:sz w:val="24"/>
          <w:szCs w:val="24"/>
          <w:u w:val="single"/>
        </w:rPr>
        <w:t>OCTOBER</w:t>
      </w:r>
      <w:r w:rsidR="0051139E">
        <w:rPr>
          <w:b/>
          <w:bCs/>
          <w:sz w:val="24"/>
          <w:szCs w:val="24"/>
          <w:u w:val="single"/>
        </w:rPr>
        <w:t xml:space="preserve"> </w:t>
      </w:r>
      <w:r w:rsidR="000F32E1">
        <w:rPr>
          <w:b/>
          <w:bCs/>
          <w:sz w:val="24"/>
          <w:szCs w:val="24"/>
          <w:u w:val="single"/>
        </w:rPr>
        <w:t>6</w:t>
      </w:r>
      <w:r w:rsidRPr="00050AC9">
        <w:rPr>
          <w:b/>
          <w:bCs/>
          <w:sz w:val="24"/>
          <w:szCs w:val="24"/>
          <w:u w:val="single"/>
        </w:rPr>
        <w:t>,</w:t>
      </w:r>
      <w:r w:rsidR="00015573">
        <w:rPr>
          <w:b/>
          <w:bCs/>
          <w:sz w:val="24"/>
          <w:szCs w:val="24"/>
          <w:u w:val="single"/>
        </w:rPr>
        <w:t xml:space="preserve"> </w:t>
      </w:r>
      <w:r w:rsidRPr="00050AC9">
        <w:rPr>
          <w:b/>
          <w:bCs/>
          <w:sz w:val="24"/>
          <w:szCs w:val="24"/>
          <w:u w:val="single"/>
        </w:rPr>
        <w:t>20</w:t>
      </w:r>
      <w:r w:rsidR="004D6E38">
        <w:rPr>
          <w:b/>
          <w:bCs/>
          <w:sz w:val="24"/>
          <w:szCs w:val="24"/>
          <w:u w:val="single"/>
        </w:rPr>
        <w:t>2</w:t>
      </w:r>
      <w:r w:rsidR="008A7F0E">
        <w:rPr>
          <w:b/>
          <w:bCs/>
          <w:sz w:val="24"/>
          <w:szCs w:val="24"/>
          <w:u w:val="single"/>
        </w:rPr>
        <w:t>6</w:t>
      </w:r>
      <w:r w:rsidRPr="00050AC9">
        <w:rPr>
          <w:b/>
          <w:bCs/>
          <w:sz w:val="24"/>
          <w:szCs w:val="24"/>
          <w:u w:val="single"/>
        </w:rPr>
        <w:t xml:space="preserve"> at 7:00 p.m.</w:t>
      </w:r>
      <w:r>
        <w:rPr>
          <w:sz w:val="24"/>
          <w:szCs w:val="24"/>
        </w:rPr>
        <w:t xml:space="preserve"> in the Council Chambers, Municipal Building, which meeting shall be open to the public for the following agenda: </w:t>
      </w:r>
    </w:p>
    <w:p w14:paraId="73CF5AED" w14:textId="77777777" w:rsidR="00050AC9" w:rsidRDefault="00050AC9" w:rsidP="00E2692F">
      <w:pPr>
        <w:rPr>
          <w:sz w:val="24"/>
          <w:szCs w:val="24"/>
        </w:rPr>
      </w:pPr>
    </w:p>
    <w:p w14:paraId="74E02C1B" w14:textId="56833F4A" w:rsidR="00050AC9" w:rsidRPr="009E08D8" w:rsidRDefault="00050AC9" w:rsidP="002B318F">
      <w:pPr>
        <w:numPr>
          <w:ilvl w:val="0"/>
          <w:numId w:val="1"/>
        </w:numPr>
        <w:rPr>
          <w:b/>
          <w:bCs/>
          <w:sz w:val="24"/>
          <w:szCs w:val="24"/>
        </w:rPr>
      </w:pPr>
      <w:r w:rsidRPr="009E08D8">
        <w:rPr>
          <w:b/>
          <w:bCs/>
          <w:sz w:val="24"/>
          <w:szCs w:val="24"/>
        </w:rPr>
        <w:t xml:space="preserve">Call meeting to order – </w:t>
      </w:r>
      <w:r w:rsidR="00FD7DFF">
        <w:rPr>
          <w:b/>
          <w:bCs/>
          <w:sz w:val="24"/>
          <w:szCs w:val="24"/>
        </w:rPr>
        <w:t>Andrew Iske</w:t>
      </w:r>
    </w:p>
    <w:p w14:paraId="57090B4F" w14:textId="77777777" w:rsidR="00050AC9" w:rsidRDefault="00050AC9" w:rsidP="002B318F">
      <w:pPr>
        <w:numPr>
          <w:ilvl w:val="1"/>
          <w:numId w:val="1"/>
        </w:numPr>
        <w:rPr>
          <w:sz w:val="24"/>
          <w:szCs w:val="24"/>
        </w:rPr>
      </w:pPr>
      <w:r>
        <w:rPr>
          <w:sz w:val="24"/>
          <w:szCs w:val="24"/>
        </w:rPr>
        <w:t>Roll Call – City Clerk</w:t>
      </w:r>
    </w:p>
    <w:p w14:paraId="1103A726" w14:textId="77777777" w:rsidR="00050AC9" w:rsidRPr="009E08D8" w:rsidRDefault="00050AC9" w:rsidP="002B318F">
      <w:pPr>
        <w:numPr>
          <w:ilvl w:val="0"/>
          <w:numId w:val="1"/>
        </w:numPr>
        <w:rPr>
          <w:b/>
          <w:bCs/>
          <w:sz w:val="24"/>
          <w:szCs w:val="24"/>
        </w:rPr>
      </w:pPr>
      <w:r w:rsidRPr="009E08D8">
        <w:rPr>
          <w:b/>
          <w:bCs/>
          <w:sz w:val="24"/>
          <w:szCs w:val="24"/>
        </w:rPr>
        <w:t xml:space="preserve">Declaration of Open Meeting Law – </w:t>
      </w:r>
      <w:r w:rsidR="009E08D8" w:rsidRPr="009E08D8">
        <w:rPr>
          <w:sz w:val="18"/>
          <w:szCs w:val="18"/>
        </w:rPr>
        <w:t xml:space="preserve">THIS IS AN OPEN MEETING OF THE LOUP CITY COUNCIL. THE CITY OF LOUP CITY ABIDES BY THE OPEN MEETING ACT IN CONDUCTING BUSINESS. A COPY OF THE OPEN MEETINGS ACT IS DISPLAYED IN THIS ROOM AS REQUIRED BY LAW. THE CITY COUNCIL MAY VOTE TO GO INTO CLOSED SESSION ON ANY AGENDA ITEM AS ALLOWED BY STATE LAW. </w:t>
      </w:r>
    </w:p>
    <w:p w14:paraId="5579EE78" w14:textId="77777777" w:rsidR="00050AC9" w:rsidRDefault="00050AC9" w:rsidP="005C430F">
      <w:pPr>
        <w:numPr>
          <w:ilvl w:val="0"/>
          <w:numId w:val="1"/>
        </w:numPr>
        <w:rPr>
          <w:b/>
          <w:bCs/>
          <w:sz w:val="24"/>
          <w:szCs w:val="24"/>
        </w:rPr>
      </w:pPr>
      <w:r w:rsidRPr="009E08D8">
        <w:rPr>
          <w:b/>
          <w:bCs/>
          <w:sz w:val="24"/>
          <w:szCs w:val="24"/>
        </w:rPr>
        <w:t>Pledge of Allegiance and Moment of Silence for all Armed Forces Service Personnel and Volunteers</w:t>
      </w:r>
    </w:p>
    <w:p w14:paraId="41BE6296" w14:textId="5DAC41AA" w:rsidR="00050AC9" w:rsidRPr="009E08D8" w:rsidRDefault="00050AC9" w:rsidP="002B318F">
      <w:pPr>
        <w:numPr>
          <w:ilvl w:val="0"/>
          <w:numId w:val="1"/>
        </w:numPr>
        <w:rPr>
          <w:b/>
          <w:bCs/>
          <w:sz w:val="24"/>
          <w:szCs w:val="24"/>
        </w:rPr>
      </w:pPr>
      <w:r w:rsidRPr="009E08D8">
        <w:rPr>
          <w:b/>
          <w:bCs/>
          <w:sz w:val="24"/>
          <w:szCs w:val="24"/>
        </w:rPr>
        <w:t xml:space="preserve">Public Comments – </w:t>
      </w:r>
      <w:r w:rsidR="000620BB">
        <w:rPr>
          <w:b/>
          <w:bCs/>
          <w:sz w:val="24"/>
          <w:szCs w:val="24"/>
        </w:rPr>
        <w:t>5</w:t>
      </w:r>
      <w:r w:rsidRPr="009E08D8">
        <w:rPr>
          <w:sz w:val="24"/>
          <w:szCs w:val="24"/>
        </w:rPr>
        <w:t xml:space="preserve"> minutes</w:t>
      </w:r>
    </w:p>
    <w:p w14:paraId="3FD8EB09" w14:textId="6F08E507" w:rsidR="00050AC9" w:rsidRDefault="00050AC9" w:rsidP="00667D94">
      <w:pPr>
        <w:ind w:left="360"/>
        <w:rPr>
          <w:i/>
          <w:iCs/>
          <w:sz w:val="24"/>
          <w:szCs w:val="24"/>
        </w:rPr>
      </w:pPr>
      <w:r w:rsidRPr="009E08D8">
        <w:rPr>
          <w:i/>
          <w:iCs/>
          <w:sz w:val="24"/>
          <w:szCs w:val="24"/>
        </w:rPr>
        <w:t>(No action can be taken by the City Council on matters presented under this title except to answer any questions posted and/or refer the matter for further action.)</w:t>
      </w:r>
    </w:p>
    <w:p w14:paraId="7FBD8A3D" w14:textId="77777777" w:rsidR="00050AC9" w:rsidRDefault="00050AC9" w:rsidP="002B318F">
      <w:pPr>
        <w:numPr>
          <w:ilvl w:val="0"/>
          <w:numId w:val="1"/>
        </w:numPr>
        <w:rPr>
          <w:b/>
          <w:bCs/>
          <w:sz w:val="24"/>
          <w:szCs w:val="24"/>
        </w:rPr>
      </w:pPr>
      <w:r w:rsidRPr="009E08D8">
        <w:rPr>
          <w:b/>
          <w:bCs/>
          <w:sz w:val="24"/>
          <w:szCs w:val="24"/>
        </w:rPr>
        <w:t>Consent Agenda</w:t>
      </w:r>
    </w:p>
    <w:p w14:paraId="33AEE045" w14:textId="35727209" w:rsidR="00793858" w:rsidRPr="00B82C45" w:rsidRDefault="00793858" w:rsidP="00793858">
      <w:pPr>
        <w:numPr>
          <w:ilvl w:val="1"/>
          <w:numId w:val="1"/>
        </w:numPr>
        <w:rPr>
          <w:b/>
          <w:bCs/>
          <w:sz w:val="24"/>
          <w:szCs w:val="24"/>
        </w:rPr>
      </w:pPr>
      <w:r>
        <w:rPr>
          <w:sz w:val="24"/>
          <w:szCs w:val="24"/>
        </w:rPr>
        <w:t xml:space="preserve">Approve Minutes of </w:t>
      </w:r>
      <w:r w:rsidR="009275A9">
        <w:rPr>
          <w:sz w:val="24"/>
          <w:szCs w:val="24"/>
        </w:rPr>
        <w:t>September</w:t>
      </w:r>
      <w:r w:rsidR="00B82C45">
        <w:rPr>
          <w:sz w:val="24"/>
          <w:szCs w:val="24"/>
        </w:rPr>
        <w:t xml:space="preserve"> </w:t>
      </w:r>
      <w:r w:rsidR="009275A9">
        <w:rPr>
          <w:sz w:val="24"/>
          <w:szCs w:val="24"/>
        </w:rPr>
        <w:t>8</w:t>
      </w:r>
      <w:r>
        <w:rPr>
          <w:sz w:val="24"/>
          <w:szCs w:val="24"/>
        </w:rPr>
        <w:t>, 202</w:t>
      </w:r>
      <w:r w:rsidR="006F41BD">
        <w:rPr>
          <w:sz w:val="24"/>
          <w:szCs w:val="24"/>
        </w:rPr>
        <w:t>6</w:t>
      </w:r>
      <w:r>
        <w:rPr>
          <w:sz w:val="24"/>
          <w:szCs w:val="24"/>
        </w:rPr>
        <w:t xml:space="preserve"> Regular Meeting</w:t>
      </w:r>
    </w:p>
    <w:p w14:paraId="3BE65076" w14:textId="2825E943" w:rsidR="00B82C45" w:rsidRPr="00D36151" w:rsidRDefault="00B82C45" w:rsidP="00793858">
      <w:pPr>
        <w:numPr>
          <w:ilvl w:val="1"/>
          <w:numId w:val="1"/>
        </w:numPr>
        <w:rPr>
          <w:b/>
          <w:bCs/>
          <w:sz w:val="24"/>
          <w:szCs w:val="24"/>
        </w:rPr>
      </w:pPr>
      <w:r>
        <w:rPr>
          <w:sz w:val="24"/>
          <w:szCs w:val="24"/>
        </w:rPr>
        <w:t xml:space="preserve">Approve Minutes of </w:t>
      </w:r>
      <w:r w:rsidR="009275A9">
        <w:rPr>
          <w:sz w:val="24"/>
          <w:szCs w:val="24"/>
        </w:rPr>
        <w:t>September</w:t>
      </w:r>
      <w:r>
        <w:rPr>
          <w:sz w:val="24"/>
          <w:szCs w:val="24"/>
        </w:rPr>
        <w:t xml:space="preserve"> </w:t>
      </w:r>
      <w:r w:rsidR="009275A9">
        <w:rPr>
          <w:sz w:val="24"/>
          <w:szCs w:val="24"/>
        </w:rPr>
        <w:t>23</w:t>
      </w:r>
      <w:r>
        <w:rPr>
          <w:sz w:val="24"/>
          <w:szCs w:val="24"/>
        </w:rPr>
        <w:t xml:space="preserve">, 2026 </w:t>
      </w:r>
      <w:r w:rsidR="00A33A99">
        <w:rPr>
          <w:sz w:val="24"/>
          <w:szCs w:val="24"/>
        </w:rPr>
        <w:t>Budget Hearing</w:t>
      </w:r>
      <w:r w:rsidR="000C231C">
        <w:rPr>
          <w:sz w:val="24"/>
          <w:szCs w:val="24"/>
        </w:rPr>
        <w:t>/Special Meeting</w:t>
      </w:r>
    </w:p>
    <w:p w14:paraId="1AB5EFEF" w14:textId="78621191" w:rsidR="00D36151" w:rsidRPr="0012216D" w:rsidRDefault="0069704A" w:rsidP="00793858">
      <w:pPr>
        <w:numPr>
          <w:ilvl w:val="1"/>
          <w:numId w:val="1"/>
        </w:numPr>
        <w:rPr>
          <w:b/>
          <w:bCs/>
          <w:sz w:val="24"/>
          <w:szCs w:val="24"/>
        </w:rPr>
      </w:pPr>
      <w:r>
        <w:rPr>
          <w:sz w:val="24"/>
          <w:szCs w:val="24"/>
        </w:rPr>
        <w:t>Approve SDL- Miller Chillers-Wedding Reception</w:t>
      </w:r>
      <w:r w:rsidR="009B292F">
        <w:rPr>
          <w:sz w:val="24"/>
          <w:szCs w:val="24"/>
        </w:rPr>
        <w:t>-</w:t>
      </w:r>
      <w:r>
        <w:rPr>
          <w:sz w:val="24"/>
          <w:szCs w:val="24"/>
        </w:rPr>
        <w:t xml:space="preserve"> </w:t>
      </w:r>
      <w:r w:rsidR="00082C96">
        <w:rPr>
          <w:sz w:val="24"/>
          <w:szCs w:val="24"/>
        </w:rPr>
        <w:t>Donna Wardyn-</w:t>
      </w:r>
      <w:r>
        <w:rPr>
          <w:sz w:val="24"/>
          <w:szCs w:val="24"/>
        </w:rPr>
        <w:t xml:space="preserve">Nov </w:t>
      </w:r>
      <w:r w:rsidR="0012216D">
        <w:rPr>
          <w:sz w:val="24"/>
          <w:szCs w:val="24"/>
        </w:rPr>
        <w:t>7, 2026</w:t>
      </w:r>
    </w:p>
    <w:p w14:paraId="7EB61F6C" w14:textId="5EB0DB70" w:rsidR="0012216D" w:rsidRPr="00640C43" w:rsidRDefault="0012216D" w:rsidP="00793858">
      <w:pPr>
        <w:numPr>
          <w:ilvl w:val="1"/>
          <w:numId w:val="1"/>
        </w:numPr>
        <w:rPr>
          <w:b/>
          <w:bCs/>
          <w:sz w:val="24"/>
          <w:szCs w:val="24"/>
        </w:rPr>
      </w:pPr>
      <w:r>
        <w:rPr>
          <w:sz w:val="24"/>
          <w:szCs w:val="24"/>
        </w:rPr>
        <w:t>Approve Correction</w:t>
      </w:r>
      <w:r w:rsidR="005E2D04">
        <w:rPr>
          <w:sz w:val="24"/>
          <w:szCs w:val="24"/>
        </w:rPr>
        <w:t>-</w:t>
      </w:r>
      <w:r>
        <w:rPr>
          <w:sz w:val="24"/>
          <w:szCs w:val="24"/>
        </w:rPr>
        <w:t xml:space="preserve"> SDL- </w:t>
      </w:r>
      <w:r w:rsidR="005E2D04">
        <w:rPr>
          <w:sz w:val="24"/>
          <w:szCs w:val="24"/>
        </w:rPr>
        <w:t xml:space="preserve">From </w:t>
      </w:r>
      <w:r>
        <w:rPr>
          <w:sz w:val="24"/>
          <w:szCs w:val="24"/>
        </w:rPr>
        <w:t xml:space="preserve">Sept Agenda- </w:t>
      </w:r>
      <w:r w:rsidR="002742D0">
        <w:rPr>
          <w:sz w:val="24"/>
          <w:szCs w:val="24"/>
        </w:rPr>
        <w:t xml:space="preserve">Knights of Columbus-Todd Wardyn- </w:t>
      </w:r>
      <w:r w:rsidR="005E2D04">
        <w:rPr>
          <w:sz w:val="24"/>
          <w:szCs w:val="24"/>
        </w:rPr>
        <w:t xml:space="preserve">Event </w:t>
      </w:r>
      <w:r w:rsidR="002742D0">
        <w:rPr>
          <w:sz w:val="24"/>
          <w:szCs w:val="24"/>
        </w:rPr>
        <w:t xml:space="preserve">Date is </w:t>
      </w:r>
      <w:r w:rsidR="005E2D04">
        <w:rPr>
          <w:sz w:val="24"/>
          <w:szCs w:val="24"/>
        </w:rPr>
        <w:t>Oct 17, 2026 corrected from November 7, 2026 date of Sept Agenda</w:t>
      </w:r>
    </w:p>
    <w:p w14:paraId="24127C5B" w14:textId="008953E6" w:rsidR="00F34199" w:rsidRDefault="00152B7A" w:rsidP="00857263">
      <w:pPr>
        <w:numPr>
          <w:ilvl w:val="1"/>
          <w:numId w:val="1"/>
        </w:numPr>
        <w:rPr>
          <w:sz w:val="24"/>
          <w:szCs w:val="24"/>
        </w:rPr>
      </w:pPr>
      <w:r w:rsidRPr="00A55508">
        <w:rPr>
          <w:sz w:val="24"/>
          <w:szCs w:val="24"/>
        </w:rPr>
        <w:t xml:space="preserve">Approval of the </w:t>
      </w:r>
      <w:r w:rsidR="00F34199" w:rsidRPr="00A55508">
        <w:rPr>
          <w:sz w:val="24"/>
          <w:szCs w:val="24"/>
        </w:rPr>
        <w:t xml:space="preserve">Treasurer Report for month of </w:t>
      </w:r>
      <w:r w:rsidR="00A33A99">
        <w:rPr>
          <w:sz w:val="24"/>
          <w:szCs w:val="24"/>
        </w:rPr>
        <w:t>September</w:t>
      </w:r>
      <w:r w:rsidR="00F34199" w:rsidRPr="00A55508">
        <w:rPr>
          <w:sz w:val="24"/>
          <w:szCs w:val="24"/>
        </w:rPr>
        <w:t xml:space="preserve"> 202</w:t>
      </w:r>
      <w:r w:rsidR="006F41BD">
        <w:rPr>
          <w:sz w:val="24"/>
          <w:szCs w:val="24"/>
        </w:rPr>
        <w:t>6</w:t>
      </w:r>
    </w:p>
    <w:p w14:paraId="6B00041A" w14:textId="52D60E9B" w:rsidR="006D69D9" w:rsidRPr="00432266" w:rsidRDefault="006D69D9" w:rsidP="006D69D9">
      <w:pPr>
        <w:numPr>
          <w:ilvl w:val="0"/>
          <w:numId w:val="1"/>
        </w:numPr>
        <w:rPr>
          <w:b/>
          <w:bCs/>
          <w:sz w:val="24"/>
          <w:szCs w:val="24"/>
        </w:rPr>
      </w:pPr>
      <w:r w:rsidRPr="00432266">
        <w:rPr>
          <w:b/>
          <w:bCs/>
          <w:sz w:val="24"/>
          <w:szCs w:val="24"/>
        </w:rPr>
        <w:t xml:space="preserve">Consideration of and Action Upon:  </w:t>
      </w:r>
    </w:p>
    <w:p w14:paraId="3008872A" w14:textId="599EE23A" w:rsidR="00433750" w:rsidRDefault="00433750" w:rsidP="00433750">
      <w:pPr>
        <w:numPr>
          <w:ilvl w:val="1"/>
          <w:numId w:val="1"/>
        </w:numPr>
        <w:rPr>
          <w:sz w:val="24"/>
          <w:szCs w:val="24"/>
        </w:rPr>
      </w:pPr>
      <w:r>
        <w:rPr>
          <w:sz w:val="24"/>
          <w:szCs w:val="24"/>
        </w:rPr>
        <w:t>Mayor Appointment for Council member Replacing Andrew Iske’s Seat- Expires December 2</w:t>
      </w:r>
      <w:r w:rsidR="003E3086">
        <w:rPr>
          <w:sz w:val="24"/>
          <w:szCs w:val="24"/>
        </w:rPr>
        <w:t>026</w:t>
      </w:r>
    </w:p>
    <w:p w14:paraId="6C381A67" w14:textId="7A9BE1FC" w:rsidR="003E3086" w:rsidRDefault="003E3086" w:rsidP="00433750">
      <w:pPr>
        <w:numPr>
          <w:ilvl w:val="1"/>
          <w:numId w:val="1"/>
        </w:numPr>
        <w:rPr>
          <w:sz w:val="24"/>
          <w:szCs w:val="24"/>
        </w:rPr>
      </w:pPr>
      <w:r>
        <w:rPr>
          <w:sz w:val="24"/>
          <w:szCs w:val="24"/>
        </w:rPr>
        <w:t xml:space="preserve">Council Vote of </w:t>
      </w:r>
      <w:r w:rsidR="00017002">
        <w:rPr>
          <w:sz w:val="24"/>
          <w:szCs w:val="24"/>
        </w:rPr>
        <w:t>M</w:t>
      </w:r>
      <w:r>
        <w:rPr>
          <w:sz w:val="24"/>
          <w:szCs w:val="24"/>
        </w:rPr>
        <w:t>ayor’s Appointment for Replacement as Council Member</w:t>
      </w:r>
    </w:p>
    <w:p w14:paraId="3E94317E" w14:textId="0DF07916" w:rsidR="00017002" w:rsidRDefault="00017002" w:rsidP="00433750">
      <w:pPr>
        <w:numPr>
          <w:ilvl w:val="1"/>
          <w:numId w:val="1"/>
        </w:numPr>
        <w:rPr>
          <w:sz w:val="24"/>
          <w:szCs w:val="24"/>
        </w:rPr>
      </w:pPr>
      <w:r>
        <w:rPr>
          <w:sz w:val="24"/>
          <w:szCs w:val="24"/>
        </w:rPr>
        <w:t>City Clerk Administers Oath of Office</w:t>
      </w:r>
    </w:p>
    <w:p w14:paraId="5070CC2D" w14:textId="62439B06" w:rsidR="004F3785" w:rsidRPr="00CF028C" w:rsidRDefault="004F3785" w:rsidP="004F3785">
      <w:pPr>
        <w:numPr>
          <w:ilvl w:val="0"/>
          <w:numId w:val="1"/>
        </w:numPr>
        <w:rPr>
          <w:b/>
          <w:bCs/>
          <w:sz w:val="24"/>
          <w:szCs w:val="24"/>
        </w:rPr>
      </w:pPr>
      <w:r w:rsidRPr="004F3785">
        <w:rPr>
          <w:b/>
          <w:bCs/>
          <w:sz w:val="24"/>
          <w:szCs w:val="24"/>
        </w:rPr>
        <w:t>Consideration of and Action Upon:</w:t>
      </w:r>
      <w:r>
        <w:rPr>
          <w:b/>
          <w:bCs/>
          <w:sz w:val="24"/>
          <w:szCs w:val="24"/>
        </w:rPr>
        <w:t xml:space="preserve"> </w:t>
      </w:r>
      <w:r>
        <w:rPr>
          <w:sz w:val="24"/>
          <w:szCs w:val="24"/>
        </w:rPr>
        <w:t>Approval to Purchase Cemetery Software Program</w:t>
      </w:r>
      <w:r w:rsidR="00DA7090">
        <w:rPr>
          <w:sz w:val="24"/>
          <w:szCs w:val="24"/>
        </w:rPr>
        <w:t xml:space="preserve">-Ryan Durham and Representative </w:t>
      </w:r>
      <w:r w:rsidR="00667A26">
        <w:rPr>
          <w:sz w:val="24"/>
          <w:szCs w:val="24"/>
        </w:rPr>
        <w:t xml:space="preserve">from Chronical Cemetery Management Solutions </w:t>
      </w:r>
      <w:r w:rsidR="00DF6CE5">
        <w:rPr>
          <w:sz w:val="24"/>
          <w:szCs w:val="24"/>
        </w:rPr>
        <w:t>via Zoom will present</w:t>
      </w:r>
      <w:r w:rsidR="007E710C">
        <w:rPr>
          <w:sz w:val="24"/>
          <w:szCs w:val="24"/>
        </w:rPr>
        <w:t xml:space="preserve"> Software</w:t>
      </w:r>
    </w:p>
    <w:p w14:paraId="0B57767C" w14:textId="1E8398EF" w:rsidR="00CF028C" w:rsidRPr="003E78D2" w:rsidRDefault="00CF028C" w:rsidP="004F3785">
      <w:pPr>
        <w:numPr>
          <w:ilvl w:val="0"/>
          <w:numId w:val="1"/>
        </w:numPr>
        <w:rPr>
          <w:b/>
          <w:bCs/>
          <w:sz w:val="24"/>
          <w:szCs w:val="24"/>
        </w:rPr>
      </w:pPr>
      <w:r>
        <w:rPr>
          <w:b/>
          <w:bCs/>
          <w:sz w:val="24"/>
          <w:szCs w:val="24"/>
        </w:rPr>
        <w:t>Consideration of and Action Upon:</w:t>
      </w:r>
      <w:r>
        <w:rPr>
          <w:sz w:val="24"/>
          <w:szCs w:val="24"/>
        </w:rPr>
        <w:t xml:space="preserve"> Transit Manager and City Clerk Reimers</w:t>
      </w:r>
    </w:p>
    <w:p w14:paraId="383603DA" w14:textId="661887C5" w:rsidR="003E78D2" w:rsidRDefault="003E78D2" w:rsidP="003E78D2">
      <w:pPr>
        <w:numPr>
          <w:ilvl w:val="1"/>
          <w:numId w:val="1"/>
        </w:numPr>
        <w:rPr>
          <w:sz w:val="24"/>
          <w:szCs w:val="24"/>
        </w:rPr>
      </w:pPr>
      <w:r w:rsidRPr="003E78D2">
        <w:rPr>
          <w:sz w:val="24"/>
          <w:szCs w:val="24"/>
        </w:rPr>
        <w:t xml:space="preserve">Approval of </w:t>
      </w:r>
      <w:r>
        <w:rPr>
          <w:sz w:val="24"/>
          <w:szCs w:val="24"/>
        </w:rPr>
        <w:t xml:space="preserve">Comstock </w:t>
      </w:r>
      <w:r w:rsidR="00B569ED">
        <w:rPr>
          <w:sz w:val="24"/>
          <w:szCs w:val="24"/>
        </w:rPr>
        <w:t>Christmas Tour Rides with two of the Transit Vehicles</w:t>
      </w:r>
    </w:p>
    <w:p w14:paraId="44032CDF" w14:textId="077503B3" w:rsidR="00E01ED0" w:rsidRPr="003E78D2" w:rsidRDefault="003627C0" w:rsidP="003E78D2">
      <w:pPr>
        <w:numPr>
          <w:ilvl w:val="1"/>
          <w:numId w:val="1"/>
        </w:numPr>
        <w:rPr>
          <w:sz w:val="24"/>
          <w:szCs w:val="24"/>
        </w:rPr>
      </w:pPr>
      <w:r>
        <w:rPr>
          <w:sz w:val="24"/>
          <w:szCs w:val="24"/>
        </w:rPr>
        <w:t>Set Fees for Tour Rides</w:t>
      </w:r>
    </w:p>
    <w:p w14:paraId="00028E44" w14:textId="77777777" w:rsidR="00035E1C" w:rsidRPr="00035E1C" w:rsidRDefault="00E8445E" w:rsidP="00667D94">
      <w:pPr>
        <w:pStyle w:val="ListParagraph"/>
        <w:numPr>
          <w:ilvl w:val="0"/>
          <w:numId w:val="1"/>
        </w:numPr>
        <w:spacing w:line="276" w:lineRule="auto"/>
        <w:rPr>
          <w:sz w:val="24"/>
          <w:szCs w:val="24"/>
        </w:rPr>
      </w:pPr>
      <w:r>
        <w:rPr>
          <w:b/>
          <w:bCs/>
          <w:sz w:val="24"/>
          <w:szCs w:val="24"/>
        </w:rPr>
        <w:t xml:space="preserve">Police </w:t>
      </w:r>
    </w:p>
    <w:p w14:paraId="67BBCEB1" w14:textId="2FDF3147" w:rsidR="00A71908" w:rsidRDefault="00E8445E" w:rsidP="00E6520A">
      <w:pPr>
        <w:pStyle w:val="ListParagraph"/>
        <w:numPr>
          <w:ilvl w:val="1"/>
          <w:numId w:val="1"/>
        </w:numPr>
        <w:spacing w:line="276" w:lineRule="auto"/>
        <w:rPr>
          <w:sz w:val="24"/>
          <w:szCs w:val="24"/>
        </w:rPr>
      </w:pPr>
      <w:r w:rsidRPr="00147E75">
        <w:rPr>
          <w:sz w:val="24"/>
          <w:szCs w:val="24"/>
        </w:rPr>
        <w:t>Update &amp; Report</w:t>
      </w:r>
    </w:p>
    <w:p w14:paraId="70F32A32" w14:textId="1A028D46" w:rsidR="00EE61C8" w:rsidRDefault="00EE61C8" w:rsidP="00E6520A">
      <w:pPr>
        <w:pStyle w:val="ListParagraph"/>
        <w:numPr>
          <w:ilvl w:val="1"/>
          <w:numId w:val="1"/>
        </w:numPr>
        <w:spacing w:line="276" w:lineRule="auto"/>
        <w:rPr>
          <w:sz w:val="24"/>
          <w:szCs w:val="24"/>
        </w:rPr>
      </w:pPr>
      <w:r>
        <w:rPr>
          <w:sz w:val="24"/>
          <w:szCs w:val="24"/>
        </w:rPr>
        <w:t>Schedule Quarter Review Meeting</w:t>
      </w:r>
    </w:p>
    <w:p w14:paraId="0EDC056B" w14:textId="1655F9D1" w:rsidR="0028421F" w:rsidRDefault="001F08B4" w:rsidP="0028421F">
      <w:pPr>
        <w:pStyle w:val="ListParagraph"/>
        <w:numPr>
          <w:ilvl w:val="0"/>
          <w:numId w:val="1"/>
        </w:numPr>
        <w:spacing w:line="276" w:lineRule="auto"/>
        <w:rPr>
          <w:sz w:val="24"/>
          <w:szCs w:val="24"/>
        </w:rPr>
      </w:pPr>
      <w:r>
        <w:rPr>
          <w:b/>
          <w:bCs/>
          <w:sz w:val="24"/>
          <w:szCs w:val="24"/>
        </w:rPr>
        <w:t xml:space="preserve">Consideration of and Action Upon: </w:t>
      </w:r>
      <w:r w:rsidR="0028421F" w:rsidRPr="00C4581B">
        <w:rPr>
          <w:b/>
          <w:bCs/>
          <w:sz w:val="24"/>
          <w:szCs w:val="24"/>
        </w:rPr>
        <w:t>CNEDD Nuisance Program Application</w:t>
      </w:r>
      <w:r w:rsidR="0028421F" w:rsidRPr="0028421F">
        <w:rPr>
          <w:sz w:val="24"/>
          <w:szCs w:val="24"/>
        </w:rPr>
        <w:t>- Transform City of</w:t>
      </w:r>
      <w:r w:rsidR="0028421F">
        <w:rPr>
          <w:sz w:val="24"/>
          <w:szCs w:val="24"/>
        </w:rPr>
        <w:t xml:space="preserve"> Loup City’s Nuisances Process through CNEDD- (Must be a unanimous vote)</w:t>
      </w:r>
    </w:p>
    <w:p w14:paraId="5C9DD8B0" w14:textId="30785DB8" w:rsidR="007E34B4" w:rsidRDefault="007E34B4" w:rsidP="007E34B4">
      <w:pPr>
        <w:pStyle w:val="ListParagraph"/>
        <w:numPr>
          <w:ilvl w:val="1"/>
          <w:numId w:val="1"/>
        </w:numPr>
        <w:spacing w:line="276" w:lineRule="auto"/>
        <w:rPr>
          <w:sz w:val="24"/>
          <w:szCs w:val="24"/>
        </w:rPr>
      </w:pPr>
      <w:r>
        <w:rPr>
          <w:sz w:val="24"/>
          <w:szCs w:val="24"/>
        </w:rPr>
        <w:t>Nuisance Abatement Program Presentation</w:t>
      </w:r>
    </w:p>
    <w:p w14:paraId="4536A132" w14:textId="7BEA8519" w:rsidR="007E34B4" w:rsidRPr="0028421F" w:rsidRDefault="00CD2D86" w:rsidP="007E34B4">
      <w:pPr>
        <w:pStyle w:val="ListParagraph"/>
        <w:numPr>
          <w:ilvl w:val="1"/>
          <w:numId w:val="1"/>
        </w:numPr>
        <w:spacing w:line="276" w:lineRule="auto"/>
        <w:rPr>
          <w:sz w:val="24"/>
          <w:szCs w:val="24"/>
        </w:rPr>
      </w:pPr>
      <w:r>
        <w:rPr>
          <w:sz w:val="24"/>
          <w:szCs w:val="24"/>
        </w:rPr>
        <w:t xml:space="preserve">Resolution 2026-23: </w:t>
      </w:r>
      <w:r w:rsidR="007E34B4">
        <w:rPr>
          <w:sz w:val="24"/>
          <w:szCs w:val="24"/>
        </w:rPr>
        <w:t xml:space="preserve">Approve Application </w:t>
      </w:r>
      <w:r w:rsidR="00F179A7">
        <w:rPr>
          <w:sz w:val="24"/>
          <w:szCs w:val="24"/>
        </w:rPr>
        <w:t>for Nuisance Abatement Program Presentation</w:t>
      </w:r>
    </w:p>
    <w:p w14:paraId="2B025554" w14:textId="77777777" w:rsidR="008B6169" w:rsidRPr="008B6169" w:rsidRDefault="00E8445E" w:rsidP="00086CFC">
      <w:pPr>
        <w:pStyle w:val="ListParagraph"/>
        <w:numPr>
          <w:ilvl w:val="0"/>
          <w:numId w:val="1"/>
        </w:numPr>
        <w:spacing w:line="276" w:lineRule="auto"/>
        <w:rPr>
          <w:sz w:val="24"/>
          <w:szCs w:val="24"/>
        </w:rPr>
      </w:pPr>
      <w:r>
        <w:rPr>
          <w:b/>
          <w:bCs/>
          <w:sz w:val="24"/>
          <w:szCs w:val="24"/>
        </w:rPr>
        <w:t xml:space="preserve">SCED </w:t>
      </w:r>
    </w:p>
    <w:p w14:paraId="665DCBD6" w14:textId="4E0EDB5D" w:rsidR="00E8445E" w:rsidRPr="0051139E" w:rsidRDefault="00E8445E" w:rsidP="00300130">
      <w:pPr>
        <w:pStyle w:val="ListParagraph"/>
        <w:numPr>
          <w:ilvl w:val="1"/>
          <w:numId w:val="1"/>
        </w:numPr>
        <w:rPr>
          <w:sz w:val="24"/>
          <w:szCs w:val="24"/>
        </w:rPr>
      </w:pPr>
      <w:r w:rsidRPr="0051139E">
        <w:rPr>
          <w:sz w:val="24"/>
          <w:szCs w:val="24"/>
        </w:rPr>
        <w:t>Update &amp; Report</w:t>
      </w:r>
    </w:p>
    <w:p w14:paraId="661E76D5" w14:textId="77777777" w:rsidR="006D7E27" w:rsidRPr="006D7E27" w:rsidRDefault="00484F43" w:rsidP="00DC754B">
      <w:pPr>
        <w:pStyle w:val="ListParagraph"/>
        <w:numPr>
          <w:ilvl w:val="0"/>
          <w:numId w:val="1"/>
        </w:numPr>
        <w:rPr>
          <w:sz w:val="24"/>
          <w:szCs w:val="24"/>
        </w:rPr>
      </w:pPr>
      <w:r>
        <w:rPr>
          <w:b/>
          <w:bCs/>
          <w:sz w:val="24"/>
          <w:szCs w:val="24"/>
        </w:rPr>
        <w:t xml:space="preserve">LB840 </w:t>
      </w:r>
    </w:p>
    <w:p w14:paraId="74C05E8B" w14:textId="77ADEB08" w:rsidR="00484F43" w:rsidRDefault="00484F43" w:rsidP="00C91EC5">
      <w:pPr>
        <w:pStyle w:val="ListParagraph"/>
        <w:numPr>
          <w:ilvl w:val="1"/>
          <w:numId w:val="1"/>
        </w:numPr>
        <w:rPr>
          <w:sz w:val="24"/>
          <w:szCs w:val="24"/>
        </w:rPr>
      </w:pPr>
      <w:r w:rsidRPr="00C91EC5">
        <w:rPr>
          <w:sz w:val="24"/>
          <w:szCs w:val="24"/>
        </w:rPr>
        <w:t>Update &amp; Report</w:t>
      </w:r>
    </w:p>
    <w:p w14:paraId="3CF86373" w14:textId="1BFD54F6" w:rsidR="00C758A0" w:rsidRPr="00C758A0" w:rsidRDefault="00F02550" w:rsidP="0047743E">
      <w:pPr>
        <w:pStyle w:val="ListParagraph"/>
        <w:numPr>
          <w:ilvl w:val="0"/>
          <w:numId w:val="1"/>
        </w:numPr>
        <w:spacing w:line="276" w:lineRule="auto"/>
        <w:rPr>
          <w:sz w:val="24"/>
          <w:szCs w:val="24"/>
        </w:rPr>
      </w:pPr>
      <w:r>
        <w:rPr>
          <w:b/>
          <w:bCs/>
          <w:sz w:val="24"/>
          <w:szCs w:val="24"/>
        </w:rPr>
        <w:t xml:space="preserve">Public Works Director- </w:t>
      </w:r>
    </w:p>
    <w:p w14:paraId="7582B923" w14:textId="7F56B8B1" w:rsidR="00F02550" w:rsidRDefault="00F02550" w:rsidP="002647B1">
      <w:pPr>
        <w:pStyle w:val="ListParagraph"/>
        <w:numPr>
          <w:ilvl w:val="1"/>
          <w:numId w:val="1"/>
        </w:numPr>
        <w:rPr>
          <w:sz w:val="24"/>
          <w:szCs w:val="24"/>
        </w:rPr>
      </w:pPr>
      <w:r w:rsidRPr="00DC754B">
        <w:rPr>
          <w:sz w:val="24"/>
          <w:szCs w:val="24"/>
        </w:rPr>
        <w:lastRenderedPageBreak/>
        <w:t>Monthly Report</w:t>
      </w:r>
    </w:p>
    <w:p w14:paraId="6A484D45" w14:textId="5A7BC376" w:rsidR="00662344" w:rsidRDefault="00662344" w:rsidP="002647B1">
      <w:pPr>
        <w:pStyle w:val="ListParagraph"/>
        <w:numPr>
          <w:ilvl w:val="1"/>
          <w:numId w:val="1"/>
        </w:numPr>
        <w:rPr>
          <w:sz w:val="24"/>
          <w:szCs w:val="24"/>
        </w:rPr>
      </w:pPr>
      <w:r>
        <w:rPr>
          <w:b/>
          <w:bCs/>
          <w:sz w:val="24"/>
          <w:szCs w:val="24"/>
        </w:rPr>
        <w:t>Consideration of and Action Upon:</w:t>
      </w:r>
      <w:r>
        <w:rPr>
          <w:sz w:val="24"/>
          <w:szCs w:val="24"/>
        </w:rPr>
        <w:t xml:space="preserve"> </w:t>
      </w:r>
      <w:r w:rsidR="00BE7772">
        <w:rPr>
          <w:sz w:val="24"/>
          <w:szCs w:val="24"/>
        </w:rPr>
        <w:t>Dewatering Well 2 Repair</w:t>
      </w:r>
    </w:p>
    <w:p w14:paraId="6C92F32E" w14:textId="6E08662F" w:rsidR="00775E57" w:rsidRDefault="00775E57" w:rsidP="002647B1">
      <w:pPr>
        <w:pStyle w:val="ListParagraph"/>
        <w:numPr>
          <w:ilvl w:val="1"/>
          <w:numId w:val="1"/>
        </w:numPr>
        <w:rPr>
          <w:sz w:val="24"/>
          <w:szCs w:val="24"/>
        </w:rPr>
      </w:pPr>
      <w:r>
        <w:rPr>
          <w:b/>
          <w:bCs/>
          <w:sz w:val="24"/>
          <w:szCs w:val="24"/>
        </w:rPr>
        <w:t>Consideration of and Action Upon:</w:t>
      </w:r>
      <w:r>
        <w:rPr>
          <w:sz w:val="24"/>
          <w:szCs w:val="24"/>
        </w:rPr>
        <w:t xml:space="preserve"> </w:t>
      </w:r>
      <w:r w:rsidR="00E10B45">
        <w:rPr>
          <w:sz w:val="24"/>
          <w:szCs w:val="24"/>
        </w:rPr>
        <w:t>Quote- Associated Supply- For Pool’s Vac Sand Filter</w:t>
      </w:r>
    </w:p>
    <w:p w14:paraId="624144A7" w14:textId="215320D2" w:rsidR="00486A66" w:rsidRDefault="009A1A0E" w:rsidP="002647B1">
      <w:pPr>
        <w:pStyle w:val="ListParagraph"/>
        <w:numPr>
          <w:ilvl w:val="1"/>
          <w:numId w:val="1"/>
        </w:numPr>
        <w:rPr>
          <w:sz w:val="24"/>
          <w:szCs w:val="24"/>
        </w:rPr>
      </w:pPr>
      <w:r w:rsidRPr="009A1A0E">
        <w:rPr>
          <w:b/>
          <w:bCs/>
          <w:sz w:val="24"/>
          <w:szCs w:val="24"/>
        </w:rPr>
        <w:t>Consideration of and Action Upon</w:t>
      </w:r>
      <w:r>
        <w:rPr>
          <w:sz w:val="24"/>
          <w:szCs w:val="24"/>
        </w:rPr>
        <w:t xml:space="preserve">: </w:t>
      </w:r>
      <w:r w:rsidR="006D3AD3">
        <w:rPr>
          <w:sz w:val="24"/>
          <w:szCs w:val="24"/>
        </w:rPr>
        <w:t>Community Center Floor Bid</w:t>
      </w:r>
    </w:p>
    <w:p w14:paraId="04F4FF64" w14:textId="3F259F0A" w:rsidR="00B55895" w:rsidRDefault="00B55895" w:rsidP="002647B1">
      <w:pPr>
        <w:pStyle w:val="ListParagraph"/>
        <w:numPr>
          <w:ilvl w:val="1"/>
          <w:numId w:val="1"/>
        </w:numPr>
        <w:rPr>
          <w:sz w:val="24"/>
          <w:szCs w:val="24"/>
        </w:rPr>
      </w:pPr>
      <w:r>
        <w:rPr>
          <w:b/>
          <w:bCs/>
          <w:sz w:val="24"/>
          <w:szCs w:val="24"/>
        </w:rPr>
        <w:t>Consideration of and Action Upon</w:t>
      </w:r>
      <w:r w:rsidRPr="00B55895">
        <w:rPr>
          <w:sz w:val="24"/>
          <w:szCs w:val="24"/>
        </w:rPr>
        <w:t>:</w:t>
      </w:r>
      <w:r>
        <w:rPr>
          <w:sz w:val="24"/>
          <w:szCs w:val="24"/>
        </w:rPr>
        <w:t xml:space="preserve"> </w:t>
      </w:r>
      <w:r w:rsidR="006D3AD3">
        <w:rPr>
          <w:sz w:val="24"/>
          <w:szCs w:val="24"/>
        </w:rPr>
        <w:t>Change Cemetery Fees</w:t>
      </w:r>
    </w:p>
    <w:p w14:paraId="52B9FE40" w14:textId="2BD5C74B" w:rsidR="00B07088" w:rsidRDefault="00B07088" w:rsidP="002647B1">
      <w:pPr>
        <w:pStyle w:val="ListParagraph"/>
        <w:numPr>
          <w:ilvl w:val="1"/>
          <w:numId w:val="1"/>
        </w:numPr>
        <w:rPr>
          <w:sz w:val="24"/>
          <w:szCs w:val="24"/>
        </w:rPr>
      </w:pPr>
      <w:r>
        <w:rPr>
          <w:b/>
          <w:bCs/>
          <w:sz w:val="24"/>
          <w:szCs w:val="24"/>
        </w:rPr>
        <w:t>Consideration of and Action Upon</w:t>
      </w:r>
      <w:r w:rsidRPr="00B07088">
        <w:rPr>
          <w:sz w:val="24"/>
          <w:szCs w:val="24"/>
        </w:rPr>
        <w:t>:</w:t>
      </w:r>
      <w:r>
        <w:rPr>
          <w:sz w:val="24"/>
          <w:szCs w:val="24"/>
        </w:rPr>
        <w:t xml:space="preserve"> Approval </w:t>
      </w:r>
      <w:r w:rsidR="00003E53">
        <w:rPr>
          <w:sz w:val="24"/>
          <w:szCs w:val="24"/>
        </w:rPr>
        <w:t>of</w:t>
      </w:r>
      <w:r>
        <w:rPr>
          <w:sz w:val="24"/>
          <w:szCs w:val="24"/>
        </w:rPr>
        <w:t xml:space="preserve"> John Deer</w:t>
      </w:r>
      <w:r w:rsidR="00EC509A">
        <w:rPr>
          <w:sz w:val="24"/>
          <w:szCs w:val="24"/>
        </w:rPr>
        <w:t xml:space="preserve">e Financial (Power Plan) </w:t>
      </w:r>
      <w:r w:rsidR="00CB1C31">
        <w:rPr>
          <w:sz w:val="24"/>
          <w:szCs w:val="24"/>
        </w:rPr>
        <w:t xml:space="preserve">Credit </w:t>
      </w:r>
      <w:r w:rsidR="00EC509A">
        <w:rPr>
          <w:sz w:val="24"/>
          <w:szCs w:val="24"/>
        </w:rPr>
        <w:t>for Murphy Tractor Purchases</w:t>
      </w:r>
    </w:p>
    <w:p w14:paraId="3C55C638" w14:textId="399E4AA1" w:rsidR="009536A9" w:rsidRDefault="001D4F9D" w:rsidP="002647B1">
      <w:pPr>
        <w:pStyle w:val="ListParagraph"/>
        <w:numPr>
          <w:ilvl w:val="1"/>
          <w:numId w:val="1"/>
        </w:numPr>
        <w:rPr>
          <w:sz w:val="24"/>
          <w:szCs w:val="24"/>
        </w:rPr>
      </w:pPr>
      <w:r>
        <w:rPr>
          <w:b/>
          <w:bCs/>
          <w:sz w:val="24"/>
          <w:szCs w:val="24"/>
        </w:rPr>
        <w:t>Consideration of and Action Upon</w:t>
      </w:r>
      <w:r w:rsidRPr="001D4F9D">
        <w:rPr>
          <w:sz w:val="24"/>
          <w:szCs w:val="24"/>
        </w:rPr>
        <w:t>:</w:t>
      </w:r>
      <w:r>
        <w:rPr>
          <w:sz w:val="24"/>
          <w:szCs w:val="24"/>
        </w:rPr>
        <w:t xml:space="preserve"> </w:t>
      </w:r>
      <w:r w:rsidR="001E14BD">
        <w:rPr>
          <w:sz w:val="24"/>
          <w:szCs w:val="24"/>
        </w:rPr>
        <w:t xml:space="preserve">Quote: </w:t>
      </w:r>
      <w:r w:rsidR="00036425">
        <w:rPr>
          <w:sz w:val="24"/>
          <w:szCs w:val="24"/>
        </w:rPr>
        <w:t xml:space="preserve">Replacing curb and gutter in front </w:t>
      </w:r>
      <w:r w:rsidR="001E14BD">
        <w:rPr>
          <w:sz w:val="24"/>
          <w:szCs w:val="24"/>
        </w:rPr>
        <w:t xml:space="preserve">of </w:t>
      </w:r>
      <w:r w:rsidR="003835C2">
        <w:rPr>
          <w:sz w:val="24"/>
          <w:szCs w:val="24"/>
        </w:rPr>
        <w:t xml:space="preserve">Handicap Parking Stall </w:t>
      </w:r>
      <w:r w:rsidR="001E14BD">
        <w:rPr>
          <w:sz w:val="24"/>
          <w:szCs w:val="24"/>
        </w:rPr>
        <w:t>at</w:t>
      </w:r>
      <w:r w:rsidR="00E10D88">
        <w:rPr>
          <w:sz w:val="24"/>
          <w:szCs w:val="24"/>
        </w:rPr>
        <w:t xml:space="preserve"> The Alley Bar</w:t>
      </w:r>
    </w:p>
    <w:p w14:paraId="1CA35FE1" w14:textId="6FB4F93A" w:rsidR="00E17F60" w:rsidRDefault="00886A4E" w:rsidP="002647B1">
      <w:pPr>
        <w:pStyle w:val="ListParagraph"/>
        <w:numPr>
          <w:ilvl w:val="1"/>
          <w:numId w:val="1"/>
        </w:numPr>
        <w:rPr>
          <w:sz w:val="24"/>
          <w:szCs w:val="24"/>
        </w:rPr>
      </w:pPr>
      <w:r>
        <w:rPr>
          <w:b/>
          <w:bCs/>
          <w:sz w:val="24"/>
          <w:szCs w:val="24"/>
        </w:rPr>
        <w:t>Consideration of and Action Upon</w:t>
      </w:r>
      <w:r w:rsidRPr="00886A4E">
        <w:rPr>
          <w:sz w:val="24"/>
          <w:szCs w:val="24"/>
        </w:rPr>
        <w:t>:</w:t>
      </w:r>
      <w:r>
        <w:rPr>
          <w:sz w:val="24"/>
          <w:szCs w:val="24"/>
        </w:rPr>
        <w:t xml:space="preserve"> Increase Snow Removal Fee at Airport</w:t>
      </w:r>
    </w:p>
    <w:p w14:paraId="6000A44C" w14:textId="52741DD6" w:rsidR="006D42BB" w:rsidRDefault="006D42BB" w:rsidP="006D42BB">
      <w:pPr>
        <w:pStyle w:val="ListParagraph"/>
        <w:numPr>
          <w:ilvl w:val="0"/>
          <w:numId w:val="1"/>
        </w:numPr>
        <w:rPr>
          <w:sz w:val="24"/>
          <w:szCs w:val="24"/>
        </w:rPr>
      </w:pPr>
      <w:r>
        <w:rPr>
          <w:b/>
          <w:bCs/>
          <w:sz w:val="24"/>
          <w:szCs w:val="24"/>
        </w:rPr>
        <w:t>Consideration of and Action Upon:</w:t>
      </w:r>
      <w:r>
        <w:rPr>
          <w:sz w:val="24"/>
          <w:szCs w:val="24"/>
        </w:rPr>
        <w:t xml:space="preserve"> </w:t>
      </w:r>
      <w:r w:rsidR="00FC3664">
        <w:rPr>
          <w:sz w:val="24"/>
          <w:szCs w:val="24"/>
        </w:rPr>
        <w:t>Discarding Non-Running John Deere 737-ZTRAK mower</w:t>
      </w:r>
      <w:r w:rsidR="0002594C">
        <w:rPr>
          <w:sz w:val="24"/>
          <w:szCs w:val="24"/>
        </w:rPr>
        <w:t>- Go out for bidding process</w:t>
      </w:r>
    </w:p>
    <w:p w14:paraId="071164F4" w14:textId="58436C3E" w:rsidR="004344A8" w:rsidRPr="00821FDD" w:rsidRDefault="004344A8" w:rsidP="004344A8">
      <w:pPr>
        <w:pStyle w:val="ListParagraph"/>
        <w:numPr>
          <w:ilvl w:val="0"/>
          <w:numId w:val="1"/>
        </w:numPr>
        <w:spacing w:line="276" w:lineRule="auto"/>
        <w:rPr>
          <w:sz w:val="24"/>
          <w:szCs w:val="24"/>
        </w:rPr>
      </w:pPr>
      <w:r>
        <w:rPr>
          <w:b/>
          <w:bCs/>
          <w:sz w:val="24"/>
          <w:szCs w:val="24"/>
        </w:rPr>
        <w:t xml:space="preserve">Consideration of and Action Upon: </w:t>
      </w:r>
    </w:p>
    <w:p w14:paraId="2D5F61B6" w14:textId="29993AD8" w:rsidR="002C15AC" w:rsidRPr="00084A54" w:rsidRDefault="004344A8" w:rsidP="00084A54">
      <w:pPr>
        <w:pStyle w:val="ListParagraph"/>
        <w:numPr>
          <w:ilvl w:val="1"/>
          <w:numId w:val="1"/>
        </w:numPr>
        <w:spacing w:line="276" w:lineRule="auto"/>
        <w:rPr>
          <w:sz w:val="24"/>
          <w:szCs w:val="24"/>
        </w:rPr>
      </w:pPr>
      <w:r>
        <w:rPr>
          <w:sz w:val="24"/>
          <w:szCs w:val="24"/>
        </w:rPr>
        <w:t>90 Days Past Due Utility List</w:t>
      </w:r>
    </w:p>
    <w:p w14:paraId="0412A1CA" w14:textId="17547A14" w:rsidR="0024679D" w:rsidRPr="0024679D" w:rsidRDefault="0024679D" w:rsidP="0024679D">
      <w:pPr>
        <w:pStyle w:val="ListParagraph"/>
        <w:numPr>
          <w:ilvl w:val="0"/>
          <w:numId w:val="1"/>
        </w:numPr>
        <w:spacing w:line="276" w:lineRule="auto"/>
        <w:rPr>
          <w:sz w:val="24"/>
          <w:szCs w:val="24"/>
        </w:rPr>
      </w:pPr>
      <w:r>
        <w:rPr>
          <w:b/>
          <w:bCs/>
          <w:sz w:val="24"/>
          <w:szCs w:val="24"/>
        </w:rPr>
        <w:t>Consideration of and Action Upon:</w:t>
      </w:r>
    </w:p>
    <w:p w14:paraId="31E38723" w14:textId="77777777" w:rsidR="0024679D" w:rsidRDefault="0024679D" w:rsidP="0024679D">
      <w:pPr>
        <w:pStyle w:val="ListParagraph"/>
        <w:numPr>
          <w:ilvl w:val="1"/>
          <w:numId w:val="1"/>
        </w:numPr>
        <w:spacing w:line="276" w:lineRule="auto"/>
        <w:rPr>
          <w:sz w:val="24"/>
          <w:szCs w:val="24"/>
        </w:rPr>
      </w:pPr>
      <w:r>
        <w:rPr>
          <w:sz w:val="24"/>
          <w:szCs w:val="24"/>
        </w:rPr>
        <w:t>Nominations for Council President</w:t>
      </w:r>
    </w:p>
    <w:p w14:paraId="7BC84682" w14:textId="49093101" w:rsidR="0024679D" w:rsidRPr="00084A54" w:rsidRDefault="00084A54" w:rsidP="00084A54">
      <w:pPr>
        <w:pStyle w:val="ListParagraph"/>
        <w:numPr>
          <w:ilvl w:val="1"/>
          <w:numId w:val="1"/>
        </w:numPr>
        <w:spacing w:line="276" w:lineRule="auto"/>
        <w:rPr>
          <w:sz w:val="24"/>
          <w:szCs w:val="24"/>
        </w:rPr>
      </w:pPr>
      <w:r>
        <w:rPr>
          <w:sz w:val="24"/>
          <w:szCs w:val="24"/>
        </w:rPr>
        <w:t>Council</w:t>
      </w:r>
      <w:r w:rsidRPr="004A2DC3">
        <w:rPr>
          <w:sz w:val="24"/>
          <w:szCs w:val="24"/>
        </w:rPr>
        <w:t xml:space="preserve"> </w:t>
      </w:r>
      <w:r>
        <w:rPr>
          <w:sz w:val="24"/>
          <w:szCs w:val="24"/>
        </w:rPr>
        <w:t>Election of another City Council Member as President pursuant to Neb. Rev. Stat §17-148.   (From September 23, 2026 Agenda)</w:t>
      </w:r>
      <w:r w:rsidR="00552731">
        <w:rPr>
          <w:sz w:val="24"/>
          <w:szCs w:val="24"/>
        </w:rPr>
        <w:t xml:space="preserve">  </w:t>
      </w:r>
    </w:p>
    <w:p w14:paraId="0902F3D0" w14:textId="77777777" w:rsidR="00F33ED6" w:rsidRPr="00F33ED6" w:rsidRDefault="00B06128" w:rsidP="00B06128">
      <w:pPr>
        <w:pStyle w:val="ListParagraph"/>
        <w:numPr>
          <w:ilvl w:val="0"/>
          <w:numId w:val="1"/>
        </w:numPr>
        <w:spacing w:line="276" w:lineRule="auto"/>
        <w:rPr>
          <w:b/>
          <w:bCs/>
          <w:sz w:val="24"/>
          <w:szCs w:val="24"/>
        </w:rPr>
      </w:pPr>
      <w:r w:rsidRPr="00B06128">
        <w:rPr>
          <w:b/>
          <w:bCs/>
          <w:sz w:val="24"/>
          <w:szCs w:val="24"/>
        </w:rPr>
        <w:t>Consideration of and Action Upon:</w:t>
      </w:r>
      <w:r>
        <w:rPr>
          <w:sz w:val="24"/>
          <w:szCs w:val="24"/>
        </w:rPr>
        <w:t xml:space="preserve"> </w:t>
      </w:r>
    </w:p>
    <w:p w14:paraId="10673649" w14:textId="5EFC1D75" w:rsidR="00B06128" w:rsidRPr="00F33ED6" w:rsidRDefault="00F33ED6" w:rsidP="00F33ED6">
      <w:pPr>
        <w:pStyle w:val="ListParagraph"/>
        <w:numPr>
          <w:ilvl w:val="1"/>
          <w:numId w:val="1"/>
        </w:numPr>
        <w:spacing w:line="276" w:lineRule="auto"/>
        <w:rPr>
          <w:b/>
          <w:bCs/>
          <w:sz w:val="24"/>
          <w:szCs w:val="24"/>
        </w:rPr>
      </w:pPr>
      <w:r>
        <w:rPr>
          <w:sz w:val="24"/>
          <w:szCs w:val="24"/>
        </w:rPr>
        <w:t>Mayor’s Appointment for Vacant Seat on Cemetery Board</w:t>
      </w:r>
    </w:p>
    <w:p w14:paraId="0C9C0A9E" w14:textId="713A047A" w:rsidR="00F33ED6" w:rsidRPr="00B06128" w:rsidRDefault="00F33ED6" w:rsidP="00F33ED6">
      <w:pPr>
        <w:pStyle w:val="ListParagraph"/>
        <w:numPr>
          <w:ilvl w:val="1"/>
          <w:numId w:val="1"/>
        </w:numPr>
        <w:spacing w:line="276" w:lineRule="auto"/>
        <w:rPr>
          <w:b/>
          <w:bCs/>
          <w:sz w:val="24"/>
          <w:szCs w:val="24"/>
        </w:rPr>
      </w:pPr>
      <w:r>
        <w:rPr>
          <w:sz w:val="24"/>
          <w:szCs w:val="24"/>
        </w:rPr>
        <w:t>Council Vote</w:t>
      </w:r>
      <w:r w:rsidR="00476576">
        <w:rPr>
          <w:sz w:val="24"/>
          <w:szCs w:val="24"/>
        </w:rPr>
        <w:t xml:space="preserve"> on Mayor’s Appointment on Cemetery Board</w:t>
      </w:r>
    </w:p>
    <w:p w14:paraId="0BB14220" w14:textId="35FA74E7" w:rsidR="007C48D1" w:rsidRPr="00A62DEA" w:rsidRDefault="007C48D1" w:rsidP="007C48D1">
      <w:pPr>
        <w:pStyle w:val="ListParagraph"/>
        <w:numPr>
          <w:ilvl w:val="0"/>
          <w:numId w:val="1"/>
        </w:numPr>
        <w:spacing w:line="276" w:lineRule="auto"/>
        <w:rPr>
          <w:b/>
          <w:bCs/>
          <w:sz w:val="24"/>
          <w:szCs w:val="24"/>
        </w:rPr>
      </w:pPr>
      <w:r w:rsidRPr="007C48D1">
        <w:rPr>
          <w:b/>
          <w:bCs/>
          <w:sz w:val="24"/>
          <w:szCs w:val="24"/>
        </w:rPr>
        <w:t>Consideration of and Action Upon:</w:t>
      </w:r>
      <w:r>
        <w:rPr>
          <w:b/>
          <w:bCs/>
          <w:sz w:val="24"/>
          <w:szCs w:val="24"/>
        </w:rPr>
        <w:t xml:space="preserve"> </w:t>
      </w:r>
      <w:r>
        <w:rPr>
          <w:sz w:val="24"/>
          <w:szCs w:val="24"/>
        </w:rPr>
        <w:t>Nuisance Property</w:t>
      </w:r>
    </w:p>
    <w:p w14:paraId="168EE5E8" w14:textId="4046ABBB" w:rsidR="00A62DEA" w:rsidRDefault="00A62DEA" w:rsidP="00A62DEA">
      <w:pPr>
        <w:pStyle w:val="ListParagraph"/>
        <w:numPr>
          <w:ilvl w:val="1"/>
          <w:numId w:val="1"/>
        </w:numPr>
        <w:spacing w:line="276" w:lineRule="auto"/>
        <w:rPr>
          <w:sz w:val="24"/>
          <w:szCs w:val="24"/>
        </w:rPr>
      </w:pPr>
      <w:r w:rsidRPr="00A62DEA">
        <w:rPr>
          <w:sz w:val="24"/>
          <w:szCs w:val="24"/>
        </w:rPr>
        <w:t>319 N 10</w:t>
      </w:r>
      <w:r w:rsidRPr="00A62DEA">
        <w:rPr>
          <w:sz w:val="24"/>
          <w:szCs w:val="24"/>
          <w:vertAlign w:val="superscript"/>
        </w:rPr>
        <w:t>th</w:t>
      </w:r>
      <w:r w:rsidRPr="00A62DEA">
        <w:rPr>
          <w:sz w:val="24"/>
          <w:szCs w:val="24"/>
        </w:rPr>
        <w:t xml:space="preserve"> Street</w:t>
      </w:r>
    </w:p>
    <w:p w14:paraId="32E679D5" w14:textId="6F11A6D4" w:rsidR="0067194C" w:rsidRDefault="00003E53" w:rsidP="00A62DEA">
      <w:pPr>
        <w:pStyle w:val="ListParagraph"/>
        <w:numPr>
          <w:ilvl w:val="1"/>
          <w:numId w:val="1"/>
        </w:numPr>
        <w:spacing w:line="276" w:lineRule="auto"/>
        <w:rPr>
          <w:sz w:val="24"/>
          <w:szCs w:val="24"/>
        </w:rPr>
      </w:pPr>
      <w:r>
        <w:rPr>
          <w:sz w:val="24"/>
          <w:szCs w:val="24"/>
        </w:rPr>
        <w:t>529 R Street</w:t>
      </w:r>
    </w:p>
    <w:p w14:paraId="77BFE19B" w14:textId="5EBE1448" w:rsidR="00513878" w:rsidRPr="00513878" w:rsidRDefault="00513878" w:rsidP="00513878">
      <w:pPr>
        <w:pStyle w:val="ListParagraph"/>
        <w:numPr>
          <w:ilvl w:val="0"/>
          <w:numId w:val="1"/>
        </w:numPr>
        <w:spacing w:line="276" w:lineRule="auto"/>
        <w:rPr>
          <w:b/>
          <w:bCs/>
          <w:sz w:val="24"/>
          <w:szCs w:val="24"/>
        </w:rPr>
      </w:pPr>
      <w:r w:rsidRPr="00513878">
        <w:rPr>
          <w:b/>
          <w:bCs/>
          <w:sz w:val="24"/>
          <w:szCs w:val="24"/>
        </w:rPr>
        <w:t>Consideration of and Action Upon:</w:t>
      </w:r>
      <w:r>
        <w:rPr>
          <w:sz w:val="24"/>
          <w:szCs w:val="24"/>
        </w:rPr>
        <w:t xml:space="preserve"> </w:t>
      </w:r>
      <w:r w:rsidR="00F91660">
        <w:rPr>
          <w:sz w:val="24"/>
          <w:szCs w:val="24"/>
        </w:rPr>
        <w:t>Recommendation from Planning Commission to approve Tim Obermiller Surveyed Plat</w:t>
      </w:r>
    </w:p>
    <w:p w14:paraId="6DDF6FB6" w14:textId="42A9D660" w:rsidR="00C06F24" w:rsidRPr="00285F86" w:rsidRDefault="00ED6F64" w:rsidP="00C06F24">
      <w:pPr>
        <w:pStyle w:val="ListParagraph"/>
        <w:numPr>
          <w:ilvl w:val="0"/>
          <w:numId w:val="1"/>
        </w:numPr>
        <w:spacing w:line="276" w:lineRule="auto"/>
        <w:rPr>
          <w:b/>
          <w:bCs/>
          <w:sz w:val="24"/>
          <w:szCs w:val="24"/>
        </w:rPr>
      </w:pPr>
      <w:r w:rsidRPr="00ED6F64">
        <w:rPr>
          <w:b/>
          <w:bCs/>
          <w:sz w:val="24"/>
          <w:szCs w:val="24"/>
        </w:rPr>
        <w:t>Consideration of and Action Upon:</w:t>
      </w:r>
      <w:r>
        <w:rPr>
          <w:b/>
          <w:bCs/>
          <w:sz w:val="24"/>
          <w:szCs w:val="24"/>
        </w:rPr>
        <w:t xml:space="preserve"> </w:t>
      </w:r>
      <w:r>
        <w:rPr>
          <w:sz w:val="24"/>
          <w:szCs w:val="24"/>
        </w:rPr>
        <w:t>Series 2019 Bond Payment Due Dec</w:t>
      </w:r>
      <w:r w:rsidR="0083318D">
        <w:rPr>
          <w:sz w:val="24"/>
          <w:szCs w:val="24"/>
        </w:rPr>
        <w:t xml:space="preserve"> 15, 2026- $</w:t>
      </w:r>
      <w:r w:rsidR="00223496">
        <w:rPr>
          <w:sz w:val="24"/>
          <w:szCs w:val="24"/>
        </w:rPr>
        <w:t>73,</w:t>
      </w:r>
      <w:r w:rsidR="00A63B02">
        <w:rPr>
          <w:sz w:val="24"/>
          <w:szCs w:val="24"/>
        </w:rPr>
        <w:t>8</w:t>
      </w:r>
      <w:r w:rsidR="00223496">
        <w:rPr>
          <w:sz w:val="24"/>
          <w:szCs w:val="24"/>
        </w:rPr>
        <w:t>13.75</w:t>
      </w:r>
      <w:r w:rsidR="0083318D">
        <w:rPr>
          <w:sz w:val="24"/>
          <w:szCs w:val="24"/>
        </w:rPr>
        <w:t xml:space="preserve"> For Fire Hall</w:t>
      </w:r>
    </w:p>
    <w:p w14:paraId="0E9EA615" w14:textId="03B08908" w:rsidR="00285F86" w:rsidRPr="00ED6F64" w:rsidRDefault="00285F86" w:rsidP="00C06F24">
      <w:pPr>
        <w:pStyle w:val="ListParagraph"/>
        <w:numPr>
          <w:ilvl w:val="0"/>
          <w:numId w:val="1"/>
        </w:numPr>
        <w:spacing w:line="276" w:lineRule="auto"/>
        <w:rPr>
          <w:b/>
          <w:bCs/>
          <w:sz w:val="24"/>
          <w:szCs w:val="24"/>
        </w:rPr>
      </w:pPr>
      <w:r>
        <w:rPr>
          <w:b/>
          <w:bCs/>
          <w:sz w:val="24"/>
          <w:szCs w:val="24"/>
        </w:rPr>
        <w:t xml:space="preserve">Consideration of and Action Upon: </w:t>
      </w:r>
      <w:r>
        <w:rPr>
          <w:sz w:val="24"/>
          <w:szCs w:val="24"/>
        </w:rPr>
        <w:t xml:space="preserve">Authorizing City Clerk Reimers </w:t>
      </w:r>
      <w:r w:rsidR="00E21414">
        <w:rPr>
          <w:sz w:val="24"/>
          <w:szCs w:val="24"/>
        </w:rPr>
        <w:t xml:space="preserve">Overtime to Input </w:t>
      </w:r>
      <w:r w:rsidR="00E83765">
        <w:rPr>
          <w:sz w:val="24"/>
          <w:szCs w:val="24"/>
        </w:rPr>
        <w:t>Financials</w:t>
      </w:r>
    </w:p>
    <w:p w14:paraId="4E04BE08" w14:textId="2AA733FA" w:rsidR="00CE3CBE" w:rsidRPr="00B5661E" w:rsidRDefault="00CE3CBE" w:rsidP="00CE3CBE">
      <w:pPr>
        <w:pStyle w:val="ListParagraph"/>
        <w:numPr>
          <w:ilvl w:val="0"/>
          <w:numId w:val="1"/>
        </w:numPr>
        <w:spacing w:line="276" w:lineRule="auto"/>
        <w:rPr>
          <w:b/>
          <w:bCs/>
          <w:sz w:val="24"/>
          <w:szCs w:val="24"/>
        </w:rPr>
      </w:pPr>
      <w:r>
        <w:rPr>
          <w:b/>
          <w:bCs/>
          <w:sz w:val="24"/>
          <w:szCs w:val="24"/>
        </w:rPr>
        <w:t>Consideration of and Action Upon:</w:t>
      </w:r>
      <w:r w:rsidR="00C96E3B">
        <w:rPr>
          <w:b/>
          <w:bCs/>
          <w:sz w:val="24"/>
          <w:szCs w:val="24"/>
        </w:rPr>
        <w:t xml:space="preserve"> </w:t>
      </w:r>
      <w:r w:rsidR="00280EFB">
        <w:rPr>
          <w:sz w:val="24"/>
          <w:szCs w:val="24"/>
        </w:rPr>
        <w:t xml:space="preserve">From </w:t>
      </w:r>
      <w:r w:rsidR="00C06F24">
        <w:rPr>
          <w:sz w:val="24"/>
          <w:szCs w:val="24"/>
        </w:rPr>
        <w:t>September</w:t>
      </w:r>
      <w:r w:rsidR="00280EFB">
        <w:rPr>
          <w:sz w:val="24"/>
          <w:szCs w:val="24"/>
        </w:rPr>
        <w:t xml:space="preserve"> Agenda- </w:t>
      </w:r>
      <w:r w:rsidR="003C62BA">
        <w:rPr>
          <w:sz w:val="24"/>
          <w:szCs w:val="24"/>
        </w:rPr>
        <w:t>Ordinance for Motorized Scooters in City Limits</w:t>
      </w:r>
      <w:r w:rsidR="00587744">
        <w:rPr>
          <w:sz w:val="24"/>
          <w:szCs w:val="24"/>
        </w:rPr>
        <w:t xml:space="preserve"> </w:t>
      </w:r>
    </w:p>
    <w:p w14:paraId="02BCE677" w14:textId="5385619A" w:rsidR="00A95C87" w:rsidRPr="009B259D" w:rsidRDefault="00A95C87" w:rsidP="00A95C87">
      <w:pPr>
        <w:numPr>
          <w:ilvl w:val="0"/>
          <w:numId w:val="1"/>
        </w:numPr>
        <w:rPr>
          <w:sz w:val="24"/>
          <w:szCs w:val="24"/>
        </w:rPr>
      </w:pPr>
      <w:r>
        <w:rPr>
          <w:b/>
          <w:bCs/>
          <w:sz w:val="24"/>
          <w:szCs w:val="24"/>
        </w:rPr>
        <w:t>Consideration of and Action Upon:</w:t>
      </w:r>
      <w:r>
        <w:rPr>
          <w:sz w:val="24"/>
          <w:szCs w:val="24"/>
        </w:rPr>
        <w:t xml:space="preserve"> Schaupp’s Disposal Claim</w:t>
      </w:r>
    </w:p>
    <w:p w14:paraId="37D044DC" w14:textId="77777777" w:rsidR="0021577B" w:rsidRDefault="00A95C87" w:rsidP="00860BAC">
      <w:pPr>
        <w:numPr>
          <w:ilvl w:val="0"/>
          <w:numId w:val="1"/>
        </w:numPr>
        <w:jc w:val="both"/>
        <w:rPr>
          <w:sz w:val="24"/>
          <w:szCs w:val="24"/>
        </w:rPr>
      </w:pPr>
      <w:r w:rsidRPr="0021577B">
        <w:rPr>
          <w:b/>
          <w:bCs/>
          <w:sz w:val="24"/>
          <w:szCs w:val="24"/>
        </w:rPr>
        <w:t xml:space="preserve">Consideration of and Action Upon: </w:t>
      </w:r>
      <w:r w:rsidRPr="0021577B">
        <w:rPr>
          <w:sz w:val="24"/>
          <w:szCs w:val="24"/>
        </w:rPr>
        <w:t>Approval of Claims Submitted for Payment</w:t>
      </w:r>
    </w:p>
    <w:p w14:paraId="33322488" w14:textId="4B3E8063" w:rsidR="000620BB" w:rsidRPr="0021577B" w:rsidRDefault="000620BB" w:rsidP="00567425">
      <w:pPr>
        <w:numPr>
          <w:ilvl w:val="0"/>
          <w:numId w:val="1"/>
        </w:numPr>
        <w:jc w:val="both"/>
        <w:rPr>
          <w:sz w:val="24"/>
          <w:szCs w:val="24"/>
        </w:rPr>
      </w:pPr>
      <w:r w:rsidRPr="0021577B">
        <w:rPr>
          <w:sz w:val="24"/>
          <w:szCs w:val="24"/>
        </w:rPr>
        <w:t xml:space="preserve">Communications and </w:t>
      </w:r>
      <w:r w:rsidR="00DE7EC4" w:rsidRPr="0021577B">
        <w:rPr>
          <w:sz w:val="24"/>
          <w:szCs w:val="24"/>
        </w:rPr>
        <w:t xml:space="preserve">Committee </w:t>
      </w:r>
      <w:r w:rsidRPr="0021577B">
        <w:rPr>
          <w:sz w:val="24"/>
          <w:szCs w:val="24"/>
        </w:rPr>
        <w:t>Reports</w:t>
      </w:r>
    </w:p>
    <w:p w14:paraId="28772819" w14:textId="72C17CD9" w:rsidR="000620BB" w:rsidRPr="00D11835" w:rsidRDefault="000620BB" w:rsidP="002B318F">
      <w:pPr>
        <w:numPr>
          <w:ilvl w:val="1"/>
          <w:numId w:val="1"/>
        </w:numPr>
        <w:rPr>
          <w:sz w:val="24"/>
          <w:szCs w:val="24"/>
        </w:rPr>
      </w:pPr>
      <w:r w:rsidRPr="00D11835">
        <w:rPr>
          <w:sz w:val="24"/>
          <w:szCs w:val="24"/>
        </w:rPr>
        <w:t>Clerk</w:t>
      </w:r>
      <w:r w:rsidR="00471995">
        <w:rPr>
          <w:sz w:val="24"/>
          <w:szCs w:val="24"/>
        </w:rPr>
        <w:t>/Deputy Clerk</w:t>
      </w:r>
    </w:p>
    <w:p w14:paraId="40643318" w14:textId="50249E42" w:rsidR="000620BB" w:rsidRPr="00D11835" w:rsidRDefault="000620BB" w:rsidP="002B318F">
      <w:pPr>
        <w:numPr>
          <w:ilvl w:val="1"/>
          <w:numId w:val="1"/>
        </w:numPr>
        <w:spacing w:line="360" w:lineRule="auto"/>
        <w:rPr>
          <w:sz w:val="24"/>
          <w:szCs w:val="24"/>
        </w:rPr>
      </w:pPr>
      <w:r w:rsidRPr="00D11835">
        <w:rPr>
          <w:sz w:val="24"/>
          <w:szCs w:val="24"/>
        </w:rPr>
        <w:t>Council</w:t>
      </w:r>
    </w:p>
    <w:p w14:paraId="50B25758" w14:textId="225E3A4E" w:rsidR="00BD5B7A" w:rsidRDefault="00BD5B7A" w:rsidP="002B318F">
      <w:pPr>
        <w:numPr>
          <w:ilvl w:val="0"/>
          <w:numId w:val="1"/>
        </w:numPr>
        <w:spacing w:line="276" w:lineRule="auto"/>
        <w:rPr>
          <w:b/>
          <w:bCs/>
          <w:sz w:val="24"/>
          <w:szCs w:val="24"/>
        </w:rPr>
      </w:pPr>
      <w:r>
        <w:rPr>
          <w:b/>
          <w:bCs/>
          <w:sz w:val="24"/>
          <w:szCs w:val="24"/>
        </w:rPr>
        <w:t xml:space="preserve">Mayor’s </w:t>
      </w:r>
      <w:r w:rsidR="00DE7EC4">
        <w:rPr>
          <w:b/>
          <w:bCs/>
          <w:sz w:val="24"/>
          <w:szCs w:val="24"/>
        </w:rPr>
        <w:t>Report</w:t>
      </w:r>
    </w:p>
    <w:p w14:paraId="5D8C23AF" w14:textId="77777777" w:rsidR="00050AC9" w:rsidRPr="009E08D8" w:rsidRDefault="00050AC9" w:rsidP="002B318F">
      <w:pPr>
        <w:numPr>
          <w:ilvl w:val="0"/>
          <w:numId w:val="1"/>
        </w:numPr>
        <w:rPr>
          <w:b/>
          <w:bCs/>
          <w:sz w:val="24"/>
          <w:szCs w:val="24"/>
        </w:rPr>
      </w:pPr>
      <w:r w:rsidRPr="009E08D8">
        <w:rPr>
          <w:b/>
          <w:bCs/>
          <w:sz w:val="24"/>
          <w:szCs w:val="24"/>
        </w:rPr>
        <w:t>Adjourn</w:t>
      </w:r>
    </w:p>
    <w:p w14:paraId="6441C76A" w14:textId="77777777" w:rsidR="004E04C3" w:rsidRPr="007B2489" w:rsidRDefault="004E04C3" w:rsidP="000C2569">
      <w:pPr>
        <w:pStyle w:val="ListParagraph"/>
        <w:ind w:left="0"/>
        <w:rPr>
          <w:b/>
          <w:sz w:val="24"/>
          <w:szCs w:val="24"/>
        </w:rPr>
      </w:pPr>
    </w:p>
    <w:p w14:paraId="4A8C1B5A" w14:textId="2CBEEF91" w:rsidR="0058042A" w:rsidRDefault="0058042A" w:rsidP="009E08D8">
      <w:pPr>
        <w:jc w:val="center"/>
        <w:rPr>
          <w:sz w:val="24"/>
          <w:szCs w:val="24"/>
        </w:rPr>
      </w:pPr>
      <w:r w:rsidRPr="00AB4C4B">
        <w:rPr>
          <w:sz w:val="24"/>
          <w:szCs w:val="24"/>
        </w:rPr>
        <w:t>Except for items of an emergency nature, the agenda shall not be enlarged later than twenty-four hours</w:t>
      </w:r>
      <w:r w:rsidR="009E08D8">
        <w:rPr>
          <w:sz w:val="24"/>
          <w:szCs w:val="24"/>
        </w:rPr>
        <w:t xml:space="preserve"> </w:t>
      </w:r>
      <w:r w:rsidRPr="00AB4C4B">
        <w:rPr>
          <w:sz w:val="24"/>
          <w:szCs w:val="24"/>
        </w:rPr>
        <w:t>before</w:t>
      </w:r>
      <w:r w:rsidR="00653B08">
        <w:rPr>
          <w:sz w:val="24"/>
          <w:szCs w:val="24"/>
        </w:rPr>
        <w:t xml:space="preserve"> </w:t>
      </w:r>
      <w:r w:rsidRPr="00AB4C4B">
        <w:rPr>
          <w:sz w:val="24"/>
          <w:szCs w:val="24"/>
        </w:rPr>
        <w:t>the scheduled meeting</w:t>
      </w:r>
      <w:r w:rsidR="00846886">
        <w:rPr>
          <w:sz w:val="24"/>
          <w:szCs w:val="24"/>
        </w:rPr>
        <w:t>.</w:t>
      </w:r>
    </w:p>
    <w:p w14:paraId="7C023078" w14:textId="77777777" w:rsidR="00BB1A3E" w:rsidRPr="00AB4C4B" w:rsidRDefault="00BB1A3E" w:rsidP="0058042A">
      <w:pPr>
        <w:rPr>
          <w:sz w:val="24"/>
          <w:szCs w:val="24"/>
        </w:rPr>
      </w:pPr>
    </w:p>
    <w:p w14:paraId="7B0A778E" w14:textId="77777777" w:rsidR="00BB632A" w:rsidRDefault="00BB632A" w:rsidP="00BB632A">
      <w:pPr>
        <w:jc w:val="center"/>
        <w:rPr>
          <w:sz w:val="24"/>
          <w:szCs w:val="24"/>
        </w:rPr>
      </w:pPr>
      <w:r w:rsidRPr="005E27F2">
        <w:rPr>
          <w:sz w:val="24"/>
          <w:szCs w:val="24"/>
        </w:rPr>
        <w:t>If auxiliary aids of reasonable accommodations are need for attendance at a meeting, please call the City Clerk’</w:t>
      </w:r>
      <w:r w:rsidR="009E08D8">
        <w:rPr>
          <w:sz w:val="24"/>
          <w:szCs w:val="24"/>
        </w:rPr>
        <w:t xml:space="preserve">s </w:t>
      </w:r>
      <w:r w:rsidRPr="005E27F2">
        <w:rPr>
          <w:sz w:val="24"/>
          <w:szCs w:val="24"/>
        </w:rPr>
        <w:t>office (308) 745-0222.  Advance notice of seven days is needed when requesting an interpreter.</w:t>
      </w:r>
    </w:p>
    <w:p w14:paraId="5B998E7A" w14:textId="77777777" w:rsidR="00933381" w:rsidRPr="005E27F2" w:rsidRDefault="00933381" w:rsidP="00BB632A">
      <w:pPr>
        <w:jc w:val="center"/>
        <w:rPr>
          <w:sz w:val="24"/>
          <w:szCs w:val="24"/>
        </w:rPr>
      </w:pPr>
    </w:p>
    <w:p w14:paraId="439FE311" w14:textId="75DFB66B" w:rsidR="00ED3702" w:rsidRDefault="00ED3702" w:rsidP="00B47724">
      <w:pPr>
        <w:rPr>
          <w:sz w:val="24"/>
          <w:szCs w:val="24"/>
        </w:rPr>
      </w:pPr>
      <w:r>
        <w:rPr>
          <w:sz w:val="24"/>
          <w:szCs w:val="24"/>
        </w:rPr>
        <w:tab/>
      </w:r>
      <w:r>
        <w:rPr>
          <w:sz w:val="24"/>
          <w:szCs w:val="24"/>
        </w:rPr>
        <w:tab/>
      </w:r>
      <w:r>
        <w:rPr>
          <w:sz w:val="24"/>
          <w:szCs w:val="24"/>
        </w:rPr>
        <w:tab/>
      </w:r>
      <w:r>
        <w:rPr>
          <w:sz w:val="24"/>
          <w:szCs w:val="24"/>
        </w:rPr>
        <w:tab/>
      </w:r>
      <w:r>
        <w:rPr>
          <w:sz w:val="24"/>
          <w:szCs w:val="24"/>
        </w:rPr>
        <w:tab/>
        <w:t>_____________________________</w:t>
      </w:r>
    </w:p>
    <w:p w14:paraId="7673B972" w14:textId="4444051F" w:rsidR="00484F43" w:rsidRDefault="00ED3702" w:rsidP="00F538C9">
      <w:pPr>
        <w:rPr>
          <w:sz w:val="24"/>
          <w:szCs w:val="24"/>
        </w:rPr>
      </w:pPr>
      <w:r>
        <w:rPr>
          <w:sz w:val="24"/>
          <w:szCs w:val="24"/>
        </w:rPr>
        <w:tab/>
      </w:r>
      <w:r>
        <w:rPr>
          <w:sz w:val="24"/>
          <w:szCs w:val="24"/>
        </w:rPr>
        <w:tab/>
      </w:r>
      <w:r>
        <w:rPr>
          <w:sz w:val="24"/>
          <w:szCs w:val="24"/>
        </w:rPr>
        <w:tab/>
      </w:r>
      <w:r>
        <w:rPr>
          <w:sz w:val="24"/>
          <w:szCs w:val="24"/>
        </w:rPr>
        <w:tab/>
      </w:r>
      <w:r>
        <w:rPr>
          <w:sz w:val="24"/>
          <w:szCs w:val="24"/>
        </w:rPr>
        <w:tab/>
      </w:r>
      <w:r w:rsidR="00B47724">
        <w:rPr>
          <w:sz w:val="24"/>
          <w:szCs w:val="24"/>
        </w:rPr>
        <w:t>A</w:t>
      </w:r>
      <w:r w:rsidR="003827C6">
        <w:rPr>
          <w:sz w:val="24"/>
          <w:szCs w:val="24"/>
        </w:rPr>
        <w:t>J Reimers,</w:t>
      </w:r>
      <w:r w:rsidR="00BB632A">
        <w:rPr>
          <w:sz w:val="24"/>
          <w:szCs w:val="24"/>
        </w:rPr>
        <w:t xml:space="preserve"> </w:t>
      </w:r>
      <w:r>
        <w:rPr>
          <w:sz w:val="24"/>
          <w:szCs w:val="24"/>
        </w:rPr>
        <w:t>City Clerk/Treasurer</w:t>
      </w:r>
    </w:p>
    <w:p w14:paraId="4F22188A" w14:textId="77777777" w:rsidR="00B47724" w:rsidRDefault="00B47724" w:rsidP="00F538C9">
      <w:pPr>
        <w:rPr>
          <w:rFonts w:eastAsia="Calibri"/>
          <w:bCs/>
          <w:color w:val="FF0000"/>
          <w:sz w:val="28"/>
          <w:szCs w:val="28"/>
        </w:rPr>
      </w:pPr>
    </w:p>
    <w:p w14:paraId="357C803C" w14:textId="5D8D0BB6" w:rsidR="00B17137" w:rsidRDefault="000E7184" w:rsidP="00F538C9">
      <w:pPr>
        <w:pStyle w:val="ListParagraph"/>
        <w:rPr>
          <w:sz w:val="24"/>
          <w:szCs w:val="24"/>
        </w:rPr>
      </w:pPr>
      <w:r>
        <w:rPr>
          <w:sz w:val="24"/>
          <w:szCs w:val="24"/>
        </w:rPr>
        <w:t xml:space="preserve">Date Posted: ____________________    </w:t>
      </w:r>
      <w:r w:rsidR="00431280">
        <w:rPr>
          <w:sz w:val="24"/>
          <w:szCs w:val="24"/>
        </w:rPr>
        <w:t>Post Office, City Hall, Sherman County Courthouse</w:t>
      </w:r>
    </w:p>
    <w:p w14:paraId="1913BBD4" w14:textId="77777777" w:rsidR="00B17137" w:rsidRDefault="00B17137" w:rsidP="00F538C9">
      <w:pPr>
        <w:pStyle w:val="ListParagraph"/>
        <w:rPr>
          <w:sz w:val="24"/>
          <w:szCs w:val="24"/>
        </w:rPr>
      </w:pPr>
    </w:p>
    <w:p w14:paraId="49CD1154" w14:textId="77777777" w:rsidR="00C22875" w:rsidRDefault="00C22875" w:rsidP="00F538C9">
      <w:pPr>
        <w:pStyle w:val="ListParagraph"/>
        <w:rPr>
          <w:sz w:val="24"/>
          <w:szCs w:val="24"/>
        </w:rPr>
      </w:pPr>
    </w:p>
    <w:p w14:paraId="3E45B7BA" w14:textId="77777777" w:rsidR="00C22875" w:rsidRDefault="00C22875" w:rsidP="00F538C9">
      <w:pPr>
        <w:pStyle w:val="ListParagraph"/>
        <w:rPr>
          <w:sz w:val="24"/>
          <w:szCs w:val="24"/>
        </w:rPr>
      </w:pPr>
    </w:p>
    <w:sectPr w:rsidR="00C22875" w:rsidSect="002C3DA3">
      <w:headerReference w:type="default" r:id="rId8"/>
      <w:pgSz w:w="12240" w:h="15840" w:code="1"/>
      <w:pgMar w:top="180" w:right="720" w:bottom="-135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9FD94" w14:textId="77777777" w:rsidR="000A6B1E" w:rsidRDefault="000A6B1E" w:rsidP="00050AC9">
      <w:r>
        <w:separator/>
      </w:r>
    </w:p>
  </w:endnote>
  <w:endnote w:type="continuationSeparator" w:id="0">
    <w:p w14:paraId="039FB754" w14:textId="77777777" w:rsidR="000A6B1E" w:rsidRDefault="000A6B1E" w:rsidP="00050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E989D" w14:textId="77777777" w:rsidR="000A6B1E" w:rsidRDefault="000A6B1E" w:rsidP="00050AC9">
      <w:r>
        <w:separator/>
      </w:r>
    </w:p>
  </w:footnote>
  <w:footnote w:type="continuationSeparator" w:id="0">
    <w:p w14:paraId="6766C04A" w14:textId="77777777" w:rsidR="000A6B1E" w:rsidRDefault="000A6B1E" w:rsidP="00050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D27F0" w14:textId="77777777" w:rsidR="00050AC9" w:rsidRPr="00C24CE8" w:rsidRDefault="00050AC9" w:rsidP="00050AC9">
    <w:pPr>
      <w:pStyle w:val="Title"/>
      <w:rPr>
        <w:szCs w:val="24"/>
      </w:rPr>
    </w:pPr>
    <w:r>
      <w:rPr>
        <w:szCs w:val="24"/>
      </w:rPr>
      <w:t xml:space="preserve">CITY </w:t>
    </w:r>
    <w:r w:rsidRPr="00C24CE8">
      <w:rPr>
        <w:szCs w:val="24"/>
      </w:rPr>
      <w:t>OF LOUP CITY</w:t>
    </w:r>
  </w:p>
  <w:p w14:paraId="22920984" w14:textId="77777777" w:rsidR="00050AC9" w:rsidRPr="00C24CE8" w:rsidRDefault="00050AC9" w:rsidP="00050AC9">
    <w:pPr>
      <w:jc w:val="center"/>
      <w:rPr>
        <w:b/>
        <w:sz w:val="24"/>
        <w:szCs w:val="24"/>
      </w:rPr>
    </w:pPr>
    <w:r w:rsidRPr="00C24CE8">
      <w:rPr>
        <w:b/>
        <w:sz w:val="24"/>
        <w:szCs w:val="24"/>
      </w:rPr>
      <w:t>PO BOX 250</w:t>
    </w:r>
  </w:p>
  <w:p w14:paraId="5783D2EF" w14:textId="77777777" w:rsidR="00050AC9" w:rsidRDefault="00050AC9" w:rsidP="00050AC9">
    <w:pPr>
      <w:tabs>
        <w:tab w:val="left" w:pos="4590"/>
      </w:tabs>
      <w:jc w:val="center"/>
      <w:rPr>
        <w:b/>
        <w:sz w:val="24"/>
        <w:szCs w:val="24"/>
      </w:rPr>
    </w:pPr>
    <w:r w:rsidRPr="00C24CE8">
      <w:rPr>
        <w:b/>
        <w:sz w:val="24"/>
        <w:szCs w:val="24"/>
      </w:rPr>
      <w:t>LOUP CITY, NEBRASKA 68853</w:t>
    </w:r>
  </w:p>
  <w:p w14:paraId="77400DB0" w14:textId="77777777" w:rsidR="00050AC9" w:rsidRDefault="00050AC9">
    <w:pPr>
      <w:pStyle w:val="Header"/>
    </w:pPr>
  </w:p>
  <w:p w14:paraId="6F5A043B" w14:textId="77777777" w:rsidR="00050AC9" w:rsidRDefault="00050A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62C6C"/>
    <w:multiLevelType w:val="hybridMultilevel"/>
    <w:tmpl w:val="8E862C50"/>
    <w:lvl w:ilvl="0" w:tplc="F34C7000">
      <w:start w:val="1"/>
      <w:numFmt w:val="decimal"/>
      <w:lvlText w:val="%1."/>
      <w:lvlJc w:val="left"/>
      <w:pPr>
        <w:ind w:left="720" w:hanging="360"/>
      </w:pPr>
      <w:rPr>
        <w:rFonts w:hint="default"/>
        <w:b/>
        <w:bCs/>
      </w:rPr>
    </w:lvl>
    <w:lvl w:ilvl="1" w:tplc="1DDAACF8">
      <w:start w:val="1"/>
      <w:numFmt w:val="lowerLetter"/>
      <w:lvlText w:val="%2."/>
      <w:lvlJc w:val="left"/>
      <w:pPr>
        <w:ind w:left="144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A0904"/>
    <w:multiLevelType w:val="hybridMultilevel"/>
    <w:tmpl w:val="02DAB8C0"/>
    <w:lvl w:ilvl="0" w:tplc="28F800CE">
      <w:start w:val="1"/>
      <w:numFmt w:val="lowerLetter"/>
      <w:lvlText w:val="%1."/>
      <w:lvlJc w:val="left"/>
      <w:pPr>
        <w:ind w:left="1800" w:hanging="360"/>
      </w:pPr>
      <w:rPr>
        <w:rFonts w:hint="default"/>
        <w:b/>
        <w:bCs/>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B684B0B"/>
    <w:multiLevelType w:val="hybridMultilevel"/>
    <w:tmpl w:val="A38A76A0"/>
    <w:lvl w:ilvl="0" w:tplc="F78C4AB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967051428">
    <w:abstractNumId w:val="0"/>
  </w:num>
  <w:num w:numId="2" w16cid:durableId="1083528665">
    <w:abstractNumId w:val="1"/>
  </w:num>
  <w:num w:numId="3" w16cid:durableId="1297418002">
    <w:abstractNumId w:val="2"/>
  </w:num>
  <w:num w:numId="4" w16cid:durableId="17620277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3AD"/>
    <w:rsid w:val="00000A44"/>
    <w:rsid w:val="00001064"/>
    <w:rsid w:val="000013F9"/>
    <w:rsid w:val="00001A78"/>
    <w:rsid w:val="00002473"/>
    <w:rsid w:val="00002E0A"/>
    <w:rsid w:val="00003AD0"/>
    <w:rsid w:val="00003E53"/>
    <w:rsid w:val="00004163"/>
    <w:rsid w:val="0000490F"/>
    <w:rsid w:val="00004C06"/>
    <w:rsid w:val="00004D11"/>
    <w:rsid w:val="000054DD"/>
    <w:rsid w:val="000054E3"/>
    <w:rsid w:val="00006CD6"/>
    <w:rsid w:val="00007C6A"/>
    <w:rsid w:val="000105F1"/>
    <w:rsid w:val="00010D7B"/>
    <w:rsid w:val="00011FFB"/>
    <w:rsid w:val="000121E2"/>
    <w:rsid w:val="000133B2"/>
    <w:rsid w:val="000152E1"/>
    <w:rsid w:val="00015531"/>
    <w:rsid w:val="00015573"/>
    <w:rsid w:val="00015AAD"/>
    <w:rsid w:val="00015FF6"/>
    <w:rsid w:val="00016D38"/>
    <w:rsid w:val="00017002"/>
    <w:rsid w:val="00017C37"/>
    <w:rsid w:val="00017F6A"/>
    <w:rsid w:val="00020239"/>
    <w:rsid w:val="00020D89"/>
    <w:rsid w:val="00021230"/>
    <w:rsid w:val="000216CD"/>
    <w:rsid w:val="0002267B"/>
    <w:rsid w:val="000228AA"/>
    <w:rsid w:val="000239A1"/>
    <w:rsid w:val="000245A4"/>
    <w:rsid w:val="00024D89"/>
    <w:rsid w:val="00025362"/>
    <w:rsid w:val="000258D3"/>
    <w:rsid w:val="0002594C"/>
    <w:rsid w:val="00025B7A"/>
    <w:rsid w:val="000262CD"/>
    <w:rsid w:val="00026A82"/>
    <w:rsid w:val="000275A6"/>
    <w:rsid w:val="00027910"/>
    <w:rsid w:val="00027ED1"/>
    <w:rsid w:val="00030296"/>
    <w:rsid w:val="00030793"/>
    <w:rsid w:val="00030BF3"/>
    <w:rsid w:val="00031540"/>
    <w:rsid w:val="00031595"/>
    <w:rsid w:val="00034164"/>
    <w:rsid w:val="000341CA"/>
    <w:rsid w:val="0003495D"/>
    <w:rsid w:val="00035E1C"/>
    <w:rsid w:val="00036425"/>
    <w:rsid w:val="0003727C"/>
    <w:rsid w:val="000373B6"/>
    <w:rsid w:val="0004008A"/>
    <w:rsid w:val="0004033E"/>
    <w:rsid w:val="0004055C"/>
    <w:rsid w:val="00040F1B"/>
    <w:rsid w:val="0004115F"/>
    <w:rsid w:val="000419D3"/>
    <w:rsid w:val="00041C5A"/>
    <w:rsid w:val="00041C5C"/>
    <w:rsid w:val="00042517"/>
    <w:rsid w:val="000426E6"/>
    <w:rsid w:val="0004313C"/>
    <w:rsid w:val="00043208"/>
    <w:rsid w:val="00044029"/>
    <w:rsid w:val="00044526"/>
    <w:rsid w:val="00044ED7"/>
    <w:rsid w:val="000452BF"/>
    <w:rsid w:val="000452F0"/>
    <w:rsid w:val="000453E4"/>
    <w:rsid w:val="00045C6F"/>
    <w:rsid w:val="00045CEE"/>
    <w:rsid w:val="0004644B"/>
    <w:rsid w:val="00046881"/>
    <w:rsid w:val="00046CC9"/>
    <w:rsid w:val="00046E67"/>
    <w:rsid w:val="000477FD"/>
    <w:rsid w:val="00047B16"/>
    <w:rsid w:val="00047C6C"/>
    <w:rsid w:val="00047F6D"/>
    <w:rsid w:val="000509AD"/>
    <w:rsid w:val="00050AC9"/>
    <w:rsid w:val="000524FD"/>
    <w:rsid w:val="00052DB5"/>
    <w:rsid w:val="000538EC"/>
    <w:rsid w:val="00054210"/>
    <w:rsid w:val="000548D3"/>
    <w:rsid w:val="00055B8F"/>
    <w:rsid w:val="00055DC5"/>
    <w:rsid w:val="0005673E"/>
    <w:rsid w:val="00056A2D"/>
    <w:rsid w:val="00057DB3"/>
    <w:rsid w:val="00060655"/>
    <w:rsid w:val="0006084C"/>
    <w:rsid w:val="00060BC5"/>
    <w:rsid w:val="00060C38"/>
    <w:rsid w:val="000616E7"/>
    <w:rsid w:val="0006201D"/>
    <w:rsid w:val="000620BB"/>
    <w:rsid w:val="00062D11"/>
    <w:rsid w:val="00062F90"/>
    <w:rsid w:val="00063070"/>
    <w:rsid w:val="00063078"/>
    <w:rsid w:val="00063A08"/>
    <w:rsid w:val="00063DEF"/>
    <w:rsid w:val="00063E46"/>
    <w:rsid w:val="00064AC7"/>
    <w:rsid w:val="00065378"/>
    <w:rsid w:val="0006640D"/>
    <w:rsid w:val="0006644F"/>
    <w:rsid w:val="0006677D"/>
    <w:rsid w:val="00066D35"/>
    <w:rsid w:val="00067043"/>
    <w:rsid w:val="000673A9"/>
    <w:rsid w:val="00070E9E"/>
    <w:rsid w:val="00072423"/>
    <w:rsid w:val="00072CD3"/>
    <w:rsid w:val="00072D9E"/>
    <w:rsid w:val="00072F6F"/>
    <w:rsid w:val="00073618"/>
    <w:rsid w:val="00073FF4"/>
    <w:rsid w:val="00074F30"/>
    <w:rsid w:val="0007517E"/>
    <w:rsid w:val="00075D80"/>
    <w:rsid w:val="00075DC3"/>
    <w:rsid w:val="00075E8D"/>
    <w:rsid w:val="0007662B"/>
    <w:rsid w:val="00076B4E"/>
    <w:rsid w:val="00077539"/>
    <w:rsid w:val="00077569"/>
    <w:rsid w:val="00077C95"/>
    <w:rsid w:val="000800C7"/>
    <w:rsid w:val="0008092B"/>
    <w:rsid w:val="000816D4"/>
    <w:rsid w:val="00081B91"/>
    <w:rsid w:val="00082C96"/>
    <w:rsid w:val="00083847"/>
    <w:rsid w:val="000846B0"/>
    <w:rsid w:val="00084A54"/>
    <w:rsid w:val="00084A80"/>
    <w:rsid w:val="00084B33"/>
    <w:rsid w:val="0008548A"/>
    <w:rsid w:val="0008551E"/>
    <w:rsid w:val="000855C4"/>
    <w:rsid w:val="00085837"/>
    <w:rsid w:val="00086B44"/>
    <w:rsid w:val="00086CFC"/>
    <w:rsid w:val="00086DD4"/>
    <w:rsid w:val="00087041"/>
    <w:rsid w:val="000876F9"/>
    <w:rsid w:val="00087A2B"/>
    <w:rsid w:val="00090462"/>
    <w:rsid w:val="0009066A"/>
    <w:rsid w:val="00090F11"/>
    <w:rsid w:val="00090FDF"/>
    <w:rsid w:val="00091C1D"/>
    <w:rsid w:val="00091ED6"/>
    <w:rsid w:val="00092C57"/>
    <w:rsid w:val="00093B02"/>
    <w:rsid w:val="00093EF3"/>
    <w:rsid w:val="0009482B"/>
    <w:rsid w:val="00094ECF"/>
    <w:rsid w:val="00095633"/>
    <w:rsid w:val="000959EF"/>
    <w:rsid w:val="00095EE6"/>
    <w:rsid w:val="0009681A"/>
    <w:rsid w:val="00097647"/>
    <w:rsid w:val="00097DA1"/>
    <w:rsid w:val="000A03A9"/>
    <w:rsid w:val="000A0729"/>
    <w:rsid w:val="000A141E"/>
    <w:rsid w:val="000A1B2C"/>
    <w:rsid w:val="000A1E67"/>
    <w:rsid w:val="000A1E8E"/>
    <w:rsid w:val="000A2218"/>
    <w:rsid w:val="000A2A54"/>
    <w:rsid w:val="000A2A6C"/>
    <w:rsid w:val="000A2BE1"/>
    <w:rsid w:val="000A34F1"/>
    <w:rsid w:val="000A3950"/>
    <w:rsid w:val="000A39BA"/>
    <w:rsid w:val="000A3BBD"/>
    <w:rsid w:val="000A41D0"/>
    <w:rsid w:val="000A453E"/>
    <w:rsid w:val="000A4E5E"/>
    <w:rsid w:val="000A65AE"/>
    <w:rsid w:val="000A6B1E"/>
    <w:rsid w:val="000A6EE1"/>
    <w:rsid w:val="000A7D52"/>
    <w:rsid w:val="000A7E8A"/>
    <w:rsid w:val="000A7E8E"/>
    <w:rsid w:val="000B0EC5"/>
    <w:rsid w:val="000B4B9A"/>
    <w:rsid w:val="000B4F5C"/>
    <w:rsid w:val="000B526F"/>
    <w:rsid w:val="000B5F13"/>
    <w:rsid w:val="000B61EE"/>
    <w:rsid w:val="000B6260"/>
    <w:rsid w:val="000B62DF"/>
    <w:rsid w:val="000B674B"/>
    <w:rsid w:val="000B7844"/>
    <w:rsid w:val="000C02B9"/>
    <w:rsid w:val="000C05EE"/>
    <w:rsid w:val="000C0965"/>
    <w:rsid w:val="000C0A7F"/>
    <w:rsid w:val="000C1A22"/>
    <w:rsid w:val="000C218F"/>
    <w:rsid w:val="000C2272"/>
    <w:rsid w:val="000C231C"/>
    <w:rsid w:val="000C2569"/>
    <w:rsid w:val="000C3494"/>
    <w:rsid w:val="000C426B"/>
    <w:rsid w:val="000C4E15"/>
    <w:rsid w:val="000C5AF1"/>
    <w:rsid w:val="000C60A4"/>
    <w:rsid w:val="000C6330"/>
    <w:rsid w:val="000C676D"/>
    <w:rsid w:val="000C6BD4"/>
    <w:rsid w:val="000C6EB5"/>
    <w:rsid w:val="000C730A"/>
    <w:rsid w:val="000C75E6"/>
    <w:rsid w:val="000C7BD8"/>
    <w:rsid w:val="000C7FFB"/>
    <w:rsid w:val="000D0169"/>
    <w:rsid w:val="000D082C"/>
    <w:rsid w:val="000D0ECF"/>
    <w:rsid w:val="000D1620"/>
    <w:rsid w:val="000D1AF1"/>
    <w:rsid w:val="000D203F"/>
    <w:rsid w:val="000D2356"/>
    <w:rsid w:val="000D27C2"/>
    <w:rsid w:val="000D2BE4"/>
    <w:rsid w:val="000D3F1A"/>
    <w:rsid w:val="000D4300"/>
    <w:rsid w:val="000D4A09"/>
    <w:rsid w:val="000D4CF8"/>
    <w:rsid w:val="000D59AA"/>
    <w:rsid w:val="000D792C"/>
    <w:rsid w:val="000E045C"/>
    <w:rsid w:val="000E0563"/>
    <w:rsid w:val="000E089F"/>
    <w:rsid w:val="000E0AE4"/>
    <w:rsid w:val="000E1470"/>
    <w:rsid w:val="000E1496"/>
    <w:rsid w:val="000E171B"/>
    <w:rsid w:val="000E1B0E"/>
    <w:rsid w:val="000E2019"/>
    <w:rsid w:val="000E2918"/>
    <w:rsid w:val="000E2C9D"/>
    <w:rsid w:val="000E31BD"/>
    <w:rsid w:val="000E3821"/>
    <w:rsid w:val="000E3AFE"/>
    <w:rsid w:val="000E48F0"/>
    <w:rsid w:val="000E4DBE"/>
    <w:rsid w:val="000E4DDB"/>
    <w:rsid w:val="000E5176"/>
    <w:rsid w:val="000E5DCB"/>
    <w:rsid w:val="000E6B75"/>
    <w:rsid w:val="000E6FFE"/>
    <w:rsid w:val="000E7184"/>
    <w:rsid w:val="000E7221"/>
    <w:rsid w:val="000E72B4"/>
    <w:rsid w:val="000E777E"/>
    <w:rsid w:val="000E7B4B"/>
    <w:rsid w:val="000E7B9B"/>
    <w:rsid w:val="000E7E19"/>
    <w:rsid w:val="000F0315"/>
    <w:rsid w:val="000F105D"/>
    <w:rsid w:val="000F1383"/>
    <w:rsid w:val="000F1A78"/>
    <w:rsid w:val="000F2940"/>
    <w:rsid w:val="000F2E78"/>
    <w:rsid w:val="000F31C1"/>
    <w:rsid w:val="000F32E1"/>
    <w:rsid w:val="000F341E"/>
    <w:rsid w:val="000F34B6"/>
    <w:rsid w:val="000F3BE8"/>
    <w:rsid w:val="000F3FB0"/>
    <w:rsid w:val="000F4F73"/>
    <w:rsid w:val="000F54D9"/>
    <w:rsid w:val="000F573A"/>
    <w:rsid w:val="000F7200"/>
    <w:rsid w:val="000F7CB8"/>
    <w:rsid w:val="00100B64"/>
    <w:rsid w:val="00100FFF"/>
    <w:rsid w:val="00101530"/>
    <w:rsid w:val="00101E08"/>
    <w:rsid w:val="00102156"/>
    <w:rsid w:val="00102326"/>
    <w:rsid w:val="00102E3B"/>
    <w:rsid w:val="001032A9"/>
    <w:rsid w:val="00103586"/>
    <w:rsid w:val="0010377C"/>
    <w:rsid w:val="0010387E"/>
    <w:rsid w:val="00103EB0"/>
    <w:rsid w:val="001040CC"/>
    <w:rsid w:val="00105657"/>
    <w:rsid w:val="001068B1"/>
    <w:rsid w:val="00106C80"/>
    <w:rsid w:val="00106CDF"/>
    <w:rsid w:val="00106E94"/>
    <w:rsid w:val="00106F74"/>
    <w:rsid w:val="001076C7"/>
    <w:rsid w:val="0010778D"/>
    <w:rsid w:val="00107ADC"/>
    <w:rsid w:val="00110276"/>
    <w:rsid w:val="0011042C"/>
    <w:rsid w:val="00110735"/>
    <w:rsid w:val="00111BDA"/>
    <w:rsid w:val="00111CDF"/>
    <w:rsid w:val="00112025"/>
    <w:rsid w:val="00112631"/>
    <w:rsid w:val="00112D75"/>
    <w:rsid w:val="00113DDF"/>
    <w:rsid w:val="0011466A"/>
    <w:rsid w:val="00114B16"/>
    <w:rsid w:val="00115349"/>
    <w:rsid w:val="00115F4A"/>
    <w:rsid w:val="001173D0"/>
    <w:rsid w:val="001202FA"/>
    <w:rsid w:val="001204A6"/>
    <w:rsid w:val="00120943"/>
    <w:rsid w:val="0012194A"/>
    <w:rsid w:val="00121C4D"/>
    <w:rsid w:val="00121FA3"/>
    <w:rsid w:val="001220A0"/>
    <w:rsid w:val="0012216D"/>
    <w:rsid w:val="0012258F"/>
    <w:rsid w:val="00123018"/>
    <w:rsid w:val="0012337F"/>
    <w:rsid w:val="00124427"/>
    <w:rsid w:val="001244A5"/>
    <w:rsid w:val="00124749"/>
    <w:rsid w:val="001250AA"/>
    <w:rsid w:val="00125162"/>
    <w:rsid w:val="001251C5"/>
    <w:rsid w:val="0012563C"/>
    <w:rsid w:val="00125924"/>
    <w:rsid w:val="001262AC"/>
    <w:rsid w:val="0012777C"/>
    <w:rsid w:val="0013019C"/>
    <w:rsid w:val="00130477"/>
    <w:rsid w:val="001305EE"/>
    <w:rsid w:val="00130C16"/>
    <w:rsid w:val="00131AF8"/>
    <w:rsid w:val="00131BBF"/>
    <w:rsid w:val="00132387"/>
    <w:rsid w:val="00132F42"/>
    <w:rsid w:val="001334FD"/>
    <w:rsid w:val="00133F4B"/>
    <w:rsid w:val="00134082"/>
    <w:rsid w:val="001346E5"/>
    <w:rsid w:val="00136008"/>
    <w:rsid w:val="00136FA6"/>
    <w:rsid w:val="00137EA0"/>
    <w:rsid w:val="00140ED8"/>
    <w:rsid w:val="0014180E"/>
    <w:rsid w:val="00142BF1"/>
    <w:rsid w:val="00143206"/>
    <w:rsid w:val="00144179"/>
    <w:rsid w:val="0014417E"/>
    <w:rsid w:val="001448EF"/>
    <w:rsid w:val="00144B3C"/>
    <w:rsid w:val="00144BE8"/>
    <w:rsid w:val="00145754"/>
    <w:rsid w:val="00145A02"/>
    <w:rsid w:val="00146B77"/>
    <w:rsid w:val="001472D5"/>
    <w:rsid w:val="00147C03"/>
    <w:rsid w:val="00147E75"/>
    <w:rsid w:val="0015211D"/>
    <w:rsid w:val="00152876"/>
    <w:rsid w:val="00152B7A"/>
    <w:rsid w:val="00153D6B"/>
    <w:rsid w:val="00153D8E"/>
    <w:rsid w:val="00153EB1"/>
    <w:rsid w:val="0015446D"/>
    <w:rsid w:val="001549E8"/>
    <w:rsid w:val="00154A0F"/>
    <w:rsid w:val="00154D74"/>
    <w:rsid w:val="00156231"/>
    <w:rsid w:val="00156846"/>
    <w:rsid w:val="00160192"/>
    <w:rsid w:val="0016127F"/>
    <w:rsid w:val="00161984"/>
    <w:rsid w:val="00161BF5"/>
    <w:rsid w:val="00161DA7"/>
    <w:rsid w:val="0016287F"/>
    <w:rsid w:val="0016305D"/>
    <w:rsid w:val="00163A6F"/>
    <w:rsid w:val="00163D45"/>
    <w:rsid w:val="00163F11"/>
    <w:rsid w:val="0016421D"/>
    <w:rsid w:val="00165BDD"/>
    <w:rsid w:val="00165C7A"/>
    <w:rsid w:val="00165FF0"/>
    <w:rsid w:val="00166DA8"/>
    <w:rsid w:val="00167EC6"/>
    <w:rsid w:val="00171085"/>
    <w:rsid w:val="00171E5A"/>
    <w:rsid w:val="00174A2C"/>
    <w:rsid w:val="00175826"/>
    <w:rsid w:val="00175BA9"/>
    <w:rsid w:val="00175F5F"/>
    <w:rsid w:val="0017604C"/>
    <w:rsid w:val="001760E7"/>
    <w:rsid w:val="00176213"/>
    <w:rsid w:val="001763FE"/>
    <w:rsid w:val="0017647F"/>
    <w:rsid w:val="00176988"/>
    <w:rsid w:val="00176ADF"/>
    <w:rsid w:val="00176B91"/>
    <w:rsid w:val="001777FC"/>
    <w:rsid w:val="00177D80"/>
    <w:rsid w:val="00180405"/>
    <w:rsid w:val="00180929"/>
    <w:rsid w:val="00180C3D"/>
    <w:rsid w:val="00180C8E"/>
    <w:rsid w:val="0018143E"/>
    <w:rsid w:val="001816B3"/>
    <w:rsid w:val="00181721"/>
    <w:rsid w:val="00181745"/>
    <w:rsid w:val="00181DAA"/>
    <w:rsid w:val="00182AD2"/>
    <w:rsid w:val="001832D4"/>
    <w:rsid w:val="00183A69"/>
    <w:rsid w:val="00184151"/>
    <w:rsid w:val="0018419F"/>
    <w:rsid w:val="001849EF"/>
    <w:rsid w:val="0018537B"/>
    <w:rsid w:val="00185586"/>
    <w:rsid w:val="00185816"/>
    <w:rsid w:val="001858F6"/>
    <w:rsid w:val="00185CD7"/>
    <w:rsid w:val="00186E24"/>
    <w:rsid w:val="001874A1"/>
    <w:rsid w:val="001877E1"/>
    <w:rsid w:val="00187920"/>
    <w:rsid w:val="00191106"/>
    <w:rsid w:val="00191447"/>
    <w:rsid w:val="00191E90"/>
    <w:rsid w:val="00191F72"/>
    <w:rsid w:val="0019220C"/>
    <w:rsid w:val="001925A3"/>
    <w:rsid w:val="001929FF"/>
    <w:rsid w:val="0019310F"/>
    <w:rsid w:val="00193F30"/>
    <w:rsid w:val="00193F81"/>
    <w:rsid w:val="001940A6"/>
    <w:rsid w:val="0019560D"/>
    <w:rsid w:val="00195F29"/>
    <w:rsid w:val="001964C0"/>
    <w:rsid w:val="00196823"/>
    <w:rsid w:val="00197A2B"/>
    <w:rsid w:val="00197ADE"/>
    <w:rsid w:val="001A00DE"/>
    <w:rsid w:val="001A0C45"/>
    <w:rsid w:val="001A134F"/>
    <w:rsid w:val="001A161D"/>
    <w:rsid w:val="001A2FE1"/>
    <w:rsid w:val="001A39FA"/>
    <w:rsid w:val="001A3DA8"/>
    <w:rsid w:val="001A4026"/>
    <w:rsid w:val="001A4E85"/>
    <w:rsid w:val="001A4F46"/>
    <w:rsid w:val="001A545B"/>
    <w:rsid w:val="001A6098"/>
    <w:rsid w:val="001A62EE"/>
    <w:rsid w:val="001A63C4"/>
    <w:rsid w:val="001A70E0"/>
    <w:rsid w:val="001A7270"/>
    <w:rsid w:val="001B09F2"/>
    <w:rsid w:val="001B0EB1"/>
    <w:rsid w:val="001B2250"/>
    <w:rsid w:val="001B26C1"/>
    <w:rsid w:val="001B305E"/>
    <w:rsid w:val="001B326F"/>
    <w:rsid w:val="001B32E5"/>
    <w:rsid w:val="001B4E26"/>
    <w:rsid w:val="001B51A3"/>
    <w:rsid w:val="001B592A"/>
    <w:rsid w:val="001B6334"/>
    <w:rsid w:val="001B6726"/>
    <w:rsid w:val="001B6B62"/>
    <w:rsid w:val="001B74B1"/>
    <w:rsid w:val="001B7A6C"/>
    <w:rsid w:val="001B7C08"/>
    <w:rsid w:val="001B7C93"/>
    <w:rsid w:val="001C0B14"/>
    <w:rsid w:val="001C0F5F"/>
    <w:rsid w:val="001C1192"/>
    <w:rsid w:val="001C13CB"/>
    <w:rsid w:val="001C186A"/>
    <w:rsid w:val="001C1DC6"/>
    <w:rsid w:val="001C2D42"/>
    <w:rsid w:val="001C3AAA"/>
    <w:rsid w:val="001C4C8A"/>
    <w:rsid w:val="001C628F"/>
    <w:rsid w:val="001C6564"/>
    <w:rsid w:val="001C6672"/>
    <w:rsid w:val="001C6B08"/>
    <w:rsid w:val="001C75F0"/>
    <w:rsid w:val="001C7C25"/>
    <w:rsid w:val="001D008B"/>
    <w:rsid w:val="001D0CF4"/>
    <w:rsid w:val="001D0D96"/>
    <w:rsid w:val="001D109A"/>
    <w:rsid w:val="001D2382"/>
    <w:rsid w:val="001D2623"/>
    <w:rsid w:val="001D26A0"/>
    <w:rsid w:val="001D28C2"/>
    <w:rsid w:val="001D32B1"/>
    <w:rsid w:val="001D4092"/>
    <w:rsid w:val="001D411B"/>
    <w:rsid w:val="001D4BD5"/>
    <w:rsid w:val="001D4D28"/>
    <w:rsid w:val="001D4EE1"/>
    <w:rsid w:val="001D4F9D"/>
    <w:rsid w:val="001D538A"/>
    <w:rsid w:val="001D5395"/>
    <w:rsid w:val="001D56C5"/>
    <w:rsid w:val="001D5ACB"/>
    <w:rsid w:val="001D65E7"/>
    <w:rsid w:val="001D6AE5"/>
    <w:rsid w:val="001D7C56"/>
    <w:rsid w:val="001D7EFB"/>
    <w:rsid w:val="001E087D"/>
    <w:rsid w:val="001E0A2A"/>
    <w:rsid w:val="001E14BD"/>
    <w:rsid w:val="001E1DBA"/>
    <w:rsid w:val="001E1F00"/>
    <w:rsid w:val="001E2419"/>
    <w:rsid w:val="001E3A69"/>
    <w:rsid w:val="001E4435"/>
    <w:rsid w:val="001E4936"/>
    <w:rsid w:val="001E4A7B"/>
    <w:rsid w:val="001E58EE"/>
    <w:rsid w:val="001E5AD0"/>
    <w:rsid w:val="001E5D1F"/>
    <w:rsid w:val="001E5DB8"/>
    <w:rsid w:val="001E6E55"/>
    <w:rsid w:val="001E72D9"/>
    <w:rsid w:val="001E754B"/>
    <w:rsid w:val="001E7D71"/>
    <w:rsid w:val="001E7DB4"/>
    <w:rsid w:val="001E7ECD"/>
    <w:rsid w:val="001F0859"/>
    <w:rsid w:val="001F08B4"/>
    <w:rsid w:val="001F1A5A"/>
    <w:rsid w:val="001F2982"/>
    <w:rsid w:val="001F2B34"/>
    <w:rsid w:val="001F2B44"/>
    <w:rsid w:val="001F41D9"/>
    <w:rsid w:val="001F4650"/>
    <w:rsid w:val="001F4D35"/>
    <w:rsid w:val="001F6C09"/>
    <w:rsid w:val="00200A18"/>
    <w:rsid w:val="00200DC5"/>
    <w:rsid w:val="00201076"/>
    <w:rsid w:val="002011D2"/>
    <w:rsid w:val="00201BB3"/>
    <w:rsid w:val="00202756"/>
    <w:rsid w:val="002027D1"/>
    <w:rsid w:val="00202C5E"/>
    <w:rsid w:val="0020364D"/>
    <w:rsid w:val="00203668"/>
    <w:rsid w:val="002048F6"/>
    <w:rsid w:val="00204932"/>
    <w:rsid w:val="002051F3"/>
    <w:rsid w:val="00205828"/>
    <w:rsid w:val="0020597A"/>
    <w:rsid w:val="00206764"/>
    <w:rsid w:val="002068C3"/>
    <w:rsid w:val="00206970"/>
    <w:rsid w:val="00206B4A"/>
    <w:rsid w:val="002077BB"/>
    <w:rsid w:val="00207D21"/>
    <w:rsid w:val="00210B68"/>
    <w:rsid w:val="002110D9"/>
    <w:rsid w:val="00211B94"/>
    <w:rsid w:val="00211EB3"/>
    <w:rsid w:val="00212DB7"/>
    <w:rsid w:val="00213084"/>
    <w:rsid w:val="00213BB5"/>
    <w:rsid w:val="00213E6E"/>
    <w:rsid w:val="00214A58"/>
    <w:rsid w:val="00214BD2"/>
    <w:rsid w:val="00214E04"/>
    <w:rsid w:val="0021577B"/>
    <w:rsid w:val="0021593B"/>
    <w:rsid w:val="00215C97"/>
    <w:rsid w:val="002163EE"/>
    <w:rsid w:val="00216703"/>
    <w:rsid w:val="00217F74"/>
    <w:rsid w:val="00220294"/>
    <w:rsid w:val="0022076A"/>
    <w:rsid w:val="00220B67"/>
    <w:rsid w:val="00221768"/>
    <w:rsid w:val="00221932"/>
    <w:rsid w:val="00221D8E"/>
    <w:rsid w:val="002229FC"/>
    <w:rsid w:val="00222D10"/>
    <w:rsid w:val="002231BD"/>
    <w:rsid w:val="00223302"/>
    <w:rsid w:val="00223496"/>
    <w:rsid w:val="00223794"/>
    <w:rsid w:val="00223B62"/>
    <w:rsid w:val="00224E0C"/>
    <w:rsid w:val="00225934"/>
    <w:rsid w:val="00225B00"/>
    <w:rsid w:val="002261CF"/>
    <w:rsid w:val="002269AF"/>
    <w:rsid w:val="0022721F"/>
    <w:rsid w:val="002277EC"/>
    <w:rsid w:val="00227A09"/>
    <w:rsid w:val="00227EC2"/>
    <w:rsid w:val="00230D24"/>
    <w:rsid w:val="002318B7"/>
    <w:rsid w:val="00232137"/>
    <w:rsid w:val="00232686"/>
    <w:rsid w:val="00232819"/>
    <w:rsid w:val="002337FC"/>
    <w:rsid w:val="00233B70"/>
    <w:rsid w:val="002340CC"/>
    <w:rsid w:val="002341C2"/>
    <w:rsid w:val="00234412"/>
    <w:rsid w:val="00234623"/>
    <w:rsid w:val="00235321"/>
    <w:rsid w:val="0023566F"/>
    <w:rsid w:val="00236B61"/>
    <w:rsid w:val="00237664"/>
    <w:rsid w:val="0024108C"/>
    <w:rsid w:val="002417A5"/>
    <w:rsid w:val="00241CCD"/>
    <w:rsid w:val="0024219A"/>
    <w:rsid w:val="002421FC"/>
    <w:rsid w:val="0024228B"/>
    <w:rsid w:val="00243D31"/>
    <w:rsid w:val="00243E9D"/>
    <w:rsid w:val="00244000"/>
    <w:rsid w:val="00244190"/>
    <w:rsid w:val="00245140"/>
    <w:rsid w:val="002453BD"/>
    <w:rsid w:val="00245B0F"/>
    <w:rsid w:val="00245B47"/>
    <w:rsid w:val="0024633A"/>
    <w:rsid w:val="0024679D"/>
    <w:rsid w:val="002467DB"/>
    <w:rsid w:val="0024683F"/>
    <w:rsid w:val="00246CE8"/>
    <w:rsid w:val="00246E5E"/>
    <w:rsid w:val="00247F6B"/>
    <w:rsid w:val="00250722"/>
    <w:rsid w:val="00250CAD"/>
    <w:rsid w:val="00250CE1"/>
    <w:rsid w:val="00250E50"/>
    <w:rsid w:val="0025128B"/>
    <w:rsid w:val="00251853"/>
    <w:rsid w:val="00251866"/>
    <w:rsid w:val="00251D11"/>
    <w:rsid w:val="00251DD0"/>
    <w:rsid w:val="002520BB"/>
    <w:rsid w:val="0025232A"/>
    <w:rsid w:val="00253B35"/>
    <w:rsid w:val="0025453F"/>
    <w:rsid w:val="00254A7D"/>
    <w:rsid w:val="00255E22"/>
    <w:rsid w:val="00255F2D"/>
    <w:rsid w:val="00256266"/>
    <w:rsid w:val="00256AD6"/>
    <w:rsid w:val="00256EDC"/>
    <w:rsid w:val="00257AE8"/>
    <w:rsid w:val="00257BC5"/>
    <w:rsid w:val="00257E0C"/>
    <w:rsid w:val="00257F10"/>
    <w:rsid w:val="00260117"/>
    <w:rsid w:val="0026014D"/>
    <w:rsid w:val="002606E9"/>
    <w:rsid w:val="00260B3A"/>
    <w:rsid w:val="00261CE3"/>
    <w:rsid w:val="00262298"/>
    <w:rsid w:val="00262696"/>
    <w:rsid w:val="00262C78"/>
    <w:rsid w:val="0026479F"/>
    <w:rsid w:val="002647B1"/>
    <w:rsid w:val="002649CB"/>
    <w:rsid w:val="0026500E"/>
    <w:rsid w:val="00265602"/>
    <w:rsid w:val="00265711"/>
    <w:rsid w:val="002665F8"/>
    <w:rsid w:val="00266CC2"/>
    <w:rsid w:val="00266DA2"/>
    <w:rsid w:val="00266E84"/>
    <w:rsid w:val="00267B00"/>
    <w:rsid w:val="00267CE0"/>
    <w:rsid w:val="00267FF3"/>
    <w:rsid w:val="00270FFF"/>
    <w:rsid w:val="00271BD8"/>
    <w:rsid w:val="002720F0"/>
    <w:rsid w:val="002722EA"/>
    <w:rsid w:val="002742D0"/>
    <w:rsid w:val="00274C3B"/>
    <w:rsid w:val="002759B3"/>
    <w:rsid w:val="00275CEF"/>
    <w:rsid w:val="00275F6A"/>
    <w:rsid w:val="00275FBD"/>
    <w:rsid w:val="00277D3D"/>
    <w:rsid w:val="00277D43"/>
    <w:rsid w:val="00280377"/>
    <w:rsid w:val="00280460"/>
    <w:rsid w:val="00280994"/>
    <w:rsid w:val="00280EFB"/>
    <w:rsid w:val="002814AD"/>
    <w:rsid w:val="0028196A"/>
    <w:rsid w:val="002829BC"/>
    <w:rsid w:val="002834E1"/>
    <w:rsid w:val="0028362A"/>
    <w:rsid w:val="0028421F"/>
    <w:rsid w:val="002843BF"/>
    <w:rsid w:val="002853AC"/>
    <w:rsid w:val="00285508"/>
    <w:rsid w:val="00285A00"/>
    <w:rsid w:val="00285F86"/>
    <w:rsid w:val="00286239"/>
    <w:rsid w:val="00287101"/>
    <w:rsid w:val="00290664"/>
    <w:rsid w:val="002906FD"/>
    <w:rsid w:val="00290A11"/>
    <w:rsid w:val="00290DA0"/>
    <w:rsid w:val="002915FD"/>
    <w:rsid w:val="002923D0"/>
    <w:rsid w:val="0029268A"/>
    <w:rsid w:val="002929AB"/>
    <w:rsid w:val="00293E02"/>
    <w:rsid w:val="002944D4"/>
    <w:rsid w:val="00294583"/>
    <w:rsid w:val="00294900"/>
    <w:rsid w:val="00294904"/>
    <w:rsid w:val="0029623A"/>
    <w:rsid w:val="002964B6"/>
    <w:rsid w:val="00296CB1"/>
    <w:rsid w:val="00297489"/>
    <w:rsid w:val="002A0546"/>
    <w:rsid w:val="002A09F0"/>
    <w:rsid w:val="002A0FAC"/>
    <w:rsid w:val="002A29D8"/>
    <w:rsid w:val="002A2B60"/>
    <w:rsid w:val="002A2B6B"/>
    <w:rsid w:val="002A2C4C"/>
    <w:rsid w:val="002A3B7F"/>
    <w:rsid w:val="002A3B8F"/>
    <w:rsid w:val="002A4614"/>
    <w:rsid w:val="002A5631"/>
    <w:rsid w:val="002A5B68"/>
    <w:rsid w:val="002A5FDD"/>
    <w:rsid w:val="002A60CD"/>
    <w:rsid w:val="002A60FC"/>
    <w:rsid w:val="002A673F"/>
    <w:rsid w:val="002B006D"/>
    <w:rsid w:val="002B01F0"/>
    <w:rsid w:val="002B0A78"/>
    <w:rsid w:val="002B1114"/>
    <w:rsid w:val="002B2011"/>
    <w:rsid w:val="002B22A5"/>
    <w:rsid w:val="002B2B6E"/>
    <w:rsid w:val="002B318F"/>
    <w:rsid w:val="002B39BA"/>
    <w:rsid w:val="002B3E13"/>
    <w:rsid w:val="002B5FBA"/>
    <w:rsid w:val="002B60CE"/>
    <w:rsid w:val="002B65BE"/>
    <w:rsid w:val="002B66FD"/>
    <w:rsid w:val="002B6A14"/>
    <w:rsid w:val="002B7197"/>
    <w:rsid w:val="002B73D7"/>
    <w:rsid w:val="002B7429"/>
    <w:rsid w:val="002B7987"/>
    <w:rsid w:val="002B7A7B"/>
    <w:rsid w:val="002C0634"/>
    <w:rsid w:val="002C15AC"/>
    <w:rsid w:val="002C1700"/>
    <w:rsid w:val="002C22C4"/>
    <w:rsid w:val="002C23C2"/>
    <w:rsid w:val="002C2954"/>
    <w:rsid w:val="002C29E1"/>
    <w:rsid w:val="002C2B0A"/>
    <w:rsid w:val="002C30EE"/>
    <w:rsid w:val="002C3B4E"/>
    <w:rsid w:val="002C3DA3"/>
    <w:rsid w:val="002C3DFD"/>
    <w:rsid w:val="002C47EF"/>
    <w:rsid w:val="002C4F83"/>
    <w:rsid w:val="002C51B2"/>
    <w:rsid w:val="002C531C"/>
    <w:rsid w:val="002C5AD9"/>
    <w:rsid w:val="002C7698"/>
    <w:rsid w:val="002C7E75"/>
    <w:rsid w:val="002D060B"/>
    <w:rsid w:val="002D0FFB"/>
    <w:rsid w:val="002D1BDD"/>
    <w:rsid w:val="002D22C3"/>
    <w:rsid w:val="002D2DFD"/>
    <w:rsid w:val="002D3237"/>
    <w:rsid w:val="002D3269"/>
    <w:rsid w:val="002D3633"/>
    <w:rsid w:val="002D489F"/>
    <w:rsid w:val="002D4FEB"/>
    <w:rsid w:val="002D53AE"/>
    <w:rsid w:val="002D555D"/>
    <w:rsid w:val="002D61CF"/>
    <w:rsid w:val="002D6796"/>
    <w:rsid w:val="002D6A6F"/>
    <w:rsid w:val="002D78B7"/>
    <w:rsid w:val="002D7BF8"/>
    <w:rsid w:val="002D7CEF"/>
    <w:rsid w:val="002E0241"/>
    <w:rsid w:val="002E0650"/>
    <w:rsid w:val="002E099C"/>
    <w:rsid w:val="002E10BC"/>
    <w:rsid w:val="002E10E9"/>
    <w:rsid w:val="002E13F6"/>
    <w:rsid w:val="002E22DC"/>
    <w:rsid w:val="002E249A"/>
    <w:rsid w:val="002E2B0F"/>
    <w:rsid w:val="002E2BCF"/>
    <w:rsid w:val="002E2D92"/>
    <w:rsid w:val="002E4279"/>
    <w:rsid w:val="002E43A5"/>
    <w:rsid w:val="002E470F"/>
    <w:rsid w:val="002E4733"/>
    <w:rsid w:val="002E62EC"/>
    <w:rsid w:val="002E63C7"/>
    <w:rsid w:val="002E643B"/>
    <w:rsid w:val="002E70D0"/>
    <w:rsid w:val="002E7250"/>
    <w:rsid w:val="002E756E"/>
    <w:rsid w:val="002E773E"/>
    <w:rsid w:val="002E78E4"/>
    <w:rsid w:val="002E7C2E"/>
    <w:rsid w:val="002F01F5"/>
    <w:rsid w:val="002F03B6"/>
    <w:rsid w:val="002F0455"/>
    <w:rsid w:val="002F0903"/>
    <w:rsid w:val="002F0A79"/>
    <w:rsid w:val="002F0D8C"/>
    <w:rsid w:val="002F1393"/>
    <w:rsid w:val="002F1F9D"/>
    <w:rsid w:val="002F2009"/>
    <w:rsid w:val="002F2159"/>
    <w:rsid w:val="002F2C9E"/>
    <w:rsid w:val="002F3121"/>
    <w:rsid w:val="002F313C"/>
    <w:rsid w:val="002F31FC"/>
    <w:rsid w:val="002F3364"/>
    <w:rsid w:val="002F36A3"/>
    <w:rsid w:val="002F3AD6"/>
    <w:rsid w:val="002F41D1"/>
    <w:rsid w:val="002F43E9"/>
    <w:rsid w:val="002F447B"/>
    <w:rsid w:val="002F5444"/>
    <w:rsid w:val="002F5945"/>
    <w:rsid w:val="002F5963"/>
    <w:rsid w:val="002F5C50"/>
    <w:rsid w:val="002F6316"/>
    <w:rsid w:val="002F7173"/>
    <w:rsid w:val="002F7250"/>
    <w:rsid w:val="002F7EBB"/>
    <w:rsid w:val="00300130"/>
    <w:rsid w:val="00300DFB"/>
    <w:rsid w:val="00301374"/>
    <w:rsid w:val="0030143A"/>
    <w:rsid w:val="00301592"/>
    <w:rsid w:val="00301693"/>
    <w:rsid w:val="00301981"/>
    <w:rsid w:val="00301FB1"/>
    <w:rsid w:val="00302254"/>
    <w:rsid w:val="00302CEA"/>
    <w:rsid w:val="0030366D"/>
    <w:rsid w:val="00303EAB"/>
    <w:rsid w:val="003041C3"/>
    <w:rsid w:val="0030476A"/>
    <w:rsid w:val="00304B24"/>
    <w:rsid w:val="00305100"/>
    <w:rsid w:val="003052EA"/>
    <w:rsid w:val="00305338"/>
    <w:rsid w:val="00305CD3"/>
    <w:rsid w:val="003077B3"/>
    <w:rsid w:val="00310497"/>
    <w:rsid w:val="003104C8"/>
    <w:rsid w:val="00310F5C"/>
    <w:rsid w:val="0031147A"/>
    <w:rsid w:val="00311B41"/>
    <w:rsid w:val="003123AD"/>
    <w:rsid w:val="0031260D"/>
    <w:rsid w:val="0031287A"/>
    <w:rsid w:val="00312B9E"/>
    <w:rsid w:val="00312EAA"/>
    <w:rsid w:val="00314591"/>
    <w:rsid w:val="00314A18"/>
    <w:rsid w:val="00314CFC"/>
    <w:rsid w:val="00314FBC"/>
    <w:rsid w:val="00315811"/>
    <w:rsid w:val="00315A2D"/>
    <w:rsid w:val="00317879"/>
    <w:rsid w:val="00320966"/>
    <w:rsid w:val="00322E1E"/>
    <w:rsid w:val="003233FC"/>
    <w:rsid w:val="00323C48"/>
    <w:rsid w:val="0032434F"/>
    <w:rsid w:val="003243CD"/>
    <w:rsid w:val="00324557"/>
    <w:rsid w:val="003246FF"/>
    <w:rsid w:val="00324968"/>
    <w:rsid w:val="00325125"/>
    <w:rsid w:val="00325F53"/>
    <w:rsid w:val="003262CA"/>
    <w:rsid w:val="003266A9"/>
    <w:rsid w:val="003268E5"/>
    <w:rsid w:val="00326B82"/>
    <w:rsid w:val="00326D44"/>
    <w:rsid w:val="00326F51"/>
    <w:rsid w:val="003273D9"/>
    <w:rsid w:val="0032751C"/>
    <w:rsid w:val="00327974"/>
    <w:rsid w:val="00327A99"/>
    <w:rsid w:val="00327C45"/>
    <w:rsid w:val="00327C59"/>
    <w:rsid w:val="00327D16"/>
    <w:rsid w:val="00330394"/>
    <w:rsid w:val="0033089A"/>
    <w:rsid w:val="00330E3E"/>
    <w:rsid w:val="00331173"/>
    <w:rsid w:val="00331411"/>
    <w:rsid w:val="0033149D"/>
    <w:rsid w:val="00331784"/>
    <w:rsid w:val="00331906"/>
    <w:rsid w:val="00331B6E"/>
    <w:rsid w:val="00332373"/>
    <w:rsid w:val="00332CA6"/>
    <w:rsid w:val="003331E6"/>
    <w:rsid w:val="0033322F"/>
    <w:rsid w:val="003334EB"/>
    <w:rsid w:val="00334D72"/>
    <w:rsid w:val="00334DFD"/>
    <w:rsid w:val="00335101"/>
    <w:rsid w:val="00335455"/>
    <w:rsid w:val="0033548A"/>
    <w:rsid w:val="003358DD"/>
    <w:rsid w:val="00335D87"/>
    <w:rsid w:val="003362AF"/>
    <w:rsid w:val="003366A3"/>
    <w:rsid w:val="003370D6"/>
    <w:rsid w:val="003371D1"/>
    <w:rsid w:val="00337AAC"/>
    <w:rsid w:val="00340091"/>
    <w:rsid w:val="003401A8"/>
    <w:rsid w:val="003404E5"/>
    <w:rsid w:val="00341203"/>
    <w:rsid w:val="003412C4"/>
    <w:rsid w:val="003423A5"/>
    <w:rsid w:val="00343E41"/>
    <w:rsid w:val="003442C4"/>
    <w:rsid w:val="00345021"/>
    <w:rsid w:val="00345396"/>
    <w:rsid w:val="00345B3A"/>
    <w:rsid w:val="00345D59"/>
    <w:rsid w:val="00345E10"/>
    <w:rsid w:val="003460E7"/>
    <w:rsid w:val="00346349"/>
    <w:rsid w:val="00346462"/>
    <w:rsid w:val="00350605"/>
    <w:rsid w:val="00350AD0"/>
    <w:rsid w:val="00350B68"/>
    <w:rsid w:val="00351429"/>
    <w:rsid w:val="00351AA6"/>
    <w:rsid w:val="00352543"/>
    <w:rsid w:val="003529D6"/>
    <w:rsid w:val="00352E1B"/>
    <w:rsid w:val="00353AFB"/>
    <w:rsid w:val="00353FA5"/>
    <w:rsid w:val="003543FE"/>
    <w:rsid w:val="00354804"/>
    <w:rsid w:val="00354AB3"/>
    <w:rsid w:val="00354D3D"/>
    <w:rsid w:val="0035573E"/>
    <w:rsid w:val="00355C54"/>
    <w:rsid w:val="00355C9E"/>
    <w:rsid w:val="00356AD7"/>
    <w:rsid w:val="0035743D"/>
    <w:rsid w:val="00357441"/>
    <w:rsid w:val="003602D6"/>
    <w:rsid w:val="00360327"/>
    <w:rsid w:val="00360690"/>
    <w:rsid w:val="00360E09"/>
    <w:rsid w:val="00361243"/>
    <w:rsid w:val="003614BD"/>
    <w:rsid w:val="00361AC4"/>
    <w:rsid w:val="00361AE7"/>
    <w:rsid w:val="003627C0"/>
    <w:rsid w:val="003629C1"/>
    <w:rsid w:val="00363EDD"/>
    <w:rsid w:val="00364D35"/>
    <w:rsid w:val="00365AF5"/>
    <w:rsid w:val="003669F2"/>
    <w:rsid w:val="00366EE4"/>
    <w:rsid w:val="00370F16"/>
    <w:rsid w:val="003718DD"/>
    <w:rsid w:val="00372CB8"/>
    <w:rsid w:val="0037331A"/>
    <w:rsid w:val="0037331D"/>
    <w:rsid w:val="003737B4"/>
    <w:rsid w:val="003739EF"/>
    <w:rsid w:val="00374185"/>
    <w:rsid w:val="003743EA"/>
    <w:rsid w:val="0037585F"/>
    <w:rsid w:val="00375B28"/>
    <w:rsid w:val="00376F57"/>
    <w:rsid w:val="0037754B"/>
    <w:rsid w:val="00377FED"/>
    <w:rsid w:val="00380880"/>
    <w:rsid w:val="00380941"/>
    <w:rsid w:val="003813A1"/>
    <w:rsid w:val="003814AF"/>
    <w:rsid w:val="00381701"/>
    <w:rsid w:val="003827C6"/>
    <w:rsid w:val="00382F9F"/>
    <w:rsid w:val="0038326C"/>
    <w:rsid w:val="00383510"/>
    <w:rsid w:val="003835C2"/>
    <w:rsid w:val="003840C6"/>
    <w:rsid w:val="0038442B"/>
    <w:rsid w:val="00384CCF"/>
    <w:rsid w:val="00385706"/>
    <w:rsid w:val="00386857"/>
    <w:rsid w:val="00387126"/>
    <w:rsid w:val="00387CB9"/>
    <w:rsid w:val="00387ED5"/>
    <w:rsid w:val="00390227"/>
    <w:rsid w:val="003902D4"/>
    <w:rsid w:val="00390940"/>
    <w:rsid w:val="003913FD"/>
    <w:rsid w:val="00391591"/>
    <w:rsid w:val="00392561"/>
    <w:rsid w:val="00392862"/>
    <w:rsid w:val="00394219"/>
    <w:rsid w:val="00394E29"/>
    <w:rsid w:val="0039523F"/>
    <w:rsid w:val="00395510"/>
    <w:rsid w:val="003957C1"/>
    <w:rsid w:val="003959B6"/>
    <w:rsid w:val="00395F1B"/>
    <w:rsid w:val="003969F1"/>
    <w:rsid w:val="00396F3E"/>
    <w:rsid w:val="00397008"/>
    <w:rsid w:val="00397BEB"/>
    <w:rsid w:val="003A0624"/>
    <w:rsid w:val="003A144A"/>
    <w:rsid w:val="003A17A2"/>
    <w:rsid w:val="003A1B66"/>
    <w:rsid w:val="003A25CB"/>
    <w:rsid w:val="003A2796"/>
    <w:rsid w:val="003A2B8E"/>
    <w:rsid w:val="003A31FD"/>
    <w:rsid w:val="003A3CE3"/>
    <w:rsid w:val="003A3D22"/>
    <w:rsid w:val="003A3D2D"/>
    <w:rsid w:val="003A4BDD"/>
    <w:rsid w:val="003A5CCA"/>
    <w:rsid w:val="003A5D9B"/>
    <w:rsid w:val="003A6D36"/>
    <w:rsid w:val="003B0609"/>
    <w:rsid w:val="003B0AC7"/>
    <w:rsid w:val="003B13AB"/>
    <w:rsid w:val="003B1617"/>
    <w:rsid w:val="003B19B9"/>
    <w:rsid w:val="003B1C4F"/>
    <w:rsid w:val="003B29DF"/>
    <w:rsid w:val="003B307E"/>
    <w:rsid w:val="003B34E1"/>
    <w:rsid w:val="003B3AAE"/>
    <w:rsid w:val="003B415F"/>
    <w:rsid w:val="003B44A1"/>
    <w:rsid w:val="003B45F0"/>
    <w:rsid w:val="003B6B50"/>
    <w:rsid w:val="003B6D32"/>
    <w:rsid w:val="003C018C"/>
    <w:rsid w:val="003C081D"/>
    <w:rsid w:val="003C0A70"/>
    <w:rsid w:val="003C0DFB"/>
    <w:rsid w:val="003C11F9"/>
    <w:rsid w:val="003C1533"/>
    <w:rsid w:val="003C15C9"/>
    <w:rsid w:val="003C2B1D"/>
    <w:rsid w:val="003C32F0"/>
    <w:rsid w:val="003C33F2"/>
    <w:rsid w:val="003C38CE"/>
    <w:rsid w:val="003C3A54"/>
    <w:rsid w:val="003C46D9"/>
    <w:rsid w:val="003C4A95"/>
    <w:rsid w:val="003C4C35"/>
    <w:rsid w:val="003C50A0"/>
    <w:rsid w:val="003C54D4"/>
    <w:rsid w:val="003C5DFB"/>
    <w:rsid w:val="003C62BA"/>
    <w:rsid w:val="003C6303"/>
    <w:rsid w:val="003C6A6A"/>
    <w:rsid w:val="003C733B"/>
    <w:rsid w:val="003C779B"/>
    <w:rsid w:val="003D14AB"/>
    <w:rsid w:val="003D1D11"/>
    <w:rsid w:val="003D27E7"/>
    <w:rsid w:val="003D2DED"/>
    <w:rsid w:val="003D41D9"/>
    <w:rsid w:val="003D4516"/>
    <w:rsid w:val="003D47AA"/>
    <w:rsid w:val="003D48B7"/>
    <w:rsid w:val="003D4CDF"/>
    <w:rsid w:val="003D5773"/>
    <w:rsid w:val="003D701B"/>
    <w:rsid w:val="003D7353"/>
    <w:rsid w:val="003D7AAB"/>
    <w:rsid w:val="003E1801"/>
    <w:rsid w:val="003E1D47"/>
    <w:rsid w:val="003E2FD0"/>
    <w:rsid w:val="003E3086"/>
    <w:rsid w:val="003E30D6"/>
    <w:rsid w:val="003E3689"/>
    <w:rsid w:val="003E47DE"/>
    <w:rsid w:val="003E4BA3"/>
    <w:rsid w:val="003E51E4"/>
    <w:rsid w:val="003E5403"/>
    <w:rsid w:val="003E6A72"/>
    <w:rsid w:val="003E6B36"/>
    <w:rsid w:val="003E6C92"/>
    <w:rsid w:val="003E78D2"/>
    <w:rsid w:val="003E7D6D"/>
    <w:rsid w:val="003F03A8"/>
    <w:rsid w:val="003F1073"/>
    <w:rsid w:val="003F1896"/>
    <w:rsid w:val="003F1ED1"/>
    <w:rsid w:val="003F2B72"/>
    <w:rsid w:val="003F2E56"/>
    <w:rsid w:val="003F3232"/>
    <w:rsid w:val="003F33FA"/>
    <w:rsid w:val="003F3B33"/>
    <w:rsid w:val="003F4673"/>
    <w:rsid w:val="003F4A69"/>
    <w:rsid w:val="003F4D2D"/>
    <w:rsid w:val="003F55CD"/>
    <w:rsid w:val="003F5B7B"/>
    <w:rsid w:val="003F630C"/>
    <w:rsid w:val="003F6B95"/>
    <w:rsid w:val="003F6D48"/>
    <w:rsid w:val="003F71C1"/>
    <w:rsid w:val="003F75BE"/>
    <w:rsid w:val="003F75D5"/>
    <w:rsid w:val="00400064"/>
    <w:rsid w:val="004019C9"/>
    <w:rsid w:val="004023AC"/>
    <w:rsid w:val="00402822"/>
    <w:rsid w:val="00403566"/>
    <w:rsid w:val="0040462A"/>
    <w:rsid w:val="00404E39"/>
    <w:rsid w:val="004051C0"/>
    <w:rsid w:val="004065F2"/>
    <w:rsid w:val="00406F5F"/>
    <w:rsid w:val="0040753F"/>
    <w:rsid w:val="00410406"/>
    <w:rsid w:val="00410DE9"/>
    <w:rsid w:val="00411BCE"/>
    <w:rsid w:val="00412040"/>
    <w:rsid w:val="004126E9"/>
    <w:rsid w:val="00412986"/>
    <w:rsid w:val="00412F61"/>
    <w:rsid w:val="00413785"/>
    <w:rsid w:val="004138D6"/>
    <w:rsid w:val="00415799"/>
    <w:rsid w:val="00415895"/>
    <w:rsid w:val="0041722B"/>
    <w:rsid w:val="004176CE"/>
    <w:rsid w:val="0041795A"/>
    <w:rsid w:val="00417C47"/>
    <w:rsid w:val="00417C64"/>
    <w:rsid w:val="0042072A"/>
    <w:rsid w:val="00421AA3"/>
    <w:rsid w:val="004220EF"/>
    <w:rsid w:val="004229FF"/>
    <w:rsid w:val="0042434B"/>
    <w:rsid w:val="00424C95"/>
    <w:rsid w:val="00424D5B"/>
    <w:rsid w:val="004253ED"/>
    <w:rsid w:val="0042541E"/>
    <w:rsid w:val="0042542B"/>
    <w:rsid w:val="0042655A"/>
    <w:rsid w:val="00426808"/>
    <w:rsid w:val="004268C8"/>
    <w:rsid w:val="004276C8"/>
    <w:rsid w:val="00427DCA"/>
    <w:rsid w:val="0043001D"/>
    <w:rsid w:val="0043033F"/>
    <w:rsid w:val="004305B1"/>
    <w:rsid w:val="00430AE7"/>
    <w:rsid w:val="00431280"/>
    <w:rsid w:val="00431680"/>
    <w:rsid w:val="00431B7D"/>
    <w:rsid w:val="00431EEA"/>
    <w:rsid w:val="00432266"/>
    <w:rsid w:val="004322D7"/>
    <w:rsid w:val="0043276E"/>
    <w:rsid w:val="004327FE"/>
    <w:rsid w:val="004328E9"/>
    <w:rsid w:val="00432B39"/>
    <w:rsid w:val="004334A7"/>
    <w:rsid w:val="00433750"/>
    <w:rsid w:val="0043424C"/>
    <w:rsid w:val="004344A8"/>
    <w:rsid w:val="00435207"/>
    <w:rsid w:val="00435691"/>
    <w:rsid w:val="004358E1"/>
    <w:rsid w:val="00435A8C"/>
    <w:rsid w:val="0043768E"/>
    <w:rsid w:val="00440058"/>
    <w:rsid w:val="00441FF0"/>
    <w:rsid w:val="00442255"/>
    <w:rsid w:val="00442649"/>
    <w:rsid w:val="004427A8"/>
    <w:rsid w:val="00443087"/>
    <w:rsid w:val="00443BB6"/>
    <w:rsid w:val="00443D08"/>
    <w:rsid w:val="00443E50"/>
    <w:rsid w:val="0044487B"/>
    <w:rsid w:val="00444B0D"/>
    <w:rsid w:val="004457C4"/>
    <w:rsid w:val="00446739"/>
    <w:rsid w:val="004467E5"/>
    <w:rsid w:val="004470B4"/>
    <w:rsid w:val="00450756"/>
    <w:rsid w:val="00450EB1"/>
    <w:rsid w:val="004523CF"/>
    <w:rsid w:val="00452C8C"/>
    <w:rsid w:val="00453DAD"/>
    <w:rsid w:val="00454A5A"/>
    <w:rsid w:val="00454AD6"/>
    <w:rsid w:val="00454BAA"/>
    <w:rsid w:val="00454CE8"/>
    <w:rsid w:val="00454DEC"/>
    <w:rsid w:val="00455721"/>
    <w:rsid w:val="00456236"/>
    <w:rsid w:val="004563EA"/>
    <w:rsid w:val="00456BF6"/>
    <w:rsid w:val="00456F0D"/>
    <w:rsid w:val="004570B8"/>
    <w:rsid w:val="00457100"/>
    <w:rsid w:val="0045721E"/>
    <w:rsid w:val="004572DD"/>
    <w:rsid w:val="00457A07"/>
    <w:rsid w:val="00457F4B"/>
    <w:rsid w:val="00460B0D"/>
    <w:rsid w:val="00460B48"/>
    <w:rsid w:val="00460B68"/>
    <w:rsid w:val="00461303"/>
    <w:rsid w:val="00461815"/>
    <w:rsid w:val="00462257"/>
    <w:rsid w:val="004625B7"/>
    <w:rsid w:val="0046282D"/>
    <w:rsid w:val="00462AC7"/>
    <w:rsid w:val="00462C9A"/>
    <w:rsid w:val="00462D80"/>
    <w:rsid w:val="00462D86"/>
    <w:rsid w:val="00462DCE"/>
    <w:rsid w:val="00463053"/>
    <w:rsid w:val="00463CA0"/>
    <w:rsid w:val="00464DE4"/>
    <w:rsid w:val="00465103"/>
    <w:rsid w:val="004651D1"/>
    <w:rsid w:val="00466951"/>
    <w:rsid w:val="004671BA"/>
    <w:rsid w:val="00467442"/>
    <w:rsid w:val="0046798C"/>
    <w:rsid w:val="00470205"/>
    <w:rsid w:val="00470AA6"/>
    <w:rsid w:val="00470B00"/>
    <w:rsid w:val="00470FB7"/>
    <w:rsid w:val="00471571"/>
    <w:rsid w:val="00471593"/>
    <w:rsid w:val="00471995"/>
    <w:rsid w:val="0047294C"/>
    <w:rsid w:val="00472B64"/>
    <w:rsid w:val="00473631"/>
    <w:rsid w:val="0047391C"/>
    <w:rsid w:val="00473F95"/>
    <w:rsid w:val="004740A3"/>
    <w:rsid w:val="004742C8"/>
    <w:rsid w:val="004743C9"/>
    <w:rsid w:val="004745B3"/>
    <w:rsid w:val="00475586"/>
    <w:rsid w:val="004759A2"/>
    <w:rsid w:val="00476576"/>
    <w:rsid w:val="00476790"/>
    <w:rsid w:val="0047743E"/>
    <w:rsid w:val="004774C3"/>
    <w:rsid w:val="00477BE5"/>
    <w:rsid w:val="00480007"/>
    <w:rsid w:val="004807F8"/>
    <w:rsid w:val="00480DE2"/>
    <w:rsid w:val="00481087"/>
    <w:rsid w:val="004817DC"/>
    <w:rsid w:val="004819D2"/>
    <w:rsid w:val="00482523"/>
    <w:rsid w:val="00482D8C"/>
    <w:rsid w:val="004838DF"/>
    <w:rsid w:val="00484F43"/>
    <w:rsid w:val="004850C8"/>
    <w:rsid w:val="0048539A"/>
    <w:rsid w:val="00485C3F"/>
    <w:rsid w:val="00485ECD"/>
    <w:rsid w:val="00486A66"/>
    <w:rsid w:val="004902EB"/>
    <w:rsid w:val="00490679"/>
    <w:rsid w:val="00490AAC"/>
    <w:rsid w:val="004918D2"/>
    <w:rsid w:val="00491F39"/>
    <w:rsid w:val="004927DB"/>
    <w:rsid w:val="00492EBB"/>
    <w:rsid w:val="0049376E"/>
    <w:rsid w:val="0049438F"/>
    <w:rsid w:val="00494D68"/>
    <w:rsid w:val="00494E83"/>
    <w:rsid w:val="004958F0"/>
    <w:rsid w:val="00496C18"/>
    <w:rsid w:val="00496D30"/>
    <w:rsid w:val="00496FAC"/>
    <w:rsid w:val="004A12C1"/>
    <w:rsid w:val="004A12EE"/>
    <w:rsid w:val="004A1EFD"/>
    <w:rsid w:val="004A24C4"/>
    <w:rsid w:val="004A2B90"/>
    <w:rsid w:val="004A2DC3"/>
    <w:rsid w:val="004A34F9"/>
    <w:rsid w:val="004A35C1"/>
    <w:rsid w:val="004A37F0"/>
    <w:rsid w:val="004A406B"/>
    <w:rsid w:val="004A45A2"/>
    <w:rsid w:val="004A4EF0"/>
    <w:rsid w:val="004A549F"/>
    <w:rsid w:val="004A57A9"/>
    <w:rsid w:val="004A5ABB"/>
    <w:rsid w:val="004A5D5F"/>
    <w:rsid w:val="004A5F03"/>
    <w:rsid w:val="004A67BD"/>
    <w:rsid w:val="004A721D"/>
    <w:rsid w:val="004A7B38"/>
    <w:rsid w:val="004A7E12"/>
    <w:rsid w:val="004A7FAE"/>
    <w:rsid w:val="004B1491"/>
    <w:rsid w:val="004B18A0"/>
    <w:rsid w:val="004B2918"/>
    <w:rsid w:val="004B3124"/>
    <w:rsid w:val="004B439B"/>
    <w:rsid w:val="004B45CA"/>
    <w:rsid w:val="004B4915"/>
    <w:rsid w:val="004B5E97"/>
    <w:rsid w:val="004B6B20"/>
    <w:rsid w:val="004B73E5"/>
    <w:rsid w:val="004B746B"/>
    <w:rsid w:val="004C1140"/>
    <w:rsid w:val="004C13CE"/>
    <w:rsid w:val="004C160A"/>
    <w:rsid w:val="004C38D4"/>
    <w:rsid w:val="004C39FF"/>
    <w:rsid w:val="004C4037"/>
    <w:rsid w:val="004C41A4"/>
    <w:rsid w:val="004C42ED"/>
    <w:rsid w:val="004C4763"/>
    <w:rsid w:val="004C4A1E"/>
    <w:rsid w:val="004C4A80"/>
    <w:rsid w:val="004C4ED7"/>
    <w:rsid w:val="004C5731"/>
    <w:rsid w:val="004C5785"/>
    <w:rsid w:val="004C5AD5"/>
    <w:rsid w:val="004C79D6"/>
    <w:rsid w:val="004D0628"/>
    <w:rsid w:val="004D0E28"/>
    <w:rsid w:val="004D0E34"/>
    <w:rsid w:val="004D0F48"/>
    <w:rsid w:val="004D122A"/>
    <w:rsid w:val="004D126C"/>
    <w:rsid w:val="004D1880"/>
    <w:rsid w:val="004D33BF"/>
    <w:rsid w:val="004D36F6"/>
    <w:rsid w:val="004D3869"/>
    <w:rsid w:val="004D41C5"/>
    <w:rsid w:val="004D42F3"/>
    <w:rsid w:val="004D519C"/>
    <w:rsid w:val="004D535A"/>
    <w:rsid w:val="004D64B4"/>
    <w:rsid w:val="004D6617"/>
    <w:rsid w:val="004D6A7A"/>
    <w:rsid w:val="004D6E38"/>
    <w:rsid w:val="004D6ED1"/>
    <w:rsid w:val="004E04C3"/>
    <w:rsid w:val="004E178B"/>
    <w:rsid w:val="004E2358"/>
    <w:rsid w:val="004E31B5"/>
    <w:rsid w:val="004E3B4B"/>
    <w:rsid w:val="004E3D4C"/>
    <w:rsid w:val="004E44E8"/>
    <w:rsid w:val="004E4687"/>
    <w:rsid w:val="004E4D19"/>
    <w:rsid w:val="004E501E"/>
    <w:rsid w:val="004E5844"/>
    <w:rsid w:val="004E686D"/>
    <w:rsid w:val="004E71CA"/>
    <w:rsid w:val="004E7B10"/>
    <w:rsid w:val="004F01D5"/>
    <w:rsid w:val="004F10E7"/>
    <w:rsid w:val="004F13CE"/>
    <w:rsid w:val="004F14FC"/>
    <w:rsid w:val="004F1B1F"/>
    <w:rsid w:val="004F1CE5"/>
    <w:rsid w:val="004F1EDE"/>
    <w:rsid w:val="004F25DB"/>
    <w:rsid w:val="004F269C"/>
    <w:rsid w:val="004F290F"/>
    <w:rsid w:val="004F30FB"/>
    <w:rsid w:val="004F3785"/>
    <w:rsid w:val="004F41D7"/>
    <w:rsid w:val="004F4A17"/>
    <w:rsid w:val="004F50B3"/>
    <w:rsid w:val="004F56D0"/>
    <w:rsid w:val="004F5B11"/>
    <w:rsid w:val="004F6386"/>
    <w:rsid w:val="004F6500"/>
    <w:rsid w:val="004F6A2D"/>
    <w:rsid w:val="004F7798"/>
    <w:rsid w:val="005009CA"/>
    <w:rsid w:val="005014F4"/>
    <w:rsid w:val="00502619"/>
    <w:rsid w:val="0050265E"/>
    <w:rsid w:val="00502A15"/>
    <w:rsid w:val="0050329A"/>
    <w:rsid w:val="00503495"/>
    <w:rsid w:val="005039FB"/>
    <w:rsid w:val="00504384"/>
    <w:rsid w:val="00504563"/>
    <w:rsid w:val="005049D0"/>
    <w:rsid w:val="0050527B"/>
    <w:rsid w:val="00505B40"/>
    <w:rsid w:val="00505E70"/>
    <w:rsid w:val="00505FF3"/>
    <w:rsid w:val="0050642A"/>
    <w:rsid w:val="00506EF7"/>
    <w:rsid w:val="0050787F"/>
    <w:rsid w:val="00510406"/>
    <w:rsid w:val="005107F3"/>
    <w:rsid w:val="005109E6"/>
    <w:rsid w:val="00510B14"/>
    <w:rsid w:val="00510F76"/>
    <w:rsid w:val="0051139E"/>
    <w:rsid w:val="00511491"/>
    <w:rsid w:val="00511C91"/>
    <w:rsid w:val="00511DE1"/>
    <w:rsid w:val="005121F6"/>
    <w:rsid w:val="005128FB"/>
    <w:rsid w:val="005131A4"/>
    <w:rsid w:val="00513460"/>
    <w:rsid w:val="00513654"/>
    <w:rsid w:val="00513878"/>
    <w:rsid w:val="0051452E"/>
    <w:rsid w:val="00514D9F"/>
    <w:rsid w:val="00515131"/>
    <w:rsid w:val="0051546D"/>
    <w:rsid w:val="005154D0"/>
    <w:rsid w:val="005165A5"/>
    <w:rsid w:val="005165CF"/>
    <w:rsid w:val="0051687A"/>
    <w:rsid w:val="00516A30"/>
    <w:rsid w:val="00516DEC"/>
    <w:rsid w:val="005178D6"/>
    <w:rsid w:val="00517ED4"/>
    <w:rsid w:val="00520552"/>
    <w:rsid w:val="00520673"/>
    <w:rsid w:val="005207FD"/>
    <w:rsid w:val="00520DFC"/>
    <w:rsid w:val="00520F44"/>
    <w:rsid w:val="00521629"/>
    <w:rsid w:val="00521E1A"/>
    <w:rsid w:val="00522E21"/>
    <w:rsid w:val="00523638"/>
    <w:rsid w:val="005236C4"/>
    <w:rsid w:val="005238F2"/>
    <w:rsid w:val="00523D0E"/>
    <w:rsid w:val="00524322"/>
    <w:rsid w:val="00524888"/>
    <w:rsid w:val="00524E68"/>
    <w:rsid w:val="00525ABD"/>
    <w:rsid w:val="00525F10"/>
    <w:rsid w:val="00526411"/>
    <w:rsid w:val="005268BD"/>
    <w:rsid w:val="00526986"/>
    <w:rsid w:val="005270B4"/>
    <w:rsid w:val="0053074E"/>
    <w:rsid w:val="00530F22"/>
    <w:rsid w:val="0053244F"/>
    <w:rsid w:val="00532908"/>
    <w:rsid w:val="00532A9B"/>
    <w:rsid w:val="0053302E"/>
    <w:rsid w:val="00533B20"/>
    <w:rsid w:val="00533EC7"/>
    <w:rsid w:val="0053434D"/>
    <w:rsid w:val="005344F1"/>
    <w:rsid w:val="00534810"/>
    <w:rsid w:val="00535A4C"/>
    <w:rsid w:val="00535C74"/>
    <w:rsid w:val="00536088"/>
    <w:rsid w:val="00536DE1"/>
    <w:rsid w:val="0053717C"/>
    <w:rsid w:val="00537E40"/>
    <w:rsid w:val="005405BB"/>
    <w:rsid w:val="005408B9"/>
    <w:rsid w:val="005416E6"/>
    <w:rsid w:val="0054248D"/>
    <w:rsid w:val="00542685"/>
    <w:rsid w:val="0054303E"/>
    <w:rsid w:val="00543ED3"/>
    <w:rsid w:val="0054479C"/>
    <w:rsid w:val="005447A5"/>
    <w:rsid w:val="00545611"/>
    <w:rsid w:val="0054623E"/>
    <w:rsid w:val="00546CDF"/>
    <w:rsid w:val="005475BA"/>
    <w:rsid w:val="00547951"/>
    <w:rsid w:val="00547EC1"/>
    <w:rsid w:val="005500C2"/>
    <w:rsid w:val="00550394"/>
    <w:rsid w:val="00550416"/>
    <w:rsid w:val="005506EE"/>
    <w:rsid w:val="00550BB5"/>
    <w:rsid w:val="00550BEE"/>
    <w:rsid w:val="00550C7B"/>
    <w:rsid w:val="00550F4B"/>
    <w:rsid w:val="005514E1"/>
    <w:rsid w:val="00551E29"/>
    <w:rsid w:val="00552731"/>
    <w:rsid w:val="005529DB"/>
    <w:rsid w:val="00553625"/>
    <w:rsid w:val="00553D74"/>
    <w:rsid w:val="00553F30"/>
    <w:rsid w:val="0055452A"/>
    <w:rsid w:val="00554584"/>
    <w:rsid w:val="00554BB5"/>
    <w:rsid w:val="005560F3"/>
    <w:rsid w:val="00556204"/>
    <w:rsid w:val="00556BE0"/>
    <w:rsid w:val="005570D2"/>
    <w:rsid w:val="0055715A"/>
    <w:rsid w:val="005577E0"/>
    <w:rsid w:val="00557C28"/>
    <w:rsid w:val="00557F9B"/>
    <w:rsid w:val="00560126"/>
    <w:rsid w:val="005607F3"/>
    <w:rsid w:val="00560F89"/>
    <w:rsid w:val="00562217"/>
    <w:rsid w:val="0056281D"/>
    <w:rsid w:val="00562C7A"/>
    <w:rsid w:val="00563476"/>
    <w:rsid w:val="00563682"/>
    <w:rsid w:val="005646E9"/>
    <w:rsid w:val="00564CF2"/>
    <w:rsid w:val="00564D25"/>
    <w:rsid w:val="00564F17"/>
    <w:rsid w:val="00565558"/>
    <w:rsid w:val="00565646"/>
    <w:rsid w:val="005656E8"/>
    <w:rsid w:val="00565771"/>
    <w:rsid w:val="00565DF5"/>
    <w:rsid w:val="0056629E"/>
    <w:rsid w:val="005662DB"/>
    <w:rsid w:val="00566A28"/>
    <w:rsid w:val="00566DC6"/>
    <w:rsid w:val="00567425"/>
    <w:rsid w:val="00567E9C"/>
    <w:rsid w:val="00570798"/>
    <w:rsid w:val="00570B85"/>
    <w:rsid w:val="00570B98"/>
    <w:rsid w:val="00570DAA"/>
    <w:rsid w:val="005713BA"/>
    <w:rsid w:val="005731E0"/>
    <w:rsid w:val="00573475"/>
    <w:rsid w:val="005740D4"/>
    <w:rsid w:val="005741D9"/>
    <w:rsid w:val="00575DAC"/>
    <w:rsid w:val="0057642C"/>
    <w:rsid w:val="0057689E"/>
    <w:rsid w:val="00577668"/>
    <w:rsid w:val="00577AD0"/>
    <w:rsid w:val="00580059"/>
    <w:rsid w:val="0058039F"/>
    <w:rsid w:val="0058042A"/>
    <w:rsid w:val="00580DF0"/>
    <w:rsid w:val="005810DB"/>
    <w:rsid w:val="005812C7"/>
    <w:rsid w:val="00581D84"/>
    <w:rsid w:val="0058281A"/>
    <w:rsid w:val="00582C58"/>
    <w:rsid w:val="00582F0A"/>
    <w:rsid w:val="005831EA"/>
    <w:rsid w:val="00583458"/>
    <w:rsid w:val="0058486E"/>
    <w:rsid w:val="00585A49"/>
    <w:rsid w:val="00585F20"/>
    <w:rsid w:val="0058615B"/>
    <w:rsid w:val="00586CB4"/>
    <w:rsid w:val="00586DD4"/>
    <w:rsid w:val="00587744"/>
    <w:rsid w:val="00587BE8"/>
    <w:rsid w:val="00587EDD"/>
    <w:rsid w:val="0059061D"/>
    <w:rsid w:val="005907F8"/>
    <w:rsid w:val="00592162"/>
    <w:rsid w:val="005923C4"/>
    <w:rsid w:val="00593066"/>
    <w:rsid w:val="00593807"/>
    <w:rsid w:val="00593EB0"/>
    <w:rsid w:val="005942DC"/>
    <w:rsid w:val="00594662"/>
    <w:rsid w:val="00596A42"/>
    <w:rsid w:val="0059778A"/>
    <w:rsid w:val="00597EFD"/>
    <w:rsid w:val="005A0D75"/>
    <w:rsid w:val="005A11CF"/>
    <w:rsid w:val="005A13D5"/>
    <w:rsid w:val="005A2349"/>
    <w:rsid w:val="005A2484"/>
    <w:rsid w:val="005A2D08"/>
    <w:rsid w:val="005A3D9D"/>
    <w:rsid w:val="005A3F80"/>
    <w:rsid w:val="005A495A"/>
    <w:rsid w:val="005A5071"/>
    <w:rsid w:val="005A514D"/>
    <w:rsid w:val="005A537E"/>
    <w:rsid w:val="005A571A"/>
    <w:rsid w:val="005A5841"/>
    <w:rsid w:val="005A5C16"/>
    <w:rsid w:val="005A7AF2"/>
    <w:rsid w:val="005B0E15"/>
    <w:rsid w:val="005B0EFD"/>
    <w:rsid w:val="005B100A"/>
    <w:rsid w:val="005B1EF0"/>
    <w:rsid w:val="005B2643"/>
    <w:rsid w:val="005B2ACD"/>
    <w:rsid w:val="005B34E3"/>
    <w:rsid w:val="005B3666"/>
    <w:rsid w:val="005B3B20"/>
    <w:rsid w:val="005B3DD7"/>
    <w:rsid w:val="005B3EAC"/>
    <w:rsid w:val="005B433F"/>
    <w:rsid w:val="005B54BE"/>
    <w:rsid w:val="005B577D"/>
    <w:rsid w:val="005B5CA9"/>
    <w:rsid w:val="005B6B63"/>
    <w:rsid w:val="005B72A1"/>
    <w:rsid w:val="005B76EE"/>
    <w:rsid w:val="005C0C98"/>
    <w:rsid w:val="005C1022"/>
    <w:rsid w:val="005C160C"/>
    <w:rsid w:val="005C1748"/>
    <w:rsid w:val="005C184C"/>
    <w:rsid w:val="005C19D4"/>
    <w:rsid w:val="005C29AF"/>
    <w:rsid w:val="005C2DB3"/>
    <w:rsid w:val="005C31A0"/>
    <w:rsid w:val="005C39D5"/>
    <w:rsid w:val="005C3E7C"/>
    <w:rsid w:val="005C3EAD"/>
    <w:rsid w:val="005C430F"/>
    <w:rsid w:val="005C486D"/>
    <w:rsid w:val="005C491F"/>
    <w:rsid w:val="005C4E6E"/>
    <w:rsid w:val="005C51DB"/>
    <w:rsid w:val="005C5E53"/>
    <w:rsid w:val="005C5F78"/>
    <w:rsid w:val="005C6236"/>
    <w:rsid w:val="005C66B5"/>
    <w:rsid w:val="005C70C6"/>
    <w:rsid w:val="005D02FB"/>
    <w:rsid w:val="005D16D4"/>
    <w:rsid w:val="005D1D31"/>
    <w:rsid w:val="005D2324"/>
    <w:rsid w:val="005D3039"/>
    <w:rsid w:val="005D3836"/>
    <w:rsid w:val="005D3E5E"/>
    <w:rsid w:val="005D5B37"/>
    <w:rsid w:val="005D5B89"/>
    <w:rsid w:val="005D5E52"/>
    <w:rsid w:val="005D5F95"/>
    <w:rsid w:val="005D65DF"/>
    <w:rsid w:val="005D6911"/>
    <w:rsid w:val="005D6BFA"/>
    <w:rsid w:val="005D7217"/>
    <w:rsid w:val="005D73D8"/>
    <w:rsid w:val="005E11B8"/>
    <w:rsid w:val="005E1296"/>
    <w:rsid w:val="005E13F0"/>
    <w:rsid w:val="005E17CA"/>
    <w:rsid w:val="005E19E8"/>
    <w:rsid w:val="005E1A73"/>
    <w:rsid w:val="005E1B0F"/>
    <w:rsid w:val="005E1C05"/>
    <w:rsid w:val="005E22CD"/>
    <w:rsid w:val="005E2D04"/>
    <w:rsid w:val="005E39E4"/>
    <w:rsid w:val="005E3BFA"/>
    <w:rsid w:val="005E4B6E"/>
    <w:rsid w:val="005E5AB5"/>
    <w:rsid w:val="005E68CC"/>
    <w:rsid w:val="005E69E1"/>
    <w:rsid w:val="005E6F80"/>
    <w:rsid w:val="005E7080"/>
    <w:rsid w:val="005E7766"/>
    <w:rsid w:val="005F007C"/>
    <w:rsid w:val="005F054B"/>
    <w:rsid w:val="005F0F69"/>
    <w:rsid w:val="005F11A3"/>
    <w:rsid w:val="005F166F"/>
    <w:rsid w:val="005F1D2E"/>
    <w:rsid w:val="005F1E7E"/>
    <w:rsid w:val="005F1F55"/>
    <w:rsid w:val="005F1FBA"/>
    <w:rsid w:val="005F2C00"/>
    <w:rsid w:val="005F3097"/>
    <w:rsid w:val="005F328B"/>
    <w:rsid w:val="005F3EFD"/>
    <w:rsid w:val="005F458B"/>
    <w:rsid w:val="005F46B3"/>
    <w:rsid w:val="005F4C46"/>
    <w:rsid w:val="005F4CA8"/>
    <w:rsid w:val="005F51B6"/>
    <w:rsid w:val="005F5ACC"/>
    <w:rsid w:val="005F6136"/>
    <w:rsid w:val="005F6260"/>
    <w:rsid w:val="005F7D0F"/>
    <w:rsid w:val="005F7F11"/>
    <w:rsid w:val="00600282"/>
    <w:rsid w:val="00600FF5"/>
    <w:rsid w:val="00601462"/>
    <w:rsid w:val="00601596"/>
    <w:rsid w:val="00601EED"/>
    <w:rsid w:val="006025CE"/>
    <w:rsid w:val="00603140"/>
    <w:rsid w:val="006034DA"/>
    <w:rsid w:val="006043E2"/>
    <w:rsid w:val="00604477"/>
    <w:rsid w:val="00604515"/>
    <w:rsid w:val="00604532"/>
    <w:rsid w:val="00604963"/>
    <w:rsid w:val="006062AA"/>
    <w:rsid w:val="00606489"/>
    <w:rsid w:val="00607370"/>
    <w:rsid w:val="0060743C"/>
    <w:rsid w:val="00610338"/>
    <w:rsid w:val="00610956"/>
    <w:rsid w:val="00610B6D"/>
    <w:rsid w:val="00610F5F"/>
    <w:rsid w:val="006116C0"/>
    <w:rsid w:val="00611FA4"/>
    <w:rsid w:val="0061274E"/>
    <w:rsid w:val="006139D4"/>
    <w:rsid w:val="0061433B"/>
    <w:rsid w:val="006143D4"/>
    <w:rsid w:val="006143D5"/>
    <w:rsid w:val="006144F5"/>
    <w:rsid w:val="00614909"/>
    <w:rsid w:val="006170FF"/>
    <w:rsid w:val="00617760"/>
    <w:rsid w:val="006206C3"/>
    <w:rsid w:val="00621A96"/>
    <w:rsid w:val="00622BDB"/>
    <w:rsid w:val="00622EA9"/>
    <w:rsid w:val="00623472"/>
    <w:rsid w:val="00623AA2"/>
    <w:rsid w:val="00623EEC"/>
    <w:rsid w:val="006251CD"/>
    <w:rsid w:val="006252EA"/>
    <w:rsid w:val="00625C3E"/>
    <w:rsid w:val="00625F86"/>
    <w:rsid w:val="00626816"/>
    <w:rsid w:val="00626B09"/>
    <w:rsid w:val="00626B99"/>
    <w:rsid w:val="0062700E"/>
    <w:rsid w:val="00627349"/>
    <w:rsid w:val="00630893"/>
    <w:rsid w:val="00630D4D"/>
    <w:rsid w:val="006310B9"/>
    <w:rsid w:val="0063119E"/>
    <w:rsid w:val="006311AF"/>
    <w:rsid w:val="00631592"/>
    <w:rsid w:val="006315BC"/>
    <w:rsid w:val="00631CA1"/>
    <w:rsid w:val="00632A2A"/>
    <w:rsid w:val="006335E5"/>
    <w:rsid w:val="00633FCA"/>
    <w:rsid w:val="006349A6"/>
    <w:rsid w:val="00634ABA"/>
    <w:rsid w:val="0063511A"/>
    <w:rsid w:val="006359B6"/>
    <w:rsid w:val="006360CC"/>
    <w:rsid w:val="006365BC"/>
    <w:rsid w:val="0063699A"/>
    <w:rsid w:val="00636D59"/>
    <w:rsid w:val="00636D81"/>
    <w:rsid w:val="006371EE"/>
    <w:rsid w:val="00637BDD"/>
    <w:rsid w:val="006402BE"/>
    <w:rsid w:val="006408FF"/>
    <w:rsid w:val="00640C43"/>
    <w:rsid w:val="00641544"/>
    <w:rsid w:val="00642E47"/>
    <w:rsid w:val="00642F3D"/>
    <w:rsid w:val="00643035"/>
    <w:rsid w:val="00643C5F"/>
    <w:rsid w:val="00643D7C"/>
    <w:rsid w:val="006442C2"/>
    <w:rsid w:val="006442F7"/>
    <w:rsid w:val="0064438F"/>
    <w:rsid w:val="006445BF"/>
    <w:rsid w:val="00644C85"/>
    <w:rsid w:val="00644F22"/>
    <w:rsid w:val="00645388"/>
    <w:rsid w:val="006453A8"/>
    <w:rsid w:val="00645A35"/>
    <w:rsid w:val="0064641D"/>
    <w:rsid w:val="0064754E"/>
    <w:rsid w:val="00647B56"/>
    <w:rsid w:val="006502C8"/>
    <w:rsid w:val="00650883"/>
    <w:rsid w:val="00650EE6"/>
    <w:rsid w:val="00651D45"/>
    <w:rsid w:val="0065204F"/>
    <w:rsid w:val="006520D8"/>
    <w:rsid w:val="006521C2"/>
    <w:rsid w:val="00652A66"/>
    <w:rsid w:val="00652AEE"/>
    <w:rsid w:val="00652EC8"/>
    <w:rsid w:val="006537CB"/>
    <w:rsid w:val="0065393C"/>
    <w:rsid w:val="00653B08"/>
    <w:rsid w:val="00654816"/>
    <w:rsid w:val="00654A1F"/>
    <w:rsid w:val="006551C3"/>
    <w:rsid w:val="006553A9"/>
    <w:rsid w:val="006556AC"/>
    <w:rsid w:val="00655EFE"/>
    <w:rsid w:val="00655F78"/>
    <w:rsid w:val="0065619E"/>
    <w:rsid w:val="0065741A"/>
    <w:rsid w:val="00657AA2"/>
    <w:rsid w:val="006601A7"/>
    <w:rsid w:val="006607E8"/>
    <w:rsid w:val="006608AA"/>
    <w:rsid w:val="006615BB"/>
    <w:rsid w:val="00661713"/>
    <w:rsid w:val="00662344"/>
    <w:rsid w:val="00662E40"/>
    <w:rsid w:val="0066342A"/>
    <w:rsid w:val="006636F9"/>
    <w:rsid w:val="00664ACF"/>
    <w:rsid w:val="00664D53"/>
    <w:rsid w:val="006657AE"/>
    <w:rsid w:val="006658A6"/>
    <w:rsid w:val="006659B6"/>
    <w:rsid w:val="00666101"/>
    <w:rsid w:val="00666A63"/>
    <w:rsid w:val="00667203"/>
    <w:rsid w:val="00667352"/>
    <w:rsid w:val="0066750A"/>
    <w:rsid w:val="0066786C"/>
    <w:rsid w:val="00667996"/>
    <w:rsid w:val="00667A26"/>
    <w:rsid w:val="00667D70"/>
    <w:rsid w:val="00667D94"/>
    <w:rsid w:val="00670398"/>
    <w:rsid w:val="0067063E"/>
    <w:rsid w:val="00670A4A"/>
    <w:rsid w:val="00670D21"/>
    <w:rsid w:val="00670DB5"/>
    <w:rsid w:val="00671276"/>
    <w:rsid w:val="0067170F"/>
    <w:rsid w:val="0067194C"/>
    <w:rsid w:val="00672A4D"/>
    <w:rsid w:val="00673075"/>
    <w:rsid w:val="006730F3"/>
    <w:rsid w:val="00673BAA"/>
    <w:rsid w:val="00673F53"/>
    <w:rsid w:val="0067468A"/>
    <w:rsid w:val="0067478A"/>
    <w:rsid w:val="00674C85"/>
    <w:rsid w:val="00674DC4"/>
    <w:rsid w:val="00675463"/>
    <w:rsid w:val="00676589"/>
    <w:rsid w:val="006771D3"/>
    <w:rsid w:val="00677406"/>
    <w:rsid w:val="0067781D"/>
    <w:rsid w:val="00680647"/>
    <w:rsid w:val="006808C4"/>
    <w:rsid w:val="00680A36"/>
    <w:rsid w:val="00680BA0"/>
    <w:rsid w:val="006815FD"/>
    <w:rsid w:val="00681987"/>
    <w:rsid w:val="0068256B"/>
    <w:rsid w:val="00682571"/>
    <w:rsid w:val="0068261C"/>
    <w:rsid w:val="00682977"/>
    <w:rsid w:val="00682997"/>
    <w:rsid w:val="00682BDA"/>
    <w:rsid w:val="00682EBE"/>
    <w:rsid w:val="006830BC"/>
    <w:rsid w:val="006832F3"/>
    <w:rsid w:val="006835A5"/>
    <w:rsid w:val="00683D4F"/>
    <w:rsid w:val="00683DD6"/>
    <w:rsid w:val="0068546F"/>
    <w:rsid w:val="0068580E"/>
    <w:rsid w:val="00685CD8"/>
    <w:rsid w:val="006861D7"/>
    <w:rsid w:val="006864A7"/>
    <w:rsid w:val="006873F1"/>
    <w:rsid w:val="00691888"/>
    <w:rsid w:val="00692639"/>
    <w:rsid w:val="006928C4"/>
    <w:rsid w:val="00692CC9"/>
    <w:rsid w:val="006934F0"/>
    <w:rsid w:val="006935A5"/>
    <w:rsid w:val="00693A9F"/>
    <w:rsid w:val="0069451A"/>
    <w:rsid w:val="00694F79"/>
    <w:rsid w:val="0069505E"/>
    <w:rsid w:val="00696ACB"/>
    <w:rsid w:val="0069704A"/>
    <w:rsid w:val="00697366"/>
    <w:rsid w:val="00697810"/>
    <w:rsid w:val="006A0CC3"/>
    <w:rsid w:val="006A0DF7"/>
    <w:rsid w:val="006A0E1D"/>
    <w:rsid w:val="006A2281"/>
    <w:rsid w:val="006A2323"/>
    <w:rsid w:val="006A2573"/>
    <w:rsid w:val="006A2A59"/>
    <w:rsid w:val="006A3480"/>
    <w:rsid w:val="006A3BD1"/>
    <w:rsid w:val="006A5CE4"/>
    <w:rsid w:val="006A68EA"/>
    <w:rsid w:val="006A6ECB"/>
    <w:rsid w:val="006B09CE"/>
    <w:rsid w:val="006B0C8D"/>
    <w:rsid w:val="006B1559"/>
    <w:rsid w:val="006B1E0F"/>
    <w:rsid w:val="006B208C"/>
    <w:rsid w:val="006B2A52"/>
    <w:rsid w:val="006B2F1E"/>
    <w:rsid w:val="006B30DD"/>
    <w:rsid w:val="006B398E"/>
    <w:rsid w:val="006B4FB8"/>
    <w:rsid w:val="006B5848"/>
    <w:rsid w:val="006B612A"/>
    <w:rsid w:val="006B68A4"/>
    <w:rsid w:val="006B761A"/>
    <w:rsid w:val="006B7669"/>
    <w:rsid w:val="006B7DA8"/>
    <w:rsid w:val="006B7ECC"/>
    <w:rsid w:val="006C006B"/>
    <w:rsid w:val="006C090E"/>
    <w:rsid w:val="006C0B4B"/>
    <w:rsid w:val="006C0CFA"/>
    <w:rsid w:val="006C0D2E"/>
    <w:rsid w:val="006C24A7"/>
    <w:rsid w:val="006C5119"/>
    <w:rsid w:val="006C5282"/>
    <w:rsid w:val="006C56BA"/>
    <w:rsid w:val="006C5B65"/>
    <w:rsid w:val="006C63C0"/>
    <w:rsid w:val="006C6EBD"/>
    <w:rsid w:val="006C6FC1"/>
    <w:rsid w:val="006C72E4"/>
    <w:rsid w:val="006C7980"/>
    <w:rsid w:val="006C7BFD"/>
    <w:rsid w:val="006D017F"/>
    <w:rsid w:val="006D12F2"/>
    <w:rsid w:val="006D20BB"/>
    <w:rsid w:val="006D21CC"/>
    <w:rsid w:val="006D2769"/>
    <w:rsid w:val="006D2F39"/>
    <w:rsid w:val="006D3AD3"/>
    <w:rsid w:val="006D3B44"/>
    <w:rsid w:val="006D3B45"/>
    <w:rsid w:val="006D42BB"/>
    <w:rsid w:val="006D4C83"/>
    <w:rsid w:val="006D5803"/>
    <w:rsid w:val="006D69D9"/>
    <w:rsid w:val="006D7262"/>
    <w:rsid w:val="006D7D65"/>
    <w:rsid w:val="006D7E01"/>
    <w:rsid w:val="006D7E27"/>
    <w:rsid w:val="006E0362"/>
    <w:rsid w:val="006E0BD5"/>
    <w:rsid w:val="006E0E90"/>
    <w:rsid w:val="006E1F57"/>
    <w:rsid w:val="006E23B9"/>
    <w:rsid w:val="006E23F9"/>
    <w:rsid w:val="006E28CF"/>
    <w:rsid w:val="006E2DCE"/>
    <w:rsid w:val="006E36DB"/>
    <w:rsid w:val="006E3A38"/>
    <w:rsid w:val="006E3AF9"/>
    <w:rsid w:val="006E47EE"/>
    <w:rsid w:val="006E4AD5"/>
    <w:rsid w:val="006E4CFA"/>
    <w:rsid w:val="006E5B4B"/>
    <w:rsid w:val="006E5F3E"/>
    <w:rsid w:val="006E6249"/>
    <w:rsid w:val="006E787B"/>
    <w:rsid w:val="006F0049"/>
    <w:rsid w:val="006F0141"/>
    <w:rsid w:val="006F034E"/>
    <w:rsid w:val="006F0B89"/>
    <w:rsid w:val="006F163E"/>
    <w:rsid w:val="006F1967"/>
    <w:rsid w:val="006F1E0E"/>
    <w:rsid w:val="006F2279"/>
    <w:rsid w:val="006F2DC1"/>
    <w:rsid w:val="006F324B"/>
    <w:rsid w:val="006F41BD"/>
    <w:rsid w:val="006F459D"/>
    <w:rsid w:val="006F62E5"/>
    <w:rsid w:val="006F6878"/>
    <w:rsid w:val="0070001E"/>
    <w:rsid w:val="0070040B"/>
    <w:rsid w:val="00700714"/>
    <w:rsid w:val="007019D9"/>
    <w:rsid w:val="00701A1B"/>
    <w:rsid w:val="00701C2A"/>
    <w:rsid w:val="007022C0"/>
    <w:rsid w:val="0070332E"/>
    <w:rsid w:val="00703815"/>
    <w:rsid w:val="007050AE"/>
    <w:rsid w:val="0070546C"/>
    <w:rsid w:val="007060D3"/>
    <w:rsid w:val="00706237"/>
    <w:rsid w:val="007066F4"/>
    <w:rsid w:val="00706AA1"/>
    <w:rsid w:val="0070724B"/>
    <w:rsid w:val="007079ED"/>
    <w:rsid w:val="00710366"/>
    <w:rsid w:val="00710CC2"/>
    <w:rsid w:val="00710FF4"/>
    <w:rsid w:val="00711506"/>
    <w:rsid w:val="00713B45"/>
    <w:rsid w:val="00713B60"/>
    <w:rsid w:val="00713CFA"/>
    <w:rsid w:val="00714BC8"/>
    <w:rsid w:val="00715643"/>
    <w:rsid w:val="00716873"/>
    <w:rsid w:val="00716C6D"/>
    <w:rsid w:val="00717D1A"/>
    <w:rsid w:val="0072077B"/>
    <w:rsid w:val="00720DF1"/>
    <w:rsid w:val="00720F64"/>
    <w:rsid w:val="00721135"/>
    <w:rsid w:val="00722178"/>
    <w:rsid w:val="007237C4"/>
    <w:rsid w:val="007239C2"/>
    <w:rsid w:val="00724C42"/>
    <w:rsid w:val="00724C64"/>
    <w:rsid w:val="00725353"/>
    <w:rsid w:val="0072535D"/>
    <w:rsid w:val="00725755"/>
    <w:rsid w:val="00725856"/>
    <w:rsid w:val="00725B05"/>
    <w:rsid w:val="00725BE2"/>
    <w:rsid w:val="00725F71"/>
    <w:rsid w:val="007268A5"/>
    <w:rsid w:val="007306E1"/>
    <w:rsid w:val="00731303"/>
    <w:rsid w:val="00732669"/>
    <w:rsid w:val="00732E09"/>
    <w:rsid w:val="00734BE1"/>
    <w:rsid w:val="00734D4C"/>
    <w:rsid w:val="007353EB"/>
    <w:rsid w:val="00735676"/>
    <w:rsid w:val="00735C0B"/>
    <w:rsid w:val="007378D3"/>
    <w:rsid w:val="00737B66"/>
    <w:rsid w:val="00740872"/>
    <w:rsid w:val="00740B32"/>
    <w:rsid w:val="00740D17"/>
    <w:rsid w:val="00741160"/>
    <w:rsid w:val="00741CB8"/>
    <w:rsid w:val="00742E4D"/>
    <w:rsid w:val="007433CA"/>
    <w:rsid w:val="007437E8"/>
    <w:rsid w:val="007439B2"/>
    <w:rsid w:val="00744673"/>
    <w:rsid w:val="0074495D"/>
    <w:rsid w:val="00744A75"/>
    <w:rsid w:val="0074502D"/>
    <w:rsid w:val="007451B5"/>
    <w:rsid w:val="007454C8"/>
    <w:rsid w:val="0074649C"/>
    <w:rsid w:val="007466EF"/>
    <w:rsid w:val="00746860"/>
    <w:rsid w:val="007471A9"/>
    <w:rsid w:val="00747EE3"/>
    <w:rsid w:val="0075052A"/>
    <w:rsid w:val="00750859"/>
    <w:rsid w:val="00750ABB"/>
    <w:rsid w:val="00751F75"/>
    <w:rsid w:val="00751FFF"/>
    <w:rsid w:val="00752B2E"/>
    <w:rsid w:val="007538BD"/>
    <w:rsid w:val="0075428D"/>
    <w:rsid w:val="00754491"/>
    <w:rsid w:val="007557F2"/>
    <w:rsid w:val="00755907"/>
    <w:rsid w:val="00756FC8"/>
    <w:rsid w:val="00757A87"/>
    <w:rsid w:val="007603BD"/>
    <w:rsid w:val="007604CE"/>
    <w:rsid w:val="0076095E"/>
    <w:rsid w:val="00760DA2"/>
    <w:rsid w:val="00761261"/>
    <w:rsid w:val="00761396"/>
    <w:rsid w:val="0076143C"/>
    <w:rsid w:val="0076212C"/>
    <w:rsid w:val="007628E4"/>
    <w:rsid w:val="0076483F"/>
    <w:rsid w:val="00764FD0"/>
    <w:rsid w:val="00765058"/>
    <w:rsid w:val="00765908"/>
    <w:rsid w:val="00765BBB"/>
    <w:rsid w:val="00765E20"/>
    <w:rsid w:val="00765EC4"/>
    <w:rsid w:val="007669E6"/>
    <w:rsid w:val="00766A99"/>
    <w:rsid w:val="0076733D"/>
    <w:rsid w:val="0077000A"/>
    <w:rsid w:val="00770D2B"/>
    <w:rsid w:val="007716A5"/>
    <w:rsid w:val="007716DA"/>
    <w:rsid w:val="007735BE"/>
    <w:rsid w:val="0077516B"/>
    <w:rsid w:val="00775D69"/>
    <w:rsid w:val="00775E57"/>
    <w:rsid w:val="00775ED4"/>
    <w:rsid w:val="00776C4E"/>
    <w:rsid w:val="00776DD9"/>
    <w:rsid w:val="00777F04"/>
    <w:rsid w:val="00777F9C"/>
    <w:rsid w:val="0078433B"/>
    <w:rsid w:val="00784404"/>
    <w:rsid w:val="007848A2"/>
    <w:rsid w:val="00785843"/>
    <w:rsid w:val="007862B3"/>
    <w:rsid w:val="00786C03"/>
    <w:rsid w:val="00787336"/>
    <w:rsid w:val="00787BC3"/>
    <w:rsid w:val="00787C3F"/>
    <w:rsid w:val="007908DB"/>
    <w:rsid w:val="00790A9D"/>
    <w:rsid w:val="00790F0D"/>
    <w:rsid w:val="0079164C"/>
    <w:rsid w:val="0079194D"/>
    <w:rsid w:val="00792D10"/>
    <w:rsid w:val="0079336E"/>
    <w:rsid w:val="00793536"/>
    <w:rsid w:val="00793858"/>
    <w:rsid w:val="00794D15"/>
    <w:rsid w:val="00796089"/>
    <w:rsid w:val="007979FD"/>
    <w:rsid w:val="007A0517"/>
    <w:rsid w:val="007A06A4"/>
    <w:rsid w:val="007A09DD"/>
    <w:rsid w:val="007A0BE8"/>
    <w:rsid w:val="007A0E9C"/>
    <w:rsid w:val="007A1025"/>
    <w:rsid w:val="007A1702"/>
    <w:rsid w:val="007A1B63"/>
    <w:rsid w:val="007A202F"/>
    <w:rsid w:val="007A2779"/>
    <w:rsid w:val="007A3969"/>
    <w:rsid w:val="007A3DE9"/>
    <w:rsid w:val="007A3E0A"/>
    <w:rsid w:val="007A4A60"/>
    <w:rsid w:val="007A4CE8"/>
    <w:rsid w:val="007A5165"/>
    <w:rsid w:val="007A59CF"/>
    <w:rsid w:val="007A5D3E"/>
    <w:rsid w:val="007A5F24"/>
    <w:rsid w:val="007A5F2D"/>
    <w:rsid w:val="007A64DB"/>
    <w:rsid w:val="007A734B"/>
    <w:rsid w:val="007B1C30"/>
    <w:rsid w:val="007B2441"/>
    <w:rsid w:val="007B2489"/>
    <w:rsid w:val="007B25D6"/>
    <w:rsid w:val="007B2733"/>
    <w:rsid w:val="007B32EF"/>
    <w:rsid w:val="007B3404"/>
    <w:rsid w:val="007B499C"/>
    <w:rsid w:val="007B4BDA"/>
    <w:rsid w:val="007B50A6"/>
    <w:rsid w:val="007B5B2D"/>
    <w:rsid w:val="007B5CC4"/>
    <w:rsid w:val="007B61A4"/>
    <w:rsid w:val="007B7C3E"/>
    <w:rsid w:val="007B7EFB"/>
    <w:rsid w:val="007C06C1"/>
    <w:rsid w:val="007C1654"/>
    <w:rsid w:val="007C1CF6"/>
    <w:rsid w:val="007C1D38"/>
    <w:rsid w:val="007C32A4"/>
    <w:rsid w:val="007C3383"/>
    <w:rsid w:val="007C3479"/>
    <w:rsid w:val="007C3B5F"/>
    <w:rsid w:val="007C40EE"/>
    <w:rsid w:val="007C464E"/>
    <w:rsid w:val="007C48D1"/>
    <w:rsid w:val="007C5315"/>
    <w:rsid w:val="007C5663"/>
    <w:rsid w:val="007C60F1"/>
    <w:rsid w:val="007C6978"/>
    <w:rsid w:val="007C7377"/>
    <w:rsid w:val="007C7ED4"/>
    <w:rsid w:val="007D0A68"/>
    <w:rsid w:val="007D0AF0"/>
    <w:rsid w:val="007D0B71"/>
    <w:rsid w:val="007D11DD"/>
    <w:rsid w:val="007D2C65"/>
    <w:rsid w:val="007D329E"/>
    <w:rsid w:val="007D3602"/>
    <w:rsid w:val="007D3C43"/>
    <w:rsid w:val="007D41EA"/>
    <w:rsid w:val="007D4372"/>
    <w:rsid w:val="007D4CE4"/>
    <w:rsid w:val="007D5674"/>
    <w:rsid w:val="007D59C5"/>
    <w:rsid w:val="007D5A85"/>
    <w:rsid w:val="007D6509"/>
    <w:rsid w:val="007D6918"/>
    <w:rsid w:val="007D6B34"/>
    <w:rsid w:val="007D6C13"/>
    <w:rsid w:val="007D751B"/>
    <w:rsid w:val="007D792C"/>
    <w:rsid w:val="007D7C4F"/>
    <w:rsid w:val="007D7EC4"/>
    <w:rsid w:val="007D7ED6"/>
    <w:rsid w:val="007E02CB"/>
    <w:rsid w:val="007E0463"/>
    <w:rsid w:val="007E06B8"/>
    <w:rsid w:val="007E12D8"/>
    <w:rsid w:val="007E13F3"/>
    <w:rsid w:val="007E14FA"/>
    <w:rsid w:val="007E2694"/>
    <w:rsid w:val="007E32B0"/>
    <w:rsid w:val="007E34B4"/>
    <w:rsid w:val="007E3D49"/>
    <w:rsid w:val="007E57AE"/>
    <w:rsid w:val="007E6463"/>
    <w:rsid w:val="007E6C53"/>
    <w:rsid w:val="007E6EF8"/>
    <w:rsid w:val="007E710C"/>
    <w:rsid w:val="007E7236"/>
    <w:rsid w:val="007E733C"/>
    <w:rsid w:val="007E7568"/>
    <w:rsid w:val="007F02EA"/>
    <w:rsid w:val="007F1076"/>
    <w:rsid w:val="007F12EE"/>
    <w:rsid w:val="007F156F"/>
    <w:rsid w:val="007F234F"/>
    <w:rsid w:val="007F3191"/>
    <w:rsid w:val="007F3BBB"/>
    <w:rsid w:val="007F3E14"/>
    <w:rsid w:val="007F42AB"/>
    <w:rsid w:val="007F44A9"/>
    <w:rsid w:val="007F46DC"/>
    <w:rsid w:val="007F4B5F"/>
    <w:rsid w:val="007F53E4"/>
    <w:rsid w:val="007F56F2"/>
    <w:rsid w:val="007F580F"/>
    <w:rsid w:val="007F5CBC"/>
    <w:rsid w:val="007F6E00"/>
    <w:rsid w:val="007F75ED"/>
    <w:rsid w:val="00800BC6"/>
    <w:rsid w:val="00801BEB"/>
    <w:rsid w:val="00802980"/>
    <w:rsid w:val="00803756"/>
    <w:rsid w:val="0080380E"/>
    <w:rsid w:val="00803FF3"/>
    <w:rsid w:val="008067CD"/>
    <w:rsid w:val="00806BF6"/>
    <w:rsid w:val="00806FFF"/>
    <w:rsid w:val="00807458"/>
    <w:rsid w:val="00807B73"/>
    <w:rsid w:val="00807DD3"/>
    <w:rsid w:val="00811043"/>
    <w:rsid w:val="00811A30"/>
    <w:rsid w:val="00811E43"/>
    <w:rsid w:val="008127A0"/>
    <w:rsid w:val="0081298A"/>
    <w:rsid w:val="00812C98"/>
    <w:rsid w:val="00813C59"/>
    <w:rsid w:val="00814466"/>
    <w:rsid w:val="0081578B"/>
    <w:rsid w:val="00817314"/>
    <w:rsid w:val="008179BE"/>
    <w:rsid w:val="00817A31"/>
    <w:rsid w:val="008201BB"/>
    <w:rsid w:val="008208D9"/>
    <w:rsid w:val="00821568"/>
    <w:rsid w:val="00821B1C"/>
    <w:rsid w:val="00821CE9"/>
    <w:rsid w:val="00821FDD"/>
    <w:rsid w:val="0082310C"/>
    <w:rsid w:val="00823345"/>
    <w:rsid w:val="00823C4E"/>
    <w:rsid w:val="00823D30"/>
    <w:rsid w:val="008246A5"/>
    <w:rsid w:val="00824A38"/>
    <w:rsid w:val="00824E85"/>
    <w:rsid w:val="008260FE"/>
    <w:rsid w:val="00826640"/>
    <w:rsid w:val="00827A4A"/>
    <w:rsid w:val="00827BD7"/>
    <w:rsid w:val="00827CB6"/>
    <w:rsid w:val="00831327"/>
    <w:rsid w:val="00832576"/>
    <w:rsid w:val="008329E2"/>
    <w:rsid w:val="00832AB3"/>
    <w:rsid w:val="0083304D"/>
    <w:rsid w:val="0083318D"/>
    <w:rsid w:val="0083351F"/>
    <w:rsid w:val="008340F6"/>
    <w:rsid w:val="008347DA"/>
    <w:rsid w:val="0083507F"/>
    <w:rsid w:val="00835682"/>
    <w:rsid w:val="00835841"/>
    <w:rsid w:val="00836F6E"/>
    <w:rsid w:val="00837A51"/>
    <w:rsid w:val="00837DC1"/>
    <w:rsid w:val="00837E82"/>
    <w:rsid w:val="00840541"/>
    <w:rsid w:val="00840980"/>
    <w:rsid w:val="00840A2F"/>
    <w:rsid w:val="00840BB5"/>
    <w:rsid w:val="00840D67"/>
    <w:rsid w:val="008410DB"/>
    <w:rsid w:val="008418A9"/>
    <w:rsid w:val="008418CB"/>
    <w:rsid w:val="0084394F"/>
    <w:rsid w:val="00843D70"/>
    <w:rsid w:val="00843DAE"/>
    <w:rsid w:val="00844AA8"/>
    <w:rsid w:val="00844BB0"/>
    <w:rsid w:val="00844FDC"/>
    <w:rsid w:val="0084525C"/>
    <w:rsid w:val="00846886"/>
    <w:rsid w:val="00846C75"/>
    <w:rsid w:val="00846F6F"/>
    <w:rsid w:val="008472CE"/>
    <w:rsid w:val="00847A65"/>
    <w:rsid w:val="00850507"/>
    <w:rsid w:val="008508D6"/>
    <w:rsid w:val="00850E1F"/>
    <w:rsid w:val="00851AF9"/>
    <w:rsid w:val="00851C78"/>
    <w:rsid w:val="00852AD1"/>
    <w:rsid w:val="00853976"/>
    <w:rsid w:val="00853BFA"/>
    <w:rsid w:val="00853D93"/>
    <w:rsid w:val="008554FF"/>
    <w:rsid w:val="008557B2"/>
    <w:rsid w:val="00855C85"/>
    <w:rsid w:val="008567D1"/>
    <w:rsid w:val="00857080"/>
    <w:rsid w:val="00857263"/>
    <w:rsid w:val="00857B35"/>
    <w:rsid w:val="00860945"/>
    <w:rsid w:val="00860BAC"/>
    <w:rsid w:val="00862C34"/>
    <w:rsid w:val="00862E27"/>
    <w:rsid w:val="00863008"/>
    <w:rsid w:val="0086316D"/>
    <w:rsid w:val="00863696"/>
    <w:rsid w:val="008637D0"/>
    <w:rsid w:val="0086410A"/>
    <w:rsid w:val="008643A5"/>
    <w:rsid w:val="00865048"/>
    <w:rsid w:val="00865383"/>
    <w:rsid w:val="00867669"/>
    <w:rsid w:val="00867BDD"/>
    <w:rsid w:val="00867EE4"/>
    <w:rsid w:val="00870A6F"/>
    <w:rsid w:val="00872DA9"/>
    <w:rsid w:val="00872DC5"/>
    <w:rsid w:val="00872EAE"/>
    <w:rsid w:val="00872EEA"/>
    <w:rsid w:val="0087318B"/>
    <w:rsid w:val="008735EC"/>
    <w:rsid w:val="0087461D"/>
    <w:rsid w:val="00876939"/>
    <w:rsid w:val="00877221"/>
    <w:rsid w:val="00880998"/>
    <w:rsid w:val="0088133D"/>
    <w:rsid w:val="0088159D"/>
    <w:rsid w:val="00881F81"/>
    <w:rsid w:val="008825EE"/>
    <w:rsid w:val="0088323C"/>
    <w:rsid w:val="00883444"/>
    <w:rsid w:val="00883D61"/>
    <w:rsid w:val="00885236"/>
    <w:rsid w:val="0088528B"/>
    <w:rsid w:val="00885654"/>
    <w:rsid w:val="00885C06"/>
    <w:rsid w:val="00885C84"/>
    <w:rsid w:val="008862A2"/>
    <w:rsid w:val="00886381"/>
    <w:rsid w:val="008863A7"/>
    <w:rsid w:val="0088649B"/>
    <w:rsid w:val="0088663A"/>
    <w:rsid w:val="008867E9"/>
    <w:rsid w:val="008867EA"/>
    <w:rsid w:val="0088682B"/>
    <w:rsid w:val="00886A4E"/>
    <w:rsid w:val="00886D3B"/>
    <w:rsid w:val="00887133"/>
    <w:rsid w:val="00887455"/>
    <w:rsid w:val="00887F59"/>
    <w:rsid w:val="00890755"/>
    <w:rsid w:val="008909EE"/>
    <w:rsid w:val="008920A6"/>
    <w:rsid w:val="00892103"/>
    <w:rsid w:val="008922F8"/>
    <w:rsid w:val="00892BF6"/>
    <w:rsid w:val="0089386A"/>
    <w:rsid w:val="00893FAD"/>
    <w:rsid w:val="008942B1"/>
    <w:rsid w:val="008948F8"/>
    <w:rsid w:val="00894E3E"/>
    <w:rsid w:val="0089671A"/>
    <w:rsid w:val="008968D1"/>
    <w:rsid w:val="00896B9F"/>
    <w:rsid w:val="00896DFC"/>
    <w:rsid w:val="00897C95"/>
    <w:rsid w:val="008A0DCA"/>
    <w:rsid w:val="008A1EB7"/>
    <w:rsid w:val="008A2761"/>
    <w:rsid w:val="008A2A88"/>
    <w:rsid w:val="008A2DEA"/>
    <w:rsid w:val="008A3159"/>
    <w:rsid w:val="008A338C"/>
    <w:rsid w:val="008A3E1E"/>
    <w:rsid w:val="008A4141"/>
    <w:rsid w:val="008A4D9E"/>
    <w:rsid w:val="008A532D"/>
    <w:rsid w:val="008A541E"/>
    <w:rsid w:val="008A55AF"/>
    <w:rsid w:val="008A575C"/>
    <w:rsid w:val="008A611F"/>
    <w:rsid w:val="008A648D"/>
    <w:rsid w:val="008A7A81"/>
    <w:rsid w:val="008A7F0E"/>
    <w:rsid w:val="008B05C9"/>
    <w:rsid w:val="008B19EF"/>
    <w:rsid w:val="008B1CF0"/>
    <w:rsid w:val="008B1F98"/>
    <w:rsid w:val="008B20BA"/>
    <w:rsid w:val="008B2D88"/>
    <w:rsid w:val="008B3CF4"/>
    <w:rsid w:val="008B406B"/>
    <w:rsid w:val="008B55F0"/>
    <w:rsid w:val="008B5A23"/>
    <w:rsid w:val="008B6169"/>
    <w:rsid w:val="008B625D"/>
    <w:rsid w:val="008B7289"/>
    <w:rsid w:val="008C08DB"/>
    <w:rsid w:val="008C10AA"/>
    <w:rsid w:val="008C117C"/>
    <w:rsid w:val="008C1829"/>
    <w:rsid w:val="008C188A"/>
    <w:rsid w:val="008C197D"/>
    <w:rsid w:val="008C23F6"/>
    <w:rsid w:val="008C3048"/>
    <w:rsid w:val="008C4042"/>
    <w:rsid w:val="008C4575"/>
    <w:rsid w:val="008C57A1"/>
    <w:rsid w:val="008C57E8"/>
    <w:rsid w:val="008C61E3"/>
    <w:rsid w:val="008C7452"/>
    <w:rsid w:val="008C7E72"/>
    <w:rsid w:val="008C7EC2"/>
    <w:rsid w:val="008D1BD8"/>
    <w:rsid w:val="008D1E62"/>
    <w:rsid w:val="008D27AC"/>
    <w:rsid w:val="008D2966"/>
    <w:rsid w:val="008D2A75"/>
    <w:rsid w:val="008D3756"/>
    <w:rsid w:val="008D3A02"/>
    <w:rsid w:val="008D40CC"/>
    <w:rsid w:val="008D40E7"/>
    <w:rsid w:val="008D4138"/>
    <w:rsid w:val="008D512B"/>
    <w:rsid w:val="008D53FF"/>
    <w:rsid w:val="008D6017"/>
    <w:rsid w:val="008D629B"/>
    <w:rsid w:val="008D64D2"/>
    <w:rsid w:val="008D7973"/>
    <w:rsid w:val="008D7CB3"/>
    <w:rsid w:val="008E0787"/>
    <w:rsid w:val="008E098D"/>
    <w:rsid w:val="008E12DB"/>
    <w:rsid w:val="008E171E"/>
    <w:rsid w:val="008E1D2E"/>
    <w:rsid w:val="008E20D3"/>
    <w:rsid w:val="008E2510"/>
    <w:rsid w:val="008E2C77"/>
    <w:rsid w:val="008E3106"/>
    <w:rsid w:val="008E32D5"/>
    <w:rsid w:val="008E3446"/>
    <w:rsid w:val="008E3EEB"/>
    <w:rsid w:val="008E4301"/>
    <w:rsid w:val="008E44B2"/>
    <w:rsid w:val="008E4883"/>
    <w:rsid w:val="008E4B3A"/>
    <w:rsid w:val="008E4C48"/>
    <w:rsid w:val="008E4CED"/>
    <w:rsid w:val="008E4E3E"/>
    <w:rsid w:val="008E55AA"/>
    <w:rsid w:val="008E5790"/>
    <w:rsid w:val="008E6092"/>
    <w:rsid w:val="008E60DB"/>
    <w:rsid w:val="008E6344"/>
    <w:rsid w:val="008E67C9"/>
    <w:rsid w:val="008E69EB"/>
    <w:rsid w:val="008E6E93"/>
    <w:rsid w:val="008E721C"/>
    <w:rsid w:val="008E768B"/>
    <w:rsid w:val="008E7887"/>
    <w:rsid w:val="008E7ECD"/>
    <w:rsid w:val="008F3167"/>
    <w:rsid w:val="008F3A3B"/>
    <w:rsid w:val="008F4F94"/>
    <w:rsid w:val="008F56BA"/>
    <w:rsid w:val="008F5A02"/>
    <w:rsid w:val="008F6146"/>
    <w:rsid w:val="008F704B"/>
    <w:rsid w:val="008F72ED"/>
    <w:rsid w:val="008F76B1"/>
    <w:rsid w:val="00900188"/>
    <w:rsid w:val="00900EF5"/>
    <w:rsid w:val="00902900"/>
    <w:rsid w:val="00904967"/>
    <w:rsid w:val="00906580"/>
    <w:rsid w:val="00907493"/>
    <w:rsid w:val="00907EA3"/>
    <w:rsid w:val="00910137"/>
    <w:rsid w:val="00910407"/>
    <w:rsid w:val="00910743"/>
    <w:rsid w:val="00911099"/>
    <w:rsid w:val="00911218"/>
    <w:rsid w:val="009118A4"/>
    <w:rsid w:val="00911D01"/>
    <w:rsid w:val="0091276B"/>
    <w:rsid w:val="00914089"/>
    <w:rsid w:val="00914164"/>
    <w:rsid w:val="009146EA"/>
    <w:rsid w:val="00914AD5"/>
    <w:rsid w:val="00914D91"/>
    <w:rsid w:val="00915074"/>
    <w:rsid w:val="0091684F"/>
    <w:rsid w:val="00916E06"/>
    <w:rsid w:val="00917004"/>
    <w:rsid w:val="009175B3"/>
    <w:rsid w:val="009176F8"/>
    <w:rsid w:val="00917D9E"/>
    <w:rsid w:val="009208D8"/>
    <w:rsid w:val="009219BE"/>
    <w:rsid w:val="00921D8F"/>
    <w:rsid w:val="009221C3"/>
    <w:rsid w:val="0092236D"/>
    <w:rsid w:val="00922B28"/>
    <w:rsid w:val="00922C90"/>
    <w:rsid w:val="00922D63"/>
    <w:rsid w:val="009231CC"/>
    <w:rsid w:val="009245DD"/>
    <w:rsid w:val="0092589A"/>
    <w:rsid w:val="00926247"/>
    <w:rsid w:val="009262A9"/>
    <w:rsid w:val="009272AC"/>
    <w:rsid w:val="009275A9"/>
    <w:rsid w:val="00927D1A"/>
    <w:rsid w:val="00930504"/>
    <w:rsid w:val="00930E9A"/>
    <w:rsid w:val="00931522"/>
    <w:rsid w:val="009318F3"/>
    <w:rsid w:val="009325D4"/>
    <w:rsid w:val="00933113"/>
    <w:rsid w:val="00933381"/>
    <w:rsid w:val="009335D9"/>
    <w:rsid w:val="009341BE"/>
    <w:rsid w:val="00934B56"/>
    <w:rsid w:val="00934F89"/>
    <w:rsid w:val="0093519B"/>
    <w:rsid w:val="009357C8"/>
    <w:rsid w:val="00935A87"/>
    <w:rsid w:val="00935F95"/>
    <w:rsid w:val="00936780"/>
    <w:rsid w:val="00936AA4"/>
    <w:rsid w:val="00937385"/>
    <w:rsid w:val="00937F53"/>
    <w:rsid w:val="00940C2A"/>
    <w:rsid w:val="00943F48"/>
    <w:rsid w:val="00944463"/>
    <w:rsid w:val="0094462D"/>
    <w:rsid w:val="00944A3E"/>
    <w:rsid w:val="00944DD5"/>
    <w:rsid w:val="00944F73"/>
    <w:rsid w:val="00945206"/>
    <w:rsid w:val="0094614A"/>
    <w:rsid w:val="0094709B"/>
    <w:rsid w:val="0094778F"/>
    <w:rsid w:val="009478C2"/>
    <w:rsid w:val="00947954"/>
    <w:rsid w:val="00947B01"/>
    <w:rsid w:val="00947DE4"/>
    <w:rsid w:val="009506B8"/>
    <w:rsid w:val="00950DE7"/>
    <w:rsid w:val="00950EB9"/>
    <w:rsid w:val="009515D7"/>
    <w:rsid w:val="0095168E"/>
    <w:rsid w:val="0095178B"/>
    <w:rsid w:val="00952B15"/>
    <w:rsid w:val="009536A9"/>
    <w:rsid w:val="00953F9B"/>
    <w:rsid w:val="0095431A"/>
    <w:rsid w:val="009545C6"/>
    <w:rsid w:val="00954640"/>
    <w:rsid w:val="00954AF2"/>
    <w:rsid w:val="009552E3"/>
    <w:rsid w:val="00955804"/>
    <w:rsid w:val="0095592F"/>
    <w:rsid w:val="00955AF7"/>
    <w:rsid w:val="00955CDA"/>
    <w:rsid w:val="00956389"/>
    <w:rsid w:val="00956F9F"/>
    <w:rsid w:val="009575A1"/>
    <w:rsid w:val="00957E7A"/>
    <w:rsid w:val="00960EC4"/>
    <w:rsid w:val="00961CAB"/>
    <w:rsid w:val="00962770"/>
    <w:rsid w:val="00962D45"/>
    <w:rsid w:val="009633AE"/>
    <w:rsid w:val="0096379F"/>
    <w:rsid w:val="00963C5E"/>
    <w:rsid w:val="00964897"/>
    <w:rsid w:val="00965190"/>
    <w:rsid w:val="0096560F"/>
    <w:rsid w:val="00966048"/>
    <w:rsid w:val="0096610E"/>
    <w:rsid w:val="009662BD"/>
    <w:rsid w:val="009702BB"/>
    <w:rsid w:val="009704BD"/>
    <w:rsid w:val="00970A0F"/>
    <w:rsid w:val="00971799"/>
    <w:rsid w:val="009718FE"/>
    <w:rsid w:val="00972243"/>
    <w:rsid w:val="00972E29"/>
    <w:rsid w:val="00973DAD"/>
    <w:rsid w:val="009742A9"/>
    <w:rsid w:val="0097461A"/>
    <w:rsid w:val="00975315"/>
    <w:rsid w:val="00976407"/>
    <w:rsid w:val="00976624"/>
    <w:rsid w:val="00976F43"/>
    <w:rsid w:val="009777CE"/>
    <w:rsid w:val="009814D4"/>
    <w:rsid w:val="00981988"/>
    <w:rsid w:val="00982634"/>
    <w:rsid w:val="0098295B"/>
    <w:rsid w:val="009829F6"/>
    <w:rsid w:val="00982EF2"/>
    <w:rsid w:val="00983A79"/>
    <w:rsid w:val="00983B42"/>
    <w:rsid w:val="00983D4F"/>
    <w:rsid w:val="00984365"/>
    <w:rsid w:val="00984476"/>
    <w:rsid w:val="00984F35"/>
    <w:rsid w:val="00985D5B"/>
    <w:rsid w:val="0098611E"/>
    <w:rsid w:val="00986F08"/>
    <w:rsid w:val="00987202"/>
    <w:rsid w:val="00987B83"/>
    <w:rsid w:val="00987D68"/>
    <w:rsid w:val="0099007B"/>
    <w:rsid w:val="00990109"/>
    <w:rsid w:val="009905E1"/>
    <w:rsid w:val="009916B3"/>
    <w:rsid w:val="00991D3D"/>
    <w:rsid w:val="00991EA7"/>
    <w:rsid w:val="009921D8"/>
    <w:rsid w:val="00992CA9"/>
    <w:rsid w:val="00992FA6"/>
    <w:rsid w:val="009935D7"/>
    <w:rsid w:val="00993C7C"/>
    <w:rsid w:val="0099490C"/>
    <w:rsid w:val="00994C37"/>
    <w:rsid w:val="00994EA2"/>
    <w:rsid w:val="00994FA9"/>
    <w:rsid w:val="00995C2B"/>
    <w:rsid w:val="009962AD"/>
    <w:rsid w:val="00996553"/>
    <w:rsid w:val="00996A04"/>
    <w:rsid w:val="00997390"/>
    <w:rsid w:val="00997C71"/>
    <w:rsid w:val="00997DCD"/>
    <w:rsid w:val="009A02B2"/>
    <w:rsid w:val="009A0F1F"/>
    <w:rsid w:val="009A17C2"/>
    <w:rsid w:val="009A197C"/>
    <w:rsid w:val="009A1A0E"/>
    <w:rsid w:val="009A2F10"/>
    <w:rsid w:val="009A4108"/>
    <w:rsid w:val="009A547C"/>
    <w:rsid w:val="009A54AC"/>
    <w:rsid w:val="009A59B2"/>
    <w:rsid w:val="009A5CDC"/>
    <w:rsid w:val="009A7CFA"/>
    <w:rsid w:val="009B1CEA"/>
    <w:rsid w:val="009B1DA5"/>
    <w:rsid w:val="009B1F21"/>
    <w:rsid w:val="009B24C7"/>
    <w:rsid w:val="009B259D"/>
    <w:rsid w:val="009B292F"/>
    <w:rsid w:val="009B2B0E"/>
    <w:rsid w:val="009B3511"/>
    <w:rsid w:val="009B37B4"/>
    <w:rsid w:val="009B3FE5"/>
    <w:rsid w:val="009B4CAD"/>
    <w:rsid w:val="009B510B"/>
    <w:rsid w:val="009B5C0F"/>
    <w:rsid w:val="009B5D06"/>
    <w:rsid w:val="009B6001"/>
    <w:rsid w:val="009B626A"/>
    <w:rsid w:val="009B64F8"/>
    <w:rsid w:val="009B7853"/>
    <w:rsid w:val="009B7972"/>
    <w:rsid w:val="009B7DFD"/>
    <w:rsid w:val="009C0482"/>
    <w:rsid w:val="009C06DB"/>
    <w:rsid w:val="009C1531"/>
    <w:rsid w:val="009C1591"/>
    <w:rsid w:val="009C165A"/>
    <w:rsid w:val="009C16DF"/>
    <w:rsid w:val="009C1E67"/>
    <w:rsid w:val="009C2105"/>
    <w:rsid w:val="009C2498"/>
    <w:rsid w:val="009C2E23"/>
    <w:rsid w:val="009C3169"/>
    <w:rsid w:val="009C3DA6"/>
    <w:rsid w:val="009C56BA"/>
    <w:rsid w:val="009C6A02"/>
    <w:rsid w:val="009C6B15"/>
    <w:rsid w:val="009C76F0"/>
    <w:rsid w:val="009C7818"/>
    <w:rsid w:val="009C7A65"/>
    <w:rsid w:val="009D04B5"/>
    <w:rsid w:val="009D0590"/>
    <w:rsid w:val="009D0A08"/>
    <w:rsid w:val="009D2109"/>
    <w:rsid w:val="009D2585"/>
    <w:rsid w:val="009D2772"/>
    <w:rsid w:val="009D303A"/>
    <w:rsid w:val="009D3042"/>
    <w:rsid w:val="009D36C5"/>
    <w:rsid w:val="009D38DD"/>
    <w:rsid w:val="009D3B36"/>
    <w:rsid w:val="009D41A7"/>
    <w:rsid w:val="009D4759"/>
    <w:rsid w:val="009D4F08"/>
    <w:rsid w:val="009D51E7"/>
    <w:rsid w:val="009D5A30"/>
    <w:rsid w:val="009D5DDD"/>
    <w:rsid w:val="009D6653"/>
    <w:rsid w:val="009D6F55"/>
    <w:rsid w:val="009D74BC"/>
    <w:rsid w:val="009D7E70"/>
    <w:rsid w:val="009D7F62"/>
    <w:rsid w:val="009E08D8"/>
    <w:rsid w:val="009E0DC4"/>
    <w:rsid w:val="009E1E09"/>
    <w:rsid w:val="009E2B4A"/>
    <w:rsid w:val="009E3B6A"/>
    <w:rsid w:val="009E3D0C"/>
    <w:rsid w:val="009E50C1"/>
    <w:rsid w:val="009E57CE"/>
    <w:rsid w:val="009E61A0"/>
    <w:rsid w:val="009E64A3"/>
    <w:rsid w:val="009E658A"/>
    <w:rsid w:val="009E6F98"/>
    <w:rsid w:val="009E7272"/>
    <w:rsid w:val="009E790E"/>
    <w:rsid w:val="009E7BFE"/>
    <w:rsid w:val="009E7CFC"/>
    <w:rsid w:val="009F0C16"/>
    <w:rsid w:val="009F1CB7"/>
    <w:rsid w:val="009F24B1"/>
    <w:rsid w:val="009F3AA7"/>
    <w:rsid w:val="009F527F"/>
    <w:rsid w:val="009F52B2"/>
    <w:rsid w:val="009F5C80"/>
    <w:rsid w:val="009F64BF"/>
    <w:rsid w:val="009F7AC4"/>
    <w:rsid w:val="00A001EF"/>
    <w:rsid w:val="00A00597"/>
    <w:rsid w:val="00A015DE"/>
    <w:rsid w:val="00A01650"/>
    <w:rsid w:val="00A017C3"/>
    <w:rsid w:val="00A023E9"/>
    <w:rsid w:val="00A02D5C"/>
    <w:rsid w:val="00A0346D"/>
    <w:rsid w:val="00A0428A"/>
    <w:rsid w:val="00A042D9"/>
    <w:rsid w:val="00A0488A"/>
    <w:rsid w:val="00A04C4F"/>
    <w:rsid w:val="00A062D4"/>
    <w:rsid w:val="00A0658D"/>
    <w:rsid w:val="00A06CCC"/>
    <w:rsid w:val="00A06EF8"/>
    <w:rsid w:val="00A075E9"/>
    <w:rsid w:val="00A07658"/>
    <w:rsid w:val="00A0785C"/>
    <w:rsid w:val="00A10268"/>
    <w:rsid w:val="00A10560"/>
    <w:rsid w:val="00A10E7B"/>
    <w:rsid w:val="00A117DE"/>
    <w:rsid w:val="00A12552"/>
    <w:rsid w:val="00A12CC7"/>
    <w:rsid w:val="00A12CCB"/>
    <w:rsid w:val="00A14725"/>
    <w:rsid w:val="00A14889"/>
    <w:rsid w:val="00A148A7"/>
    <w:rsid w:val="00A14ABC"/>
    <w:rsid w:val="00A14B48"/>
    <w:rsid w:val="00A157C1"/>
    <w:rsid w:val="00A160C0"/>
    <w:rsid w:val="00A162E1"/>
    <w:rsid w:val="00A16EFA"/>
    <w:rsid w:val="00A17403"/>
    <w:rsid w:val="00A174D3"/>
    <w:rsid w:val="00A17822"/>
    <w:rsid w:val="00A17AC9"/>
    <w:rsid w:val="00A205A1"/>
    <w:rsid w:val="00A2142A"/>
    <w:rsid w:val="00A21470"/>
    <w:rsid w:val="00A21CED"/>
    <w:rsid w:val="00A21D32"/>
    <w:rsid w:val="00A2302C"/>
    <w:rsid w:val="00A23352"/>
    <w:rsid w:val="00A23571"/>
    <w:rsid w:val="00A237CD"/>
    <w:rsid w:val="00A24EBA"/>
    <w:rsid w:val="00A2545D"/>
    <w:rsid w:val="00A25728"/>
    <w:rsid w:val="00A26053"/>
    <w:rsid w:val="00A272A1"/>
    <w:rsid w:val="00A27462"/>
    <w:rsid w:val="00A2764D"/>
    <w:rsid w:val="00A2786E"/>
    <w:rsid w:val="00A278C8"/>
    <w:rsid w:val="00A27BD0"/>
    <w:rsid w:val="00A27C64"/>
    <w:rsid w:val="00A301D2"/>
    <w:rsid w:val="00A302A4"/>
    <w:rsid w:val="00A31980"/>
    <w:rsid w:val="00A32100"/>
    <w:rsid w:val="00A32163"/>
    <w:rsid w:val="00A323EF"/>
    <w:rsid w:val="00A32F5B"/>
    <w:rsid w:val="00A334A0"/>
    <w:rsid w:val="00A33813"/>
    <w:rsid w:val="00A3390B"/>
    <w:rsid w:val="00A33A99"/>
    <w:rsid w:val="00A3429A"/>
    <w:rsid w:val="00A346B8"/>
    <w:rsid w:val="00A3497E"/>
    <w:rsid w:val="00A36245"/>
    <w:rsid w:val="00A3635A"/>
    <w:rsid w:val="00A36360"/>
    <w:rsid w:val="00A3648B"/>
    <w:rsid w:val="00A36787"/>
    <w:rsid w:val="00A36AD2"/>
    <w:rsid w:val="00A36B04"/>
    <w:rsid w:val="00A37C29"/>
    <w:rsid w:val="00A37D7D"/>
    <w:rsid w:val="00A37E3D"/>
    <w:rsid w:val="00A4013B"/>
    <w:rsid w:val="00A40EBC"/>
    <w:rsid w:val="00A419C2"/>
    <w:rsid w:val="00A41BCF"/>
    <w:rsid w:val="00A42E6D"/>
    <w:rsid w:val="00A42FC5"/>
    <w:rsid w:val="00A4327C"/>
    <w:rsid w:val="00A44EA3"/>
    <w:rsid w:val="00A4567B"/>
    <w:rsid w:val="00A46D82"/>
    <w:rsid w:val="00A46E61"/>
    <w:rsid w:val="00A5102B"/>
    <w:rsid w:val="00A515B5"/>
    <w:rsid w:val="00A51D61"/>
    <w:rsid w:val="00A51D8D"/>
    <w:rsid w:val="00A52026"/>
    <w:rsid w:val="00A52230"/>
    <w:rsid w:val="00A523CD"/>
    <w:rsid w:val="00A52D1B"/>
    <w:rsid w:val="00A52DAE"/>
    <w:rsid w:val="00A545FF"/>
    <w:rsid w:val="00A551CC"/>
    <w:rsid w:val="00A55494"/>
    <w:rsid w:val="00A55508"/>
    <w:rsid w:val="00A55E38"/>
    <w:rsid w:val="00A5602A"/>
    <w:rsid w:val="00A5694F"/>
    <w:rsid w:val="00A56955"/>
    <w:rsid w:val="00A56A4D"/>
    <w:rsid w:val="00A60E13"/>
    <w:rsid w:val="00A611F2"/>
    <w:rsid w:val="00A61684"/>
    <w:rsid w:val="00A61EAF"/>
    <w:rsid w:val="00A62151"/>
    <w:rsid w:val="00A62DEA"/>
    <w:rsid w:val="00A63B02"/>
    <w:rsid w:val="00A64088"/>
    <w:rsid w:val="00A640AF"/>
    <w:rsid w:val="00A64A84"/>
    <w:rsid w:val="00A64BFB"/>
    <w:rsid w:val="00A64D15"/>
    <w:rsid w:val="00A650FC"/>
    <w:rsid w:val="00A65B4F"/>
    <w:rsid w:val="00A66078"/>
    <w:rsid w:val="00A660F9"/>
    <w:rsid w:val="00A6638E"/>
    <w:rsid w:val="00A666BF"/>
    <w:rsid w:val="00A672AF"/>
    <w:rsid w:val="00A672D3"/>
    <w:rsid w:val="00A677C6"/>
    <w:rsid w:val="00A677FF"/>
    <w:rsid w:val="00A70579"/>
    <w:rsid w:val="00A714C2"/>
    <w:rsid w:val="00A71673"/>
    <w:rsid w:val="00A71908"/>
    <w:rsid w:val="00A719B0"/>
    <w:rsid w:val="00A723CC"/>
    <w:rsid w:val="00A7273E"/>
    <w:rsid w:val="00A7287A"/>
    <w:rsid w:val="00A7307A"/>
    <w:rsid w:val="00A734D5"/>
    <w:rsid w:val="00A75822"/>
    <w:rsid w:val="00A75F72"/>
    <w:rsid w:val="00A76305"/>
    <w:rsid w:val="00A76439"/>
    <w:rsid w:val="00A76E4F"/>
    <w:rsid w:val="00A7760B"/>
    <w:rsid w:val="00A801BA"/>
    <w:rsid w:val="00A80B2E"/>
    <w:rsid w:val="00A819DD"/>
    <w:rsid w:val="00A827F0"/>
    <w:rsid w:val="00A82F62"/>
    <w:rsid w:val="00A8343A"/>
    <w:rsid w:val="00A83481"/>
    <w:rsid w:val="00A843D1"/>
    <w:rsid w:val="00A8465C"/>
    <w:rsid w:val="00A848ED"/>
    <w:rsid w:val="00A84923"/>
    <w:rsid w:val="00A84E93"/>
    <w:rsid w:val="00A85722"/>
    <w:rsid w:val="00A85733"/>
    <w:rsid w:val="00A85E0C"/>
    <w:rsid w:val="00A85E41"/>
    <w:rsid w:val="00A87524"/>
    <w:rsid w:val="00A9068F"/>
    <w:rsid w:val="00A907B0"/>
    <w:rsid w:val="00A919F3"/>
    <w:rsid w:val="00A91D8B"/>
    <w:rsid w:val="00A91EA1"/>
    <w:rsid w:val="00A92F38"/>
    <w:rsid w:val="00A937CA"/>
    <w:rsid w:val="00A93A7D"/>
    <w:rsid w:val="00A93FFF"/>
    <w:rsid w:val="00A947B5"/>
    <w:rsid w:val="00A94844"/>
    <w:rsid w:val="00A95A14"/>
    <w:rsid w:val="00A95C87"/>
    <w:rsid w:val="00A95D84"/>
    <w:rsid w:val="00A95E92"/>
    <w:rsid w:val="00A96074"/>
    <w:rsid w:val="00A962CD"/>
    <w:rsid w:val="00A96BC4"/>
    <w:rsid w:val="00A97B40"/>
    <w:rsid w:val="00A97F65"/>
    <w:rsid w:val="00AA03E2"/>
    <w:rsid w:val="00AA0817"/>
    <w:rsid w:val="00AA1F56"/>
    <w:rsid w:val="00AA20CC"/>
    <w:rsid w:val="00AA2285"/>
    <w:rsid w:val="00AA23C4"/>
    <w:rsid w:val="00AA2532"/>
    <w:rsid w:val="00AA2B31"/>
    <w:rsid w:val="00AA3C6E"/>
    <w:rsid w:val="00AA3DD0"/>
    <w:rsid w:val="00AA47EE"/>
    <w:rsid w:val="00AA557D"/>
    <w:rsid w:val="00AA5735"/>
    <w:rsid w:val="00AA591F"/>
    <w:rsid w:val="00AA5D3D"/>
    <w:rsid w:val="00AA74C2"/>
    <w:rsid w:val="00AA74D2"/>
    <w:rsid w:val="00AA797D"/>
    <w:rsid w:val="00AA7C84"/>
    <w:rsid w:val="00AA7DDE"/>
    <w:rsid w:val="00AA7F64"/>
    <w:rsid w:val="00AB0EC7"/>
    <w:rsid w:val="00AB1160"/>
    <w:rsid w:val="00AB2452"/>
    <w:rsid w:val="00AB2718"/>
    <w:rsid w:val="00AB33A4"/>
    <w:rsid w:val="00AB448E"/>
    <w:rsid w:val="00AB461C"/>
    <w:rsid w:val="00AB4C4B"/>
    <w:rsid w:val="00AB5851"/>
    <w:rsid w:val="00AB704D"/>
    <w:rsid w:val="00AB7C55"/>
    <w:rsid w:val="00AC0C52"/>
    <w:rsid w:val="00AC109A"/>
    <w:rsid w:val="00AC10ED"/>
    <w:rsid w:val="00AC15C3"/>
    <w:rsid w:val="00AC271C"/>
    <w:rsid w:val="00AC2BE1"/>
    <w:rsid w:val="00AC310C"/>
    <w:rsid w:val="00AC3155"/>
    <w:rsid w:val="00AC346B"/>
    <w:rsid w:val="00AC40B1"/>
    <w:rsid w:val="00AC533A"/>
    <w:rsid w:val="00AC5E63"/>
    <w:rsid w:val="00AC608A"/>
    <w:rsid w:val="00AC60A6"/>
    <w:rsid w:val="00AC6482"/>
    <w:rsid w:val="00AC6506"/>
    <w:rsid w:val="00AC6DE5"/>
    <w:rsid w:val="00AC70FB"/>
    <w:rsid w:val="00AC7147"/>
    <w:rsid w:val="00AC76DF"/>
    <w:rsid w:val="00AC7977"/>
    <w:rsid w:val="00AC7C97"/>
    <w:rsid w:val="00AD0DE6"/>
    <w:rsid w:val="00AD12D4"/>
    <w:rsid w:val="00AD14CC"/>
    <w:rsid w:val="00AD15F3"/>
    <w:rsid w:val="00AD1E6D"/>
    <w:rsid w:val="00AD2CDB"/>
    <w:rsid w:val="00AD2CF2"/>
    <w:rsid w:val="00AD36D4"/>
    <w:rsid w:val="00AD3A8E"/>
    <w:rsid w:val="00AD3BD9"/>
    <w:rsid w:val="00AD4A6E"/>
    <w:rsid w:val="00AD4FB5"/>
    <w:rsid w:val="00AD5237"/>
    <w:rsid w:val="00AD5337"/>
    <w:rsid w:val="00AD5814"/>
    <w:rsid w:val="00AD5BC6"/>
    <w:rsid w:val="00AD650F"/>
    <w:rsid w:val="00AD6A29"/>
    <w:rsid w:val="00AD6A37"/>
    <w:rsid w:val="00AD7206"/>
    <w:rsid w:val="00AD727C"/>
    <w:rsid w:val="00AE0A65"/>
    <w:rsid w:val="00AE0D3E"/>
    <w:rsid w:val="00AE126B"/>
    <w:rsid w:val="00AE15E3"/>
    <w:rsid w:val="00AE1ED3"/>
    <w:rsid w:val="00AE226B"/>
    <w:rsid w:val="00AE2DD5"/>
    <w:rsid w:val="00AE423B"/>
    <w:rsid w:val="00AE473E"/>
    <w:rsid w:val="00AE542D"/>
    <w:rsid w:val="00AE57E1"/>
    <w:rsid w:val="00AE5A84"/>
    <w:rsid w:val="00AE5B32"/>
    <w:rsid w:val="00AE5BB6"/>
    <w:rsid w:val="00AE5CE4"/>
    <w:rsid w:val="00AE69F1"/>
    <w:rsid w:val="00AE6B7F"/>
    <w:rsid w:val="00AE7827"/>
    <w:rsid w:val="00AE78FC"/>
    <w:rsid w:val="00AE7981"/>
    <w:rsid w:val="00AE7BF0"/>
    <w:rsid w:val="00AE7FB0"/>
    <w:rsid w:val="00AF0057"/>
    <w:rsid w:val="00AF0BEF"/>
    <w:rsid w:val="00AF0C79"/>
    <w:rsid w:val="00AF1038"/>
    <w:rsid w:val="00AF14C9"/>
    <w:rsid w:val="00AF162B"/>
    <w:rsid w:val="00AF16A8"/>
    <w:rsid w:val="00AF274A"/>
    <w:rsid w:val="00AF2A39"/>
    <w:rsid w:val="00AF2CF0"/>
    <w:rsid w:val="00AF2E2D"/>
    <w:rsid w:val="00AF3D5D"/>
    <w:rsid w:val="00AF3F42"/>
    <w:rsid w:val="00AF413D"/>
    <w:rsid w:val="00AF494D"/>
    <w:rsid w:val="00AF5387"/>
    <w:rsid w:val="00AF5AD4"/>
    <w:rsid w:val="00AF605B"/>
    <w:rsid w:val="00AF643C"/>
    <w:rsid w:val="00AF65A8"/>
    <w:rsid w:val="00AF6D5B"/>
    <w:rsid w:val="00AF71ED"/>
    <w:rsid w:val="00B00BDE"/>
    <w:rsid w:val="00B01085"/>
    <w:rsid w:val="00B01455"/>
    <w:rsid w:val="00B01B82"/>
    <w:rsid w:val="00B02D16"/>
    <w:rsid w:val="00B03219"/>
    <w:rsid w:val="00B033F2"/>
    <w:rsid w:val="00B034DE"/>
    <w:rsid w:val="00B03CF0"/>
    <w:rsid w:val="00B04118"/>
    <w:rsid w:val="00B04492"/>
    <w:rsid w:val="00B04B34"/>
    <w:rsid w:val="00B04CF7"/>
    <w:rsid w:val="00B04E5A"/>
    <w:rsid w:val="00B04E77"/>
    <w:rsid w:val="00B054F7"/>
    <w:rsid w:val="00B06128"/>
    <w:rsid w:val="00B07088"/>
    <w:rsid w:val="00B106B9"/>
    <w:rsid w:val="00B10C5D"/>
    <w:rsid w:val="00B10FF9"/>
    <w:rsid w:val="00B1107A"/>
    <w:rsid w:val="00B12510"/>
    <w:rsid w:val="00B126D1"/>
    <w:rsid w:val="00B12CC3"/>
    <w:rsid w:val="00B1366D"/>
    <w:rsid w:val="00B138E0"/>
    <w:rsid w:val="00B13E0D"/>
    <w:rsid w:val="00B142B3"/>
    <w:rsid w:val="00B1506A"/>
    <w:rsid w:val="00B15083"/>
    <w:rsid w:val="00B165B8"/>
    <w:rsid w:val="00B16CB3"/>
    <w:rsid w:val="00B17137"/>
    <w:rsid w:val="00B17331"/>
    <w:rsid w:val="00B17806"/>
    <w:rsid w:val="00B17937"/>
    <w:rsid w:val="00B17B3E"/>
    <w:rsid w:val="00B17FC1"/>
    <w:rsid w:val="00B20018"/>
    <w:rsid w:val="00B2029D"/>
    <w:rsid w:val="00B22976"/>
    <w:rsid w:val="00B22A69"/>
    <w:rsid w:val="00B23552"/>
    <w:rsid w:val="00B24598"/>
    <w:rsid w:val="00B24A59"/>
    <w:rsid w:val="00B25436"/>
    <w:rsid w:val="00B25AB6"/>
    <w:rsid w:val="00B26B1B"/>
    <w:rsid w:val="00B26BA6"/>
    <w:rsid w:val="00B27A00"/>
    <w:rsid w:val="00B3021A"/>
    <w:rsid w:val="00B31301"/>
    <w:rsid w:val="00B320B0"/>
    <w:rsid w:val="00B32363"/>
    <w:rsid w:val="00B32766"/>
    <w:rsid w:val="00B33247"/>
    <w:rsid w:val="00B332BC"/>
    <w:rsid w:val="00B332EF"/>
    <w:rsid w:val="00B33BA4"/>
    <w:rsid w:val="00B33E19"/>
    <w:rsid w:val="00B34155"/>
    <w:rsid w:val="00B34826"/>
    <w:rsid w:val="00B34D86"/>
    <w:rsid w:val="00B34DAB"/>
    <w:rsid w:val="00B34F1E"/>
    <w:rsid w:val="00B3506B"/>
    <w:rsid w:val="00B35C49"/>
    <w:rsid w:val="00B35F8A"/>
    <w:rsid w:val="00B364A0"/>
    <w:rsid w:val="00B37087"/>
    <w:rsid w:val="00B37476"/>
    <w:rsid w:val="00B40A87"/>
    <w:rsid w:val="00B40DD9"/>
    <w:rsid w:val="00B41E27"/>
    <w:rsid w:val="00B4240D"/>
    <w:rsid w:val="00B436B4"/>
    <w:rsid w:val="00B43AFA"/>
    <w:rsid w:val="00B442A8"/>
    <w:rsid w:val="00B44672"/>
    <w:rsid w:val="00B44FC8"/>
    <w:rsid w:val="00B45158"/>
    <w:rsid w:val="00B456BF"/>
    <w:rsid w:val="00B45A22"/>
    <w:rsid w:val="00B4650E"/>
    <w:rsid w:val="00B46BEE"/>
    <w:rsid w:val="00B47724"/>
    <w:rsid w:val="00B47CE8"/>
    <w:rsid w:val="00B502E6"/>
    <w:rsid w:val="00B507AB"/>
    <w:rsid w:val="00B51208"/>
    <w:rsid w:val="00B51902"/>
    <w:rsid w:val="00B51E62"/>
    <w:rsid w:val="00B51ECA"/>
    <w:rsid w:val="00B52CE3"/>
    <w:rsid w:val="00B52D74"/>
    <w:rsid w:val="00B52E8A"/>
    <w:rsid w:val="00B531A0"/>
    <w:rsid w:val="00B531F4"/>
    <w:rsid w:val="00B53505"/>
    <w:rsid w:val="00B535B6"/>
    <w:rsid w:val="00B53AF3"/>
    <w:rsid w:val="00B53B9A"/>
    <w:rsid w:val="00B53C50"/>
    <w:rsid w:val="00B53DA9"/>
    <w:rsid w:val="00B547E3"/>
    <w:rsid w:val="00B54BDF"/>
    <w:rsid w:val="00B552A0"/>
    <w:rsid w:val="00B55382"/>
    <w:rsid w:val="00B555E5"/>
    <w:rsid w:val="00B55895"/>
    <w:rsid w:val="00B55AD5"/>
    <w:rsid w:val="00B5661E"/>
    <w:rsid w:val="00B56688"/>
    <w:rsid w:val="00B566D0"/>
    <w:rsid w:val="00B569B8"/>
    <w:rsid w:val="00B569ED"/>
    <w:rsid w:val="00B56C63"/>
    <w:rsid w:val="00B56DFA"/>
    <w:rsid w:val="00B57F1A"/>
    <w:rsid w:val="00B60738"/>
    <w:rsid w:val="00B61D1F"/>
    <w:rsid w:val="00B61E7C"/>
    <w:rsid w:val="00B62002"/>
    <w:rsid w:val="00B62AA6"/>
    <w:rsid w:val="00B62B3D"/>
    <w:rsid w:val="00B633E9"/>
    <w:rsid w:val="00B63910"/>
    <w:rsid w:val="00B64C59"/>
    <w:rsid w:val="00B655B2"/>
    <w:rsid w:val="00B656E7"/>
    <w:rsid w:val="00B65865"/>
    <w:rsid w:val="00B65B45"/>
    <w:rsid w:val="00B65C05"/>
    <w:rsid w:val="00B664F0"/>
    <w:rsid w:val="00B666B3"/>
    <w:rsid w:val="00B66BB3"/>
    <w:rsid w:val="00B66D8B"/>
    <w:rsid w:val="00B674EC"/>
    <w:rsid w:val="00B702AD"/>
    <w:rsid w:val="00B70A29"/>
    <w:rsid w:val="00B71583"/>
    <w:rsid w:val="00B71E12"/>
    <w:rsid w:val="00B71ECD"/>
    <w:rsid w:val="00B72738"/>
    <w:rsid w:val="00B72EBE"/>
    <w:rsid w:val="00B74135"/>
    <w:rsid w:val="00B74214"/>
    <w:rsid w:val="00B744C7"/>
    <w:rsid w:val="00B74977"/>
    <w:rsid w:val="00B755B1"/>
    <w:rsid w:val="00B75B96"/>
    <w:rsid w:val="00B75FFF"/>
    <w:rsid w:val="00B760CB"/>
    <w:rsid w:val="00B763CB"/>
    <w:rsid w:val="00B767B3"/>
    <w:rsid w:val="00B77ADA"/>
    <w:rsid w:val="00B77E11"/>
    <w:rsid w:val="00B82055"/>
    <w:rsid w:val="00B82C45"/>
    <w:rsid w:val="00B82CF5"/>
    <w:rsid w:val="00B82E42"/>
    <w:rsid w:val="00B82FC4"/>
    <w:rsid w:val="00B82FD8"/>
    <w:rsid w:val="00B831BF"/>
    <w:rsid w:val="00B8332B"/>
    <w:rsid w:val="00B8409D"/>
    <w:rsid w:val="00B84CC0"/>
    <w:rsid w:val="00B85575"/>
    <w:rsid w:val="00B857D2"/>
    <w:rsid w:val="00B85CD5"/>
    <w:rsid w:val="00B85E4D"/>
    <w:rsid w:val="00B862FE"/>
    <w:rsid w:val="00B864DB"/>
    <w:rsid w:val="00B86CC4"/>
    <w:rsid w:val="00B87048"/>
    <w:rsid w:val="00B87162"/>
    <w:rsid w:val="00B8794C"/>
    <w:rsid w:val="00B90290"/>
    <w:rsid w:val="00B903F0"/>
    <w:rsid w:val="00B907B7"/>
    <w:rsid w:val="00B908C7"/>
    <w:rsid w:val="00B90C15"/>
    <w:rsid w:val="00B91068"/>
    <w:rsid w:val="00B91222"/>
    <w:rsid w:val="00B914C7"/>
    <w:rsid w:val="00B93416"/>
    <w:rsid w:val="00B93EE1"/>
    <w:rsid w:val="00B93F80"/>
    <w:rsid w:val="00B94103"/>
    <w:rsid w:val="00B94FCA"/>
    <w:rsid w:val="00B95AA1"/>
    <w:rsid w:val="00B95C3C"/>
    <w:rsid w:val="00B95CC0"/>
    <w:rsid w:val="00B95F57"/>
    <w:rsid w:val="00B9609E"/>
    <w:rsid w:val="00B9630B"/>
    <w:rsid w:val="00B96895"/>
    <w:rsid w:val="00B970A6"/>
    <w:rsid w:val="00B97939"/>
    <w:rsid w:val="00B97CF1"/>
    <w:rsid w:val="00BA01CB"/>
    <w:rsid w:val="00BA08B3"/>
    <w:rsid w:val="00BA09A0"/>
    <w:rsid w:val="00BA0B65"/>
    <w:rsid w:val="00BA1114"/>
    <w:rsid w:val="00BA1D3F"/>
    <w:rsid w:val="00BA2F57"/>
    <w:rsid w:val="00BA4236"/>
    <w:rsid w:val="00BA5404"/>
    <w:rsid w:val="00BA58AA"/>
    <w:rsid w:val="00BA6BC9"/>
    <w:rsid w:val="00BA70DE"/>
    <w:rsid w:val="00BA7603"/>
    <w:rsid w:val="00BA7844"/>
    <w:rsid w:val="00BB018B"/>
    <w:rsid w:val="00BB02BD"/>
    <w:rsid w:val="00BB0C4F"/>
    <w:rsid w:val="00BB130C"/>
    <w:rsid w:val="00BB1734"/>
    <w:rsid w:val="00BB1937"/>
    <w:rsid w:val="00BB197B"/>
    <w:rsid w:val="00BB1A3E"/>
    <w:rsid w:val="00BB1E93"/>
    <w:rsid w:val="00BB24A7"/>
    <w:rsid w:val="00BB292A"/>
    <w:rsid w:val="00BB2F14"/>
    <w:rsid w:val="00BB3245"/>
    <w:rsid w:val="00BB4C67"/>
    <w:rsid w:val="00BB4F83"/>
    <w:rsid w:val="00BB52A1"/>
    <w:rsid w:val="00BB632A"/>
    <w:rsid w:val="00BB6343"/>
    <w:rsid w:val="00BB6572"/>
    <w:rsid w:val="00BB65EB"/>
    <w:rsid w:val="00BB6813"/>
    <w:rsid w:val="00BB7327"/>
    <w:rsid w:val="00BB736F"/>
    <w:rsid w:val="00BB74C0"/>
    <w:rsid w:val="00BB7AEF"/>
    <w:rsid w:val="00BB7BAA"/>
    <w:rsid w:val="00BC0A0F"/>
    <w:rsid w:val="00BC0DC8"/>
    <w:rsid w:val="00BC29AD"/>
    <w:rsid w:val="00BC2AB2"/>
    <w:rsid w:val="00BC2DA5"/>
    <w:rsid w:val="00BC3D9B"/>
    <w:rsid w:val="00BC4002"/>
    <w:rsid w:val="00BC42F1"/>
    <w:rsid w:val="00BC4321"/>
    <w:rsid w:val="00BC471D"/>
    <w:rsid w:val="00BC4856"/>
    <w:rsid w:val="00BC59AD"/>
    <w:rsid w:val="00BC67B4"/>
    <w:rsid w:val="00BC6EF1"/>
    <w:rsid w:val="00BD0F1D"/>
    <w:rsid w:val="00BD114D"/>
    <w:rsid w:val="00BD1908"/>
    <w:rsid w:val="00BD1BF3"/>
    <w:rsid w:val="00BD1F66"/>
    <w:rsid w:val="00BD29E3"/>
    <w:rsid w:val="00BD2AE0"/>
    <w:rsid w:val="00BD3703"/>
    <w:rsid w:val="00BD38A2"/>
    <w:rsid w:val="00BD3F42"/>
    <w:rsid w:val="00BD4364"/>
    <w:rsid w:val="00BD44A5"/>
    <w:rsid w:val="00BD4856"/>
    <w:rsid w:val="00BD51E7"/>
    <w:rsid w:val="00BD530C"/>
    <w:rsid w:val="00BD5617"/>
    <w:rsid w:val="00BD59BE"/>
    <w:rsid w:val="00BD5A48"/>
    <w:rsid w:val="00BD5B7A"/>
    <w:rsid w:val="00BD65D5"/>
    <w:rsid w:val="00BD66CC"/>
    <w:rsid w:val="00BD685A"/>
    <w:rsid w:val="00BD6DF9"/>
    <w:rsid w:val="00BD74F3"/>
    <w:rsid w:val="00BE04D7"/>
    <w:rsid w:val="00BE0893"/>
    <w:rsid w:val="00BE0B7B"/>
    <w:rsid w:val="00BE15E7"/>
    <w:rsid w:val="00BE2734"/>
    <w:rsid w:val="00BE2895"/>
    <w:rsid w:val="00BE30C7"/>
    <w:rsid w:val="00BE3300"/>
    <w:rsid w:val="00BE3731"/>
    <w:rsid w:val="00BE3AEC"/>
    <w:rsid w:val="00BE447E"/>
    <w:rsid w:val="00BE49B3"/>
    <w:rsid w:val="00BE55E7"/>
    <w:rsid w:val="00BE55F8"/>
    <w:rsid w:val="00BE5C37"/>
    <w:rsid w:val="00BE6104"/>
    <w:rsid w:val="00BE6243"/>
    <w:rsid w:val="00BE6C06"/>
    <w:rsid w:val="00BE6C6E"/>
    <w:rsid w:val="00BE7279"/>
    <w:rsid w:val="00BE74E0"/>
    <w:rsid w:val="00BE7772"/>
    <w:rsid w:val="00BE7855"/>
    <w:rsid w:val="00BE7D42"/>
    <w:rsid w:val="00BF0B56"/>
    <w:rsid w:val="00BF103F"/>
    <w:rsid w:val="00BF16B5"/>
    <w:rsid w:val="00BF1758"/>
    <w:rsid w:val="00BF22BD"/>
    <w:rsid w:val="00BF4155"/>
    <w:rsid w:val="00BF43D5"/>
    <w:rsid w:val="00BF489D"/>
    <w:rsid w:val="00BF4FBC"/>
    <w:rsid w:val="00BF5C62"/>
    <w:rsid w:val="00BF5CFC"/>
    <w:rsid w:val="00BF5E69"/>
    <w:rsid w:val="00BF63BD"/>
    <w:rsid w:val="00BF657C"/>
    <w:rsid w:val="00BF67E5"/>
    <w:rsid w:val="00BF6A72"/>
    <w:rsid w:val="00BF6B9F"/>
    <w:rsid w:val="00BF7975"/>
    <w:rsid w:val="00C00099"/>
    <w:rsid w:val="00C005ED"/>
    <w:rsid w:val="00C0068F"/>
    <w:rsid w:val="00C00E3C"/>
    <w:rsid w:val="00C0101A"/>
    <w:rsid w:val="00C0139C"/>
    <w:rsid w:val="00C0159F"/>
    <w:rsid w:val="00C0247B"/>
    <w:rsid w:val="00C02CA1"/>
    <w:rsid w:val="00C02D7E"/>
    <w:rsid w:val="00C03242"/>
    <w:rsid w:val="00C038A2"/>
    <w:rsid w:val="00C03D8D"/>
    <w:rsid w:val="00C03D92"/>
    <w:rsid w:val="00C03EA2"/>
    <w:rsid w:val="00C04191"/>
    <w:rsid w:val="00C043E4"/>
    <w:rsid w:val="00C054F0"/>
    <w:rsid w:val="00C05A25"/>
    <w:rsid w:val="00C05C7A"/>
    <w:rsid w:val="00C06230"/>
    <w:rsid w:val="00C06F24"/>
    <w:rsid w:val="00C06FF4"/>
    <w:rsid w:val="00C07324"/>
    <w:rsid w:val="00C07422"/>
    <w:rsid w:val="00C0794A"/>
    <w:rsid w:val="00C10919"/>
    <w:rsid w:val="00C113F4"/>
    <w:rsid w:val="00C11530"/>
    <w:rsid w:val="00C11C93"/>
    <w:rsid w:val="00C11CC9"/>
    <w:rsid w:val="00C11F66"/>
    <w:rsid w:val="00C1249E"/>
    <w:rsid w:val="00C12827"/>
    <w:rsid w:val="00C143F3"/>
    <w:rsid w:val="00C1448A"/>
    <w:rsid w:val="00C15B3F"/>
    <w:rsid w:val="00C15C7C"/>
    <w:rsid w:val="00C163EE"/>
    <w:rsid w:val="00C16FE8"/>
    <w:rsid w:val="00C1728D"/>
    <w:rsid w:val="00C17924"/>
    <w:rsid w:val="00C17CAF"/>
    <w:rsid w:val="00C20A53"/>
    <w:rsid w:val="00C21494"/>
    <w:rsid w:val="00C21888"/>
    <w:rsid w:val="00C21FCF"/>
    <w:rsid w:val="00C22822"/>
    <w:rsid w:val="00C22875"/>
    <w:rsid w:val="00C22F20"/>
    <w:rsid w:val="00C23041"/>
    <w:rsid w:val="00C230AD"/>
    <w:rsid w:val="00C23BE0"/>
    <w:rsid w:val="00C24CE8"/>
    <w:rsid w:val="00C25416"/>
    <w:rsid w:val="00C255C8"/>
    <w:rsid w:val="00C258FE"/>
    <w:rsid w:val="00C26814"/>
    <w:rsid w:val="00C26F37"/>
    <w:rsid w:val="00C270E2"/>
    <w:rsid w:val="00C27CBA"/>
    <w:rsid w:val="00C302AB"/>
    <w:rsid w:val="00C3071D"/>
    <w:rsid w:val="00C30A1D"/>
    <w:rsid w:val="00C31293"/>
    <w:rsid w:val="00C31887"/>
    <w:rsid w:val="00C31C23"/>
    <w:rsid w:val="00C329C4"/>
    <w:rsid w:val="00C32E30"/>
    <w:rsid w:val="00C33843"/>
    <w:rsid w:val="00C3396C"/>
    <w:rsid w:val="00C33E0C"/>
    <w:rsid w:val="00C341FB"/>
    <w:rsid w:val="00C34309"/>
    <w:rsid w:val="00C3504A"/>
    <w:rsid w:val="00C35622"/>
    <w:rsid w:val="00C3582C"/>
    <w:rsid w:val="00C362C1"/>
    <w:rsid w:val="00C36704"/>
    <w:rsid w:val="00C36A45"/>
    <w:rsid w:val="00C36E7D"/>
    <w:rsid w:val="00C3723F"/>
    <w:rsid w:val="00C37341"/>
    <w:rsid w:val="00C37595"/>
    <w:rsid w:val="00C40E0B"/>
    <w:rsid w:val="00C4129E"/>
    <w:rsid w:val="00C4159D"/>
    <w:rsid w:val="00C41639"/>
    <w:rsid w:val="00C41A57"/>
    <w:rsid w:val="00C41BA7"/>
    <w:rsid w:val="00C41E36"/>
    <w:rsid w:val="00C42A81"/>
    <w:rsid w:val="00C42F3C"/>
    <w:rsid w:val="00C4338C"/>
    <w:rsid w:val="00C44390"/>
    <w:rsid w:val="00C446F3"/>
    <w:rsid w:val="00C4494C"/>
    <w:rsid w:val="00C45167"/>
    <w:rsid w:val="00C456E8"/>
    <w:rsid w:val="00C4581B"/>
    <w:rsid w:val="00C459DB"/>
    <w:rsid w:val="00C45BCB"/>
    <w:rsid w:val="00C46119"/>
    <w:rsid w:val="00C46251"/>
    <w:rsid w:val="00C4656D"/>
    <w:rsid w:val="00C47083"/>
    <w:rsid w:val="00C47128"/>
    <w:rsid w:val="00C47AAC"/>
    <w:rsid w:val="00C5100B"/>
    <w:rsid w:val="00C51EE6"/>
    <w:rsid w:val="00C51F9A"/>
    <w:rsid w:val="00C52087"/>
    <w:rsid w:val="00C52905"/>
    <w:rsid w:val="00C52B4D"/>
    <w:rsid w:val="00C52F8B"/>
    <w:rsid w:val="00C5431F"/>
    <w:rsid w:val="00C54C5E"/>
    <w:rsid w:val="00C55D4A"/>
    <w:rsid w:val="00C55E67"/>
    <w:rsid w:val="00C600F3"/>
    <w:rsid w:val="00C60144"/>
    <w:rsid w:val="00C60825"/>
    <w:rsid w:val="00C6082B"/>
    <w:rsid w:val="00C60BC3"/>
    <w:rsid w:val="00C6106F"/>
    <w:rsid w:val="00C6120D"/>
    <w:rsid w:val="00C613EB"/>
    <w:rsid w:val="00C616E1"/>
    <w:rsid w:val="00C61C2D"/>
    <w:rsid w:val="00C61D2A"/>
    <w:rsid w:val="00C627CF"/>
    <w:rsid w:val="00C63968"/>
    <w:rsid w:val="00C65961"/>
    <w:rsid w:val="00C661A1"/>
    <w:rsid w:val="00C670DA"/>
    <w:rsid w:val="00C67592"/>
    <w:rsid w:val="00C70535"/>
    <w:rsid w:val="00C7081C"/>
    <w:rsid w:val="00C7124D"/>
    <w:rsid w:val="00C714CA"/>
    <w:rsid w:val="00C715BD"/>
    <w:rsid w:val="00C72988"/>
    <w:rsid w:val="00C730CA"/>
    <w:rsid w:val="00C7361F"/>
    <w:rsid w:val="00C73CA0"/>
    <w:rsid w:val="00C74270"/>
    <w:rsid w:val="00C755D7"/>
    <w:rsid w:val="00C758A0"/>
    <w:rsid w:val="00C758DB"/>
    <w:rsid w:val="00C75FC6"/>
    <w:rsid w:val="00C76F3C"/>
    <w:rsid w:val="00C77509"/>
    <w:rsid w:val="00C80889"/>
    <w:rsid w:val="00C81204"/>
    <w:rsid w:val="00C8122D"/>
    <w:rsid w:val="00C816A1"/>
    <w:rsid w:val="00C81AAB"/>
    <w:rsid w:val="00C82355"/>
    <w:rsid w:val="00C82E5B"/>
    <w:rsid w:val="00C8350D"/>
    <w:rsid w:val="00C84B89"/>
    <w:rsid w:val="00C84F49"/>
    <w:rsid w:val="00C851DC"/>
    <w:rsid w:val="00C85494"/>
    <w:rsid w:val="00C85935"/>
    <w:rsid w:val="00C870F0"/>
    <w:rsid w:val="00C90126"/>
    <w:rsid w:val="00C903E4"/>
    <w:rsid w:val="00C9052F"/>
    <w:rsid w:val="00C918BB"/>
    <w:rsid w:val="00C91E2F"/>
    <w:rsid w:val="00C91EC5"/>
    <w:rsid w:val="00C91F74"/>
    <w:rsid w:val="00C927BF"/>
    <w:rsid w:val="00C931EA"/>
    <w:rsid w:val="00C93810"/>
    <w:rsid w:val="00C94C2E"/>
    <w:rsid w:val="00C959FD"/>
    <w:rsid w:val="00C95E45"/>
    <w:rsid w:val="00C960A2"/>
    <w:rsid w:val="00C965E6"/>
    <w:rsid w:val="00C96E3B"/>
    <w:rsid w:val="00C975C9"/>
    <w:rsid w:val="00CA0020"/>
    <w:rsid w:val="00CA078D"/>
    <w:rsid w:val="00CA17EB"/>
    <w:rsid w:val="00CA1C4F"/>
    <w:rsid w:val="00CA1DE6"/>
    <w:rsid w:val="00CA27DB"/>
    <w:rsid w:val="00CA297E"/>
    <w:rsid w:val="00CA3300"/>
    <w:rsid w:val="00CA435F"/>
    <w:rsid w:val="00CA447C"/>
    <w:rsid w:val="00CA4EB6"/>
    <w:rsid w:val="00CA4FD3"/>
    <w:rsid w:val="00CA505C"/>
    <w:rsid w:val="00CA5E28"/>
    <w:rsid w:val="00CB00BA"/>
    <w:rsid w:val="00CB0394"/>
    <w:rsid w:val="00CB0947"/>
    <w:rsid w:val="00CB0A89"/>
    <w:rsid w:val="00CB0D19"/>
    <w:rsid w:val="00CB0DE1"/>
    <w:rsid w:val="00CB11C7"/>
    <w:rsid w:val="00CB1707"/>
    <w:rsid w:val="00CB1BEF"/>
    <w:rsid w:val="00CB1C31"/>
    <w:rsid w:val="00CB2745"/>
    <w:rsid w:val="00CB3231"/>
    <w:rsid w:val="00CB3C36"/>
    <w:rsid w:val="00CB482A"/>
    <w:rsid w:val="00CB5FD3"/>
    <w:rsid w:val="00CB6994"/>
    <w:rsid w:val="00CB6A3B"/>
    <w:rsid w:val="00CB7291"/>
    <w:rsid w:val="00CB790C"/>
    <w:rsid w:val="00CC041B"/>
    <w:rsid w:val="00CC09C2"/>
    <w:rsid w:val="00CC148C"/>
    <w:rsid w:val="00CC2ACA"/>
    <w:rsid w:val="00CC2DFC"/>
    <w:rsid w:val="00CC346A"/>
    <w:rsid w:val="00CC377D"/>
    <w:rsid w:val="00CC41AB"/>
    <w:rsid w:val="00CC442C"/>
    <w:rsid w:val="00CC4D94"/>
    <w:rsid w:val="00CC5880"/>
    <w:rsid w:val="00CC58DB"/>
    <w:rsid w:val="00CC598E"/>
    <w:rsid w:val="00CC5D52"/>
    <w:rsid w:val="00CC62E6"/>
    <w:rsid w:val="00CC6683"/>
    <w:rsid w:val="00CC6BA4"/>
    <w:rsid w:val="00CC6CAF"/>
    <w:rsid w:val="00CC74C7"/>
    <w:rsid w:val="00CD10C7"/>
    <w:rsid w:val="00CD1296"/>
    <w:rsid w:val="00CD1E9E"/>
    <w:rsid w:val="00CD1FFE"/>
    <w:rsid w:val="00CD2D86"/>
    <w:rsid w:val="00CD2F9A"/>
    <w:rsid w:val="00CD33EE"/>
    <w:rsid w:val="00CD3409"/>
    <w:rsid w:val="00CD347D"/>
    <w:rsid w:val="00CD3556"/>
    <w:rsid w:val="00CD43A3"/>
    <w:rsid w:val="00CD495E"/>
    <w:rsid w:val="00CD4D08"/>
    <w:rsid w:val="00CD4DED"/>
    <w:rsid w:val="00CD5293"/>
    <w:rsid w:val="00CD54B8"/>
    <w:rsid w:val="00CD55D3"/>
    <w:rsid w:val="00CD5B61"/>
    <w:rsid w:val="00CD670B"/>
    <w:rsid w:val="00CD6F90"/>
    <w:rsid w:val="00CD7CA4"/>
    <w:rsid w:val="00CE086C"/>
    <w:rsid w:val="00CE0B98"/>
    <w:rsid w:val="00CE0E8C"/>
    <w:rsid w:val="00CE14F3"/>
    <w:rsid w:val="00CE2F62"/>
    <w:rsid w:val="00CE33DF"/>
    <w:rsid w:val="00CE3529"/>
    <w:rsid w:val="00CE3623"/>
    <w:rsid w:val="00CE3A7A"/>
    <w:rsid w:val="00CE3CBE"/>
    <w:rsid w:val="00CE3CE8"/>
    <w:rsid w:val="00CE49DE"/>
    <w:rsid w:val="00CE50B3"/>
    <w:rsid w:val="00CE55A6"/>
    <w:rsid w:val="00CE5D9F"/>
    <w:rsid w:val="00CE6DCD"/>
    <w:rsid w:val="00CE7A1F"/>
    <w:rsid w:val="00CF028C"/>
    <w:rsid w:val="00CF0359"/>
    <w:rsid w:val="00CF23F6"/>
    <w:rsid w:val="00CF28F0"/>
    <w:rsid w:val="00CF34FD"/>
    <w:rsid w:val="00CF39FD"/>
    <w:rsid w:val="00CF4198"/>
    <w:rsid w:val="00CF4DF4"/>
    <w:rsid w:val="00CF50C4"/>
    <w:rsid w:val="00CF55DF"/>
    <w:rsid w:val="00CF5DE4"/>
    <w:rsid w:val="00CF5E69"/>
    <w:rsid w:val="00CF66C2"/>
    <w:rsid w:val="00CF6C35"/>
    <w:rsid w:val="00CF7565"/>
    <w:rsid w:val="00CF7D04"/>
    <w:rsid w:val="00D01225"/>
    <w:rsid w:val="00D015BB"/>
    <w:rsid w:val="00D0172B"/>
    <w:rsid w:val="00D01AC8"/>
    <w:rsid w:val="00D0304A"/>
    <w:rsid w:val="00D03D4E"/>
    <w:rsid w:val="00D045B8"/>
    <w:rsid w:val="00D04900"/>
    <w:rsid w:val="00D04AED"/>
    <w:rsid w:val="00D04EDE"/>
    <w:rsid w:val="00D05620"/>
    <w:rsid w:val="00D066D9"/>
    <w:rsid w:val="00D068DE"/>
    <w:rsid w:val="00D078D3"/>
    <w:rsid w:val="00D10A8D"/>
    <w:rsid w:val="00D11835"/>
    <w:rsid w:val="00D1202D"/>
    <w:rsid w:val="00D12B99"/>
    <w:rsid w:val="00D13933"/>
    <w:rsid w:val="00D13A3E"/>
    <w:rsid w:val="00D13CD9"/>
    <w:rsid w:val="00D13DD3"/>
    <w:rsid w:val="00D1469F"/>
    <w:rsid w:val="00D14C97"/>
    <w:rsid w:val="00D16235"/>
    <w:rsid w:val="00D16667"/>
    <w:rsid w:val="00D1687D"/>
    <w:rsid w:val="00D17328"/>
    <w:rsid w:val="00D17C4B"/>
    <w:rsid w:val="00D20D0C"/>
    <w:rsid w:val="00D20D50"/>
    <w:rsid w:val="00D20EEE"/>
    <w:rsid w:val="00D21078"/>
    <w:rsid w:val="00D217CA"/>
    <w:rsid w:val="00D21E73"/>
    <w:rsid w:val="00D21EE4"/>
    <w:rsid w:val="00D21FF2"/>
    <w:rsid w:val="00D222AC"/>
    <w:rsid w:val="00D22528"/>
    <w:rsid w:val="00D22AEB"/>
    <w:rsid w:val="00D22B56"/>
    <w:rsid w:val="00D236C8"/>
    <w:rsid w:val="00D23E2E"/>
    <w:rsid w:val="00D251B7"/>
    <w:rsid w:val="00D25331"/>
    <w:rsid w:val="00D263F4"/>
    <w:rsid w:val="00D26E2D"/>
    <w:rsid w:val="00D273A1"/>
    <w:rsid w:val="00D27598"/>
    <w:rsid w:val="00D27CF3"/>
    <w:rsid w:val="00D301EA"/>
    <w:rsid w:val="00D302CF"/>
    <w:rsid w:val="00D303F9"/>
    <w:rsid w:val="00D31304"/>
    <w:rsid w:val="00D31CE4"/>
    <w:rsid w:val="00D31FEC"/>
    <w:rsid w:val="00D322F2"/>
    <w:rsid w:val="00D33154"/>
    <w:rsid w:val="00D33E3E"/>
    <w:rsid w:val="00D33F45"/>
    <w:rsid w:val="00D34374"/>
    <w:rsid w:val="00D34A58"/>
    <w:rsid w:val="00D34D9E"/>
    <w:rsid w:val="00D34E1B"/>
    <w:rsid w:val="00D36151"/>
    <w:rsid w:val="00D363A6"/>
    <w:rsid w:val="00D364DA"/>
    <w:rsid w:val="00D3663B"/>
    <w:rsid w:val="00D36D71"/>
    <w:rsid w:val="00D41C3A"/>
    <w:rsid w:val="00D42705"/>
    <w:rsid w:val="00D42C52"/>
    <w:rsid w:val="00D43100"/>
    <w:rsid w:val="00D43A9F"/>
    <w:rsid w:val="00D43B18"/>
    <w:rsid w:val="00D44034"/>
    <w:rsid w:val="00D44347"/>
    <w:rsid w:val="00D44888"/>
    <w:rsid w:val="00D44F9C"/>
    <w:rsid w:val="00D45105"/>
    <w:rsid w:val="00D45169"/>
    <w:rsid w:val="00D4564E"/>
    <w:rsid w:val="00D459F6"/>
    <w:rsid w:val="00D46315"/>
    <w:rsid w:val="00D46D82"/>
    <w:rsid w:val="00D46DB0"/>
    <w:rsid w:val="00D47829"/>
    <w:rsid w:val="00D47DE0"/>
    <w:rsid w:val="00D47E46"/>
    <w:rsid w:val="00D50294"/>
    <w:rsid w:val="00D50559"/>
    <w:rsid w:val="00D5076F"/>
    <w:rsid w:val="00D507DA"/>
    <w:rsid w:val="00D50A96"/>
    <w:rsid w:val="00D51D0C"/>
    <w:rsid w:val="00D52BA3"/>
    <w:rsid w:val="00D53706"/>
    <w:rsid w:val="00D53756"/>
    <w:rsid w:val="00D538BC"/>
    <w:rsid w:val="00D54A68"/>
    <w:rsid w:val="00D5537E"/>
    <w:rsid w:val="00D55B67"/>
    <w:rsid w:val="00D560F3"/>
    <w:rsid w:val="00D5618C"/>
    <w:rsid w:val="00D5665B"/>
    <w:rsid w:val="00D57010"/>
    <w:rsid w:val="00D570C3"/>
    <w:rsid w:val="00D57285"/>
    <w:rsid w:val="00D572C2"/>
    <w:rsid w:val="00D57327"/>
    <w:rsid w:val="00D57423"/>
    <w:rsid w:val="00D57991"/>
    <w:rsid w:val="00D60673"/>
    <w:rsid w:val="00D6165E"/>
    <w:rsid w:val="00D61954"/>
    <w:rsid w:val="00D62997"/>
    <w:rsid w:val="00D62EE5"/>
    <w:rsid w:val="00D6384B"/>
    <w:rsid w:val="00D639B9"/>
    <w:rsid w:val="00D63D27"/>
    <w:rsid w:val="00D64060"/>
    <w:rsid w:val="00D64522"/>
    <w:rsid w:val="00D646FC"/>
    <w:rsid w:val="00D648C9"/>
    <w:rsid w:val="00D64DB6"/>
    <w:rsid w:val="00D64F68"/>
    <w:rsid w:val="00D65514"/>
    <w:rsid w:val="00D65C94"/>
    <w:rsid w:val="00D661AE"/>
    <w:rsid w:val="00D70097"/>
    <w:rsid w:val="00D70621"/>
    <w:rsid w:val="00D71B98"/>
    <w:rsid w:val="00D71C81"/>
    <w:rsid w:val="00D72ABB"/>
    <w:rsid w:val="00D72AE9"/>
    <w:rsid w:val="00D72BDD"/>
    <w:rsid w:val="00D72F1D"/>
    <w:rsid w:val="00D73C09"/>
    <w:rsid w:val="00D73C11"/>
    <w:rsid w:val="00D73DF9"/>
    <w:rsid w:val="00D75EC5"/>
    <w:rsid w:val="00D771B4"/>
    <w:rsid w:val="00D80EF1"/>
    <w:rsid w:val="00D80FE9"/>
    <w:rsid w:val="00D81466"/>
    <w:rsid w:val="00D82A75"/>
    <w:rsid w:val="00D83C7F"/>
    <w:rsid w:val="00D84391"/>
    <w:rsid w:val="00D84DB5"/>
    <w:rsid w:val="00D85502"/>
    <w:rsid w:val="00D8585D"/>
    <w:rsid w:val="00D85975"/>
    <w:rsid w:val="00D860E5"/>
    <w:rsid w:val="00D8628B"/>
    <w:rsid w:val="00D86EB8"/>
    <w:rsid w:val="00D879AA"/>
    <w:rsid w:val="00D87B77"/>
    <w:rsid w:val="00D90058"/>
    <w:rsid w:val="00D900A9"/>
    <w:rsid w:val="00D90134"/>
    <w:rsid w:val="00D90B36"/>
    <w:rsid w:val="00D91A66"/>
    <w:rsid w:val="00D9215C"/>
    <w:rsid w:val="00D93A83"/>
    <w:rsid w:val="00D94254"/>
    <w:rsid w:val="00D94AAD"/>
    <w:rsid w:val="00D94FD8"/>
    <w:rsid w:val="00D95360"/>
    <w:rsid w:val="00D95BD1"/>
    <w:rsid w:val="00D9640C"/>
    <w:rsid w:val="00D9680D"/>
    <w:rsid w:val="00D96A9A"/>
    <w:rsid w:val="00D97399"/>
    <w:rsid w:val="00D97B2E"/>
    <w:rsid w:val="00DA0B4C"/>
    <w:rsid w:val="00DA1078"/>
    <w:rsid w:val="00DA178E"/>
    <w:rsid w:val="00DA183B"/>
    <w:rsid w:val="00DA1C64"/>
    <w:rsid w:val="00DA1D83"/>
    <w:rsid w:val="00DA24F7"/>
    <w:rsid w:val="00DA2509"/>
    <w:rsid w:val="00DA250D"/>
    <w:rsid w:val="00DA2FF8"/>
    <w:rsid w:val="00DA312A"/>
    <w:rsid w:val="00DA3284"/>
    <w:rsid w:val="00DA39D5"/>
    <w:rsid w:val="00DA4FBE"/>
    <w:rsid w:val="00DA536A"/>
    <w:rsid w:val="00DA6E4A"/>
    <w:rsid w:val="00DA7090"/>
    <w:rsid w:val="00DA719D"/>
    <w:rsid w:val="00DA7E0B"/>
    <w:rsid w:val="00DB045E"/>
    <w:rsid w:val="00DB0F18"/>
    <w:rsid w:val="00DB128F"/>
    <w:rsid w:val="00DB1E6B"/>
    <w:rsid w:val="00DB40DC"/>
    <w:rsid w:val="00DB460A"/>
    <w:rsid w:val="00DB4B44"/>
    <w:rsid w:val="00DB4B51"/>
    <w:rsid w:val="00DB4B73"/>
    <w:rsid w:val="00DB5144"/>
    <w:rsid w:val="00DB557B"/>
    <w:rsid w:val="00DB5B72"/>
    <w:rsid w:val="00DB62BB"/>
    <w:rsid w:val="00DB6593"/>
    <w:rsid w:val="00DB6A86"/>
    <w:rsid w:val="00DB6C02"/>
    <w:rsid w:val="00DB6EFE"/>
    <w:rsid w:val="00DB7552"/>
    <w:rsid w:val="00DB7A8B"/>
    <w:rsid w:val="00DB7D3A"/>
    <w:rsid w:val="00DB7FAD"/>
    <w:rsid w:val="00DC0182"/>
    <w:rsid w:val="00DC049E"/>
    <w:rsid w:val="00DC121B"/>
    <w:rsid w:val="00DC14F4"/>
    <w:rsid w:val="00DC1C7E"/>
    <w:rsid w:val="00DC1E4B"/>
    <w:rsid w:val="00DC2EC4"/>
    <w:rsid w:val="00DC30CB"/>
    <w:rsid w:val="00DC3194"/>
    <w:rsid w:val="00DC3766"/>
    <w:rsid w:val="00DC3D28"/>
    <w:rsid w:val="00DC4305"/>
    <w:rsid w:val="00DC4790"/>
    <w:rsid w:val="00DC53AD"/>
    <w:rsid w:val="00DC5D80"/>
    <w:rsid w:val="00DC6061"/>
    <w:rsid w:val="00DC64CF"/>
    <w:rsid w:val="00DC6CEA"/>
    <w:rsid w:val="00DC705C"/>
    <w:rsid w:val="00DC74A8"/>
    <w:rsid w:val="00DC754B"/>
    <w:rsid w:val="00DD0355"/>
    <w:rsid w:val="00DD050B"/>
    <w:rsid w:val="00DD0EBB"/>
    <w:rsid w:val="00DD0F93"/>
    <w:rsid w:val="00DD115D"/>
    <w:rsid w:val="00DD13C4"/>
    <w:rsid w:val="00DD142A"/>
    <w:rsid w:val="00DD183F"/>
    <w:rsid w:val="00DD2084"/>
    <w:rsid w:val="00DD2358"/>
    <w:rsid w:val="00DD2635"/>
    <w:rsid w:val="00DD2A8A"/>
    <w:rsid w:val="00DD2AFC"/>
    <w:rsid w:val="00DD37CD"/>
    <w:rsid w:val="00DD3B31"/>
    <w:rsid w:val="00DD3C29"/>
    <w:rsid w:val="00DD3D4F"/>
    <w:rsid w:val="00DD416B"/>
    <w:rsid w:val="00DD47FA"/>
    <w:rsid w:val="00DD4B48"/>
    <w:rsid w:val="00DD6162"/>
    <w:rsid w:val="00DD6678"/>
    <w:rsid w:val="00DD717E"/>
    <w:rsid w:val="00DD74C0"/>
    <w:rsid w:val="00DD7BDA"/>
    <w:rsid w:val="00DD7BE4"/>
    <w:rsid w:val="00DE01DE"/>
    <w:rsid w:val="00DE0421"/>
    <w:rsid w:val="00DE0B35"/>
    <w:rsid w:val="00DE11B9"/>
    <w:rsid w:val="00DE1BC6"/>
    <w:rsid w:val="00DE1CAC"/>
    <w:rsid w:val="00DE1D72"/>
    <w:rsid w:val="00DE1FDE"/>
    <w:rsid w:val="00DE23A9"/>
    <w:rsid w:val="00DE254B"/>
    <w:rsid w:val="00DE2A9D"/>
    <w:rsid w:val="00DE3747"/>
    <w:rsid w:val="00DE3AFA"/>
    <w:rsid w:val="00DE4007"/>
    <w:rsid w:val="00DE60F1"/>
    <w:rsid w:val="00DE64D2"/>
    <w:rsid w:val="00DE6AC4"/>
    <w:rsid w:val="00DE6D22"/>
    <w:rsid w:val="00DE722D"/>
    <w:rsid w:val="00DE770E"/>
    <w:rsid w:val="00DE785D"/>
    <w:rsid w:val="00DE7898"/>
    <w:rsid w:val="00DE7EC4"/>
    <w:rsid w:val="00DF0BB4"/>
    <w:rsid w:val="00DF1441"/>
    <w:rsid w:val="00DF1B61"/>
    <w:rsid w:val="00DF2819"/>
    <w:rsid w:val="00DF2FE1"/>
    <w:rsid w:val="00DF38B1"/>
    <w:rsid w:val="00DF3D92"/>
    <w:rsid w:val="00DF4618"/>
    <w:rsid w:val="00DF4D43"/>
    <w:rsid w:val="00DF4E99"/>
    <w:rsid w:val="00DF5FE5"/>
    <w:rsid w:val="00DF66D0"/>
    <w:rsid w:val="00DF6BC2"/>
    <w:rsid w:val="00DF6CE5"/>
    <w:rsid w:val="00E00682"/>
    <w:rsid w:val="00E00FC0"/>
    <w:rsid w:val="00E0134F"/>
    <w:rsid w:val="00E01415"/>
    <w:rsid w:val="00E01ED0"/>
    <w:rsid w:val="00E02778"/>
    <w:rsid w:val="00E028F1"/>
    <w:rsid w:val="00E03989"/>
    <w:rsid w:val="00E0466A"/>
    <w:rsid w:val="00E048AF"/>
    <w:rsid w:val="00E04B73"/>
    <w:rsid w:val="00E0530C"/>
    <w:rsid w:val="00E05BC4"/>
    <w:rsid w:val="00E05E1E"/>
    <w:rsid w:val="00E06B42"/>
    <w:rsid w:val="00E104C9"/>
    <w:rsid w:val="00E1063F"/>
    <w:rsid w:val="00E10838"/>
    <w:rsid w:val="00E10965"/>
    <w:rsid w:val="00E10B45"/>
    <w:rsid w:val="00E10D88"/>
    <w:rsid w:val="00E10ED1"/>
    <w:rsid w:val="00E10F4C"/>
    <w:rsid w:val="00E11234"/>
    <w:rsid w:val="00E11536"/>
    <w:rsid w:val="00E1220D"/>
    <w:rsid w:val="00E12237"/>
    <w:rsid w:val="00E122FA"/>
    <w:rsid w:val="00E126DD"/>
    <w:rsid w:val="00E12FEB"/>
    <w:rsid w:val="00E130D4"/>
    <w:rsid w:val="00E13691"/>
    <w:rsid w:val="00E13818"/>
    <w:rsid w:val="00E13A4D"/>
    <w:rsid w:val="00E13B9E"/>
    <w:rsid w:val="00E13D43"/>
    <w:rsid w:val="00E13F56"/>
    <w:rsid w:val="00E145CA"/>
    <w:rsid w:val="00E146CE"/>
    <w:rsid w:val="00E14D79"/>
    <w:rsid w:val="00E15B7F"/>
    <w:rsid w:val="00E15E03"/>
    <w:rsid w:val="00E16C9A"/>
    <w:rsid w:val="00E17353"/>
    <w:rsid w:val="00E1766D"/>
    <w:rsid w:val="00E17B2F"/>
    <w:rsid w:val="00E17DD0"/>
    <w:rsid w:val="00E17F60"/>
    <w:rsid w:val="00E2017C"/>
    <w:rsid w:val="00E210D1"/>
    <w:rsid w:val="00E21138"/>
    <w:rsid w:val="00E21414"/>
    <w:rsid w:val="00E21784"/>
    <w:rsid w:val="00E21C29"/>
    <w:rsid w:val="00E21D42"/>
    <w:rsid w:val="00E22809"/>
    <w:rsid w:val="00E23339"/>
    <w:rsid w:val="00E246AB"/>
    <w:rsid w:val="00E25014"/>
    <w:rsid w:val="00E25A15"/>
    <w:rsid w:val="00E25DA4"/>
    <w:rsid w:val="00E26384"/>
    <w:rsid w:val="00E2692F"/>
    <w:rsid w:val="00E26A0E"/>
    <w:rsid w:val="00E27034"/>
    <w:rsid w:val="00E271D7"/>
    <w:rsid w:val="00E27424"/>
    <w:rsid w:val="00E27AE2"/>
    <w:rsid w:val="00E27C8B"/>
    <w:rsid w:val="00E30336"/>
    <w:rsid w:val="00E308D4"/>
    <w:rsid w:val="00E3115D"/>
    <w:rsid w:val="00E3116C"/>
    <w:rsid w:val="00E32002"/>
    <w:rsid w:val="00E3288C"/>
    <w:rsid w:val="00E330DA"/>
    <w:rsid w:val="00E36508"/>
    <w:rsid w:val="00E36DAB"/>
    <w:rsid w:val="00E3731B"/>
    <w:rsid w:val="00E37A81"/>
    <w:rsid w:val="00E37F3F"/>
    <w:rsid w:val="00E40991"/>
    <w:rsid w:val="00E40E36"/>
    <w:rsid w:val="00E42CA6"/>
    <w:rsid w:val="00E42E1D"/>
    <w:rsid w:val="00E437F3"/>
    <w:rsid w:val="00E443AE"/>
    <w:rsid w:val="00E44B1E"/>
    <w:rsid w:val="00E4671A"/>
    <w:rsid w:val="00E473F5"/>
    <w:rsid w:val="00E478F2"/>
    <w:rsid w:val="00E50630"/>
    <w:rsid w:val="00E5070E"/>
    <w:rsid w:val="00E50906"/>
    <w:rsid w:val="00E5109F"/>
    <w:rsid w:val="00E510EC"/>
    <w:rsid w:val="00E51689"/>
    <w:rsid w:val="00E517E3"/>
    <w:rsid w:val="00E51AFC"/>
    <w:rsid w:val="00E5225F"/>
    <w:rsid w:val="00E525D3"/>
    <w:rsid w:val="00E5370C"/>
    <w:rsid w:val="00E53775"/>
    <w:rsid w:val="00E5436A"/>
    <w:rsid w:val="00E546E6"/>
    <w:rsid w:val="00E549B4"/>
    <w:rsid w:val="00E54AFF"/>
    <w:rsid w:val="00E5547D"/>
    <w:rsid w:val="00E56CD6"/>
    <w:rsid w:val="00E56FD5"/>
    <w:rsid w:val="00E5718B"/>
    <w:rsid w:val="00E604FF"/>
    <w:rsid w:val="00E605A0"/>
    <w:rsid w:val="00E60C60"/>
    <w:rsid w:val="00E60DE0"/>
    <w:rsid w:val="00E61036"/>
    <w:rsid w:val="00E6206F"/>
    <w:rsid w:val="00E63305"/>
    <w:rsid w:val="00E63712"/>
    <w:rsid w:val="00E63D35"/>
    <w:rsid w:val="00E6520A"/>
    <w:rsid w:val="00E6554A"/>
    <w:rsid w:val="00E65A41"/>
    <w:rsid w:val="00E65BC6"/>
    <w:rsid w:val="00E65E83"/>
    <w:rsid w:val="00E65F25"/>
    <w:rsid w:val="00E67028"/>
    <w:rsid w:val="00E673E1"/>
    <w:rsid w:val="00E67CEC"/>
    <w:rsid w:val="00E7013B"/>
    <w:rsid w:val="00E70178"/>
    <w:rsid w:val="00E701C6"/>
    <w:rsid w:val="00E702CE"/>
    <w:rsid w:val="00E70F89"/>
    <w:rsid w:val="00E71414"/>
    <w:rsid w:val="00E715A9"/>
    <w:rsid w:val="00E71850"/>
    <w:rsid w:val="00E71A5D"/>
    <w:rsid w:val="00E73C13"/>
    <w:rsid w:val="00E73E44"/>
    <w:rsid w:val="00E76B8C"/>
    <w:rsid w:val="00E76DAD"/>
    <w:rsid w:val="00E76EC3"/>
    <w:rsid w:val="00E772C5"/>
    <w:rsid w:val="00E77324"/>
    <w:rsid w:val="00E77626"/>
    <w:rsid w:val="00E80B7C"/>
    <w:rsid w:val="00E80E3F"/>
    <w:rsid w:val="00E814D1"/>
    <w:rsid w:val="00E81E65"/>
    <w:rsid w:val="00E826FF"/>
    <w:rsid w:val="00E83765"/>
    <w:rsid w:val="00E83FB6"/>
    <w:rsid w:val="00E8445E"/>
    <w:rsid w:val="00E851C6"/>
    <w:rsid w:val="00E856B0"/>
    <w:rsid w:val="00E858BC"/>
    <w:rsid w:val="00E85E4D"/>
    <w:rsid w:val="00E86E92"/>
    <w:rsid w:val="00E871A4"/>
    <w:rsid w:val="00E87989"/>
    <w:rsid w:val="00E91470"/>
    <w:rsid w:val="00E91FB0"/>
    <w:rsid w:val="00E92CD2"/>
    <w:rsid w:val="00E93C17"/>
    <w:rsid w:val="00E9508B"/>
    <w:rsid w:val="00E95140"/>
    <w:rsid w:val="00E962BC"/>
    <w:rsid w:val="00E965AB"/>
    <w:rsid w:val="00EA0155"/>
    <w:rsid w:val="00EA0173"/>
    <w:rsid w:val="00EA0402"/>
    <w:rsid w:val="00EA05E5"/>
    <w:rsid w:val="00EA079D"/>
    <w:rsid w:val="00EA0ADF"/>
    <w:rsid w:val="00EA2022"/>
    <w:rsid w:val="00EA2A84"/>
    <w:rsid w:val="00EA2B83"/>
    <w:rsid w:val="00EA2EE6"/>
    <w:rsid w:val="00EA3B6F"/>
    <w:rsid w:val="00EA5119"/>
    <w:rsid w:val="00EA589E"/>
    <w:rsid w:val="00EA5CEA"/>
    <w:rsid w:val="00EA5CEE"/>
    <w:rsid w:val="00EA5DBA"/>
    <w:rsid w:val="00EA6B39"/>
    <w:rsid w:val="00EA761B"/>
    <w:rsid w:val="00EB0183"/>
    <w:rsid w:val="00EB04B0"/>
    <w:rsid w:val="00EB1116"/>
    <w:rsid w:val="00EB19D6"/>
    <w:rsid w:val="00EB26EC"/>
    <w:rsid w:val="00EB38E9"/>
    <w:rsid w:val="00EB3F61"/>
    <w:rsid w:val="00EB49C3"/>
    <w:rsid w:val="00EB4E71"/>
    <w:rsid w:val="00EB67CE"/>
    <w:rsid w:val="00EB7A07"/>
    <w:rsid w:val="00EB7F12"/>
    <w:rsid w:val="00EC0E08"/>
    <w:rsid w:val="00EC122C"/>
    <w:rsid w:val="00EC24A5"/>
    <w:rsid w:val="00EC2750"/>
    <w:rsid w:val="00EC2A84"/>
    <w:rsid w:val="00EC2D80"/>
    <w:rsid w:val="00EC31E4"/>
    <w:rsid w:val="00EC33EC"/>
    <w:rsid w:val="00EC3DDF"/>
    <w:rsid w:val="00EC3EC2"/>
    <w:rsid w:val="00EC4189"/>
    <w:rsid w:val="00EC424F"/>
    <w:rsid w:val="00EC4948"/>
    <w:rsid w:val="00EC49A2"/>
    <w:rsid w:val="00EC4C5D"/>
    <w:rsid w:val="00EC4DC6"/>
    <w:rsid w:val="00EC506C"/>
    <w:rsid w:val="00EC509A"/>
    <w:rsid w:val="00EC5575"/>
    <w:rsid w:val="00EC5A05"/>
    <w:rsid w:val="00EC63E0"/>
    <w:rsid w:val="00EC754F"/>
    <w:rsid w:val="00EC76E4"/>
    <w:rsid w:val="00ED025F"/>
    <w:rsid w:val="00ED0690"/>
    <w:rsid w:val="00ED0D27"/>
    <w:rsid w:val="00ED0FA2"/>
    <w:rsid w:val="00ED10FB"/>
    <w:rsid w:val="00ED1CF0"/>
    <w:rsid w:val="00ED1E9B"/>
    <w:rsid w:val="00ED2113"/>
    <w:rsid w:val="00ED2252"/>
    <w:rsid w:val="00ED2888"/>
    <w:rsid w:val="00ED28CE"/>
    <w:rsid w:val="00ED2A2E"/>
    <w:rsid w:val="00ED2B0E"/>
    <w:rsid w:val="00ED3702"/>
    <w:rsid w:val="00ED43F7"/>
    <w:rsid w:val="00ED4FCF"/>
    <w:rsid w:val="00ED6F64"/>
    <w:rsid w:val="00EE09C1"/>
    <w:rsid w:val="00EE1075"/>
    <w:rsid w:val="00EE1EEC"/>
    <w:rsid w:val="00EE27E3"/>
    <w:rsid w:val="00EE3056"/>
    <w:rsid w:val="00EE372F"/>
    <w:rsid w:val="00EE3829"/>
    <w:rsid w:val="00EE3CBA"/>
    <w:rsid w:val="00EE4550"/>
    <w:rsid w:val="00EE49BD"/>
    <w:rsid w:val="00EE51DE"/>
    <w:rsid w:val="00EE5678"/>
    <w:rsid w:val="00EE56D2"/>
    <w:rsid w:val="00EE61C8"/>
    <w:rsid w:val="00EE6440"/>
    <w:rsid w:val="00EE676A"/>
    <w:rsid w:val="00EE6BBA"/>
    <w:rsid w:val="00EE6C4F"/>
    <w:rsid w:val="00EE6F36"/>
    <w:rsid w:val="00EE75F6"/>
    <w:rsid w:val="00EE7C61"/>
    <w:rsid w:val="00EE7EF2"/>
    <w:rsid w:val="00EF03F2"/>
    <w:rsid w:val="00EF11FA"/>
    <w:rsid w:val="00EF1388"/>
    <w:rsid w:val="00EF1CCF"/>
    <w:rsid w:val="00EF1D33"/>
    <w:rsid w:val="00EF1F66"/>
    <w:rsid w:val="00EF2F27"/>
    <w:rsid w:val="00EF37CB"/>
    <w:rsid w:val="00EF3D53"/>
    <w:rsid w:val="00EF4319"/>
    <w:rsid w:val="00EF4BFC"/>
    <w:rsid w:val="00EF4CF0"/>
    <w:rsid w:val="00EF514E"/>
    <w:rsid w:val="00EF525C"/>
    <w:rsid w:val="00EF6369"/>
    <w:rsid w:val="00EF6886"/>
    <w:rsid w:val="00EF73F3"/>
    <w:rsid w:val="00F0014D"/>
    <w:rsid w:val="00F00210"/>
    <w:rsid w:val="00F0072F"/>
    <w:rsid w:val="00F0078A"/>
    <w:rsid w:val="00F00EF0"/>
    <w:rsid w:val="00F0115E"/>
    <w:rsid w:val="00F01AA3"/>
    <w:rsid w:val="00F01C8C"/>
    <w:rsid w:val="00F02550"/>
    <w:rsid w:val="00F02C98"/>
    <w:rsid w:val="00F02D98"/>
    <w:rsid w:val="00F03842"/>
    <w:rsid w:val="00F04431"/>
    <w:rsid w:val="00F0453D"/>
    <w:rsid w:val="00F04B99"/>
    <w:rsid w:val="00F04FE0"/>
    <w:rsid w:val="00F057D3"/>
    <w:rsid w:val="00F0784B"/>
    <w:rsid w:val="00F07E84"/>
    <w:rsid w:val="00F1039E"/>
    <w:rsid w:val="00F10A8E"/>
    <w:rsid w:val="00F10CE0"/>
    <w:rsid w:val="00F11018"/>
    <w:rsid w:val="00F1145D"/>
    <w:rsid w:val="00F1157F"/>
    <w:rsid w:val="00F1184D"/>
    <w:rsid w:val="00F122A0"/>
    <w:rsid w:val="00F12697"/>
    <w:rsid w:val="00F1294F"/>
    <w:rsid w:val="00F12DDE"/>
    <w:rsid w:val="00F12E10"/>
    <w:rsid w:val="00F13A74"/>
    <w:rsid w:val="00F15ED9"/>
    <w:rsid w:val="00F16642"/>
    <w:rsid w:val="00F16645"/>
    <w:rsid w:val="00F16724"/>
    <w:rsid w:val="00F179A7"/>
    <w:rsid w:val="00F2026D"/>
    <w:rsid w:val="00F2073E"/>
    <w:rsid w:val="00F20762"/>
    <w:rsid w:val="00F20897"/>
    <w:rsid w:val="00F209EC"/>
    <w:rsid w:val="00F20A2C"/>
    <w:rsid w:val="00F211FD"/>
    <w:rsid w:val="00F21BC3"/>
    <w:rsid w:val="00F21FBD"/>
    <w:rsid w:val="00F22527"/>
    <w:rsid w:val="00F22945"/>
    <w:rsid w:val="00F22F13"/>
    <w:rsid w:val="00F230B6"/>
    <w:rsid w:val="00F237F9"/>
    <w:rsid w:val="00F23D27"/>
    <w:rsid w:val="00F23ECE"/>
    <w:rsid w:val="00F23F24"/>
    <w:rsid w:val="00F242A2"/>
    <w:rsid w:val="00F24ED0"/>
    <w:rsid w:val="00F2507D"/>
    <w:rsid w:val="00F255D1"/>
    <w:rsid w:val="00F2567C"/>
    <w:rsid w:val="00F25813"/>
    <w:rsid w:val="00F25C67"/>
    <w:rsid w:val="00F26953"/>
    <w:rsid w:val="00F27183"/>
    <w:rsid w:val="00F274E9"/>
    <w:rsid w:val="00F27839"/>
    <w:rsid w:val="00F27CCC"/>
    <w:rsid w:val="00F27D07"/>
    <w:rsid w:val="00F30393"/>
    <w:rsid w:val="00F30D4D"/>
    <w:rsid w:val="00F312AA"/>
    <w:rsid w:val="00F31449"/>
    <w:rsid w:val="00F3242F"/>
    <w:rsid w:val="00F32A79"/>
    <w:rsid w:val="00F32FAA"/>
    <w:rsid w:val="00F33065"/>
    <w:rsid w:val="00F33533"/>
    <w:rsid w:val="00F33DD0"/>
    <w:rsid w:val="00F33ED6"/>
    <w:rsid w:val="00F34199"/>
    <w:rsid w:val="00F34E1C"/>
    <w:rsid w:val="00F35053"/>
    <w:rsid w:val="00F351F9"/>
    <w:rsid w:val="00F352C1"/>
    <w:rsid w:val="00F356F8"/>
    <w:rsid w:val="00F36524"/>
    <w:rsid w:val="00F365BF"/>
    <w:rsid w:val="00F3698D"/>
    <w:rsid w:val="00F36F84"/>
    <w:rsid w:val="00F4058C"/>
    <w:rsid w:val="00F408BB"/>
    <w:rsid w:val="00F40DE6"/>
    <w:rsid w:val="00F4108B"/>
    <w:rsid w:val="00F411DE"/>
    <w:rsid w:val="00F41ABC"/>
    <w:rsid w:val="00F41E97"/>
    <w:rsid w:val="00F421E6"/>
    <w:rsid w:val="00F42571"/>
    <w:rsid w:val="00F428A0"/>
    <w:rsid w:val="00F43178"/>
    <w:rsid w:val="00F43439"/>
    <w:rsid w:val="00F43A96"/>
    <w:rsid w:val="00F44740"/>
    <w:rsid w:val="00F44BA5"/>
    <w:rsid w:val="00F45362"/>
    <w:rsid w:val="00F459A9"/>
    <w:rsid w:val="00F45A81"/>
    <w:rsid w:val="00F45D84"/>
    <w:rsid w:val="00F500D0"/>
    <w:rsid w:val="00F51A0A"/>
    <w:rsid w:val="00F51BF7"/>
    <w:rsid w:val="00F520DA"/>
    <w:rsid w:val="00F52D9B"/>
    <w:rsid w:val="00F534A4"/>
    <w:rsid w:val="00F537F8"/>
    <w:rsid w:val="00F538C9"/>
    <w:rsid w:val="00F53B27"/>
    <w:rsid w:val="00F53BB0"/>
    <w:rsid w:val="00F54724"/>
    <w:rsid w:val="00F54B53"/>
    <w:rsid w:val="00F54E6A"/>
    <w:rsid w:val="00F54F14"/>
    <w:rsid w:val="00F55538"/>
    <w:rsid w:val="00F555DD"/>
    <w:rsid w:val="00F55F2F"/>
    <w:rsid w:val="00F5632F"/>
    <w:rsid w:val="00F57376"/>
    <w:rsid w:val="00F578C7"/>
    <w:rsid w:val="00F57B24"/>
    <w:rsid w:val="00F57D07"/>
    <w:rsid w:val="00F57DF8"/>
    <w:rsid w:val="00F610B4"/>
    <w:rsid w:val="00F613A1"/>
    <w:rsid w:val="00F61C30"/>
    <w:rsid w:val="00F6216D"/>
    <w:rsid w:val="00F633B4"/>
    <w:rsid w:val="00F64647"/>
    <w:rsid w:val="00F64D9D"/>
    <w:rsid w:val="00F65AF2"/>
    <w:rsid w:val="00F65BC8"/>
    <w:rsid w:val="00F65D44"/>
    <w:rsid w:val="00F6626F"/>
    <w:rsid w:val="00F6639F"/>
    <w:rsid w:val="00F676C7"/>
    <w:rsid w:val="00F67B28"/>
    <w:rsid w:val="00F67BE2"/>
    <w:rsid w:val="00F67C27"/>
    <w:rsid w:val="00F67EB5"/>
    <w:rsid w:val="00F7037A"/>
    <w:rsid w:val="00F7057E"/>
    <w:rsid w:val="00F713C3"/>
    <w:rsid w:val="00F71A1E"/>
    <w:rsid w:val="00F734C7"/>
    <w:rsid w:val="00F73765"/>
    <w:rsid w:val="00F7399B"/>
    <w:rsid w:val="00F73BCD"/>
    <w:rsid w:val="00F74D18"/>
    <w:rsid w:val="00F75AC9"/>
    <w:rsid w:val="00F7762F"/>
    <w:rsid w:val="00F80788"/>
    <w:rsid w:val="00F80E38"/>
    <w:rsid w:val="00F81083"/>
    <w:rsid w:val="00F81564"/>
    <w:rsid w:val="00F81C17"/>
    <w:rsid w:val="00F826CC"/>
    <w:rsid w:val="00F82BEA"/>
    <w:rsid w:val="00F82D2B"/>
    <w:rsid w:val="00F830C9"/>
    <w:rsid w:val="00F831E3"/>
    <w:rsid w:val="00F83A2E"/>
    <w:rsid w:val="00F84131"/>
    <w:rsid w:val="00F847E6"/>
    <w:rsid w:val="00F852F5"/>
    <w:rsid w:val="00F85D24"/>
    <w:rsid w:val="00F86A2A"/>
    <w:rsid w:val="00F8701E"/>
    <w:rsid w:val="00F87651"/>
    <w:rsid w:val="00F878B3"/>
    <w:rsid w:val="00F8797D"/>
    <w:rsid w:val="00F87B15"/>
    <w:rsid w:val="00F87C39"/>
    <w:rsid w:val="00F91660"/>
    <w:rsid w:val="00F918DD"/>
    <w:rsid w:val="00F92256"/>
    <w:rsid w:val="00F92775"/>
    <w:rsid w:val="00F928E5"/>
    <w:rsid w:val="00F92D04"/>
    <w:rsid w:val="00F93401"/>
    <w:rsid w:val="00F93D57"/>
    <w:rsid w:val="00F93EDB"/>
    <w:rsid w:val="00F93F4B"/>
    <w:rsid w:val="00F94365"/>
    <w:rsid w:val="00F94FD6"/>
    <w:rsid w:val="00F95076"/>
    <w:rsid w:val="00F95905"/>
    <w:rsid w:val="00F95960"/>
    <w:rsid w:val="00F95AB4"/>
    <w:rsid w:val="00F96402"/>
    <w:rsid w:val="00F97C24"/>
    <w:rsid w:val="00FA00B9"/>
    <w:rsid w:val="00FA0417"/>
    <w:rsid w:val="00FA05C1"/>
    <w:rsid w:val="00FA10DE"/>
    <w:rsid w:val="00FA11B7"/>
    <w:rsid w:val="00FA1720"/>
    <w:rsid w:val="00FA2866"/>
    <w:rsid w:val="00FA28AD"/>
    <w:rsid w:val="00FA30EC"/>
    <w:rsid w:val="00FA31FA"/>
    <w:rsid w:val="00FA3373"/>
    <w:rsid w:val="00FA374A"/>
    <w:rsid w:val="00FA3C76"/>
    <w:rsid w:val="00FA3D13"/>
    <w:rsid w:val="00FA47F7"/>
    <w:rsid w:val="00FA4870"/>
    <w:rsid w:val="00FA4CF6"/>
    <w:rsid w:val="00FA52BC"/>
    <w:rsid w:val="00FA540D"/>
    <w:rsid w:val="00FA5D99"/>
    <w:rsid w:val="00FA60BF"/>
    <w:rsid w:val="00FA66DA"/>
    <w:rsid w:val="00FA6875"/>
    <w:rsid w:val="00FA7A77"/>
    <w:rsid w:val="00FB021E"/>
    <w:rsid w:val="00FB06D7"/>
    <w:rsid w:val="00FB1DEA"/>
    <w:rsid w:val="00FB2ACE"/>
    <w:rsid w:val="00FB2F58"/>
    <w:rsid w:val="00FB3227"/>
    <w:rsid w:val="00FB3630"/>
    <w:rsid w:val="00FB3970"/>
    <w:rsid w:val="00FB3BA1"/>
    <w:rsid w:val="00FB3F66"/>
    <w:rsid w:val="00FB438A"/>
    <w:rsid w:val="00FB4CF4"/>
    <w:rsid w:val="00FB4D05"/>
    <w:rsid w:val="00FB551A"/>
    <w:rsid w:val="00FB62A4"/>
    <w:rsid w:val="00FB701F"/>
    <w:rsid w:val="00FB74FB"/>
    <w:rsid w:val="00FC04E6"/>
    <w:rsid w:val="00FC06A4"/>
    <w:rsid w:val="00FC0ACE"/>
    <w:rsid w:val="00FC1102"/>
    <w:rsid w:val="00FC13B9"/>
    <w:rsid w:val="00FC16DF"/>
    <w:rsid w:val="00FC1B50"/>
    <w:rsid w:val="00FC2396"/>
    <w:rsid w:val="00FC277D"/>
    <w:rsid w:val="00FC2A2A"/>
    <w:rsid w:val="00FC34FB"/>
    <w:rsid w:val="00FC3664"/>
    <w:rsid w:val="00FC36D2"/>
    <w:rsid w:val="00FC3F66"/>
    <w:rsid w:val="00FC40AB"/>
    <w:rsid w:val="00FC479A"/>
    <w:rsid w:val="00FC4FA4"/>
    <w:rsid w:val="00FC59B7"/>
    <w:rsid w:val="00FC65D5"/>
    <w:rsid w:val="00FC6F1E"/>
    <w:rsid w:val="00FC7100"/>
    <w:rsid w:val="00FC7172"/>
    <w:rsid w:val="00FC76AF"/>
    <w:rsid w:val="00FC77C8"/>
    <w:rsid w:val="00FC7F23"/>
    <w:rsid w:val="00FD0590"/>
    <w:rsid w:val="00FD14F4"/>
    <w:rsid w:val="00FD151D"/>
    <w:rsid w:val="00FD2BCC"/>
    <w:rsid w:val="00FD3331"/>
    <w:rsid w:val="00FD4618"/>
    <w:rsid w:val="00FD4A35"/>
    <w:rsid w:val="00FD5408"/>
    <w:rsid w:val="00FD560F"/>
    <w:rsid w:val="00FD59AF"/>
    <w:rsid w:val="00FD5B7A"/>
    <w:rsid w:val="00FD5D84"/>
    <w:rsid w:val="00FD68D2"/>
    <w:rsid w:val="00FD6AA0"/>
    <w:rsid w:val="00FD7146"/>
    <w:rsid w:val="00FD75C9"/>
    <w:rsid w:val="00FD7DFF"/>
    <w:rsid w:val="00FD7F6B"/>
    <w:rsid w:val="00FE18C4"/>
    <w:rsid w:val="00FE2515"/>
    <w:rsid w:val="00FE2786"/>
    <w:rsid w:val="00FE2FB0"/>
    <w:rsid w:val="00FE466B"/>
    <w:rsid w:val="00FE5960"/>
    <w:rsid w:val="00FE5AA6"/>
    <w:rsid w:val="00FE5EA3"/>
    <w:rsid w:val="00FE615F"/>
    <w:rsid w:val="00FE626A"/>
    <w:rsid w:val="00FE6562"/>
    <w:rsid w:val="00FF0C8F"/>
    <w:rsid w:val="00FF0DD3"/>
    <w:rsid w:val="00FF1112"/>
    <w:rsid w:val="00FF191C"/>
    <w:rsid w:val="00FF20A5"/>
    <w:rsid w:val="00FF280D"/>
    <w:rsid w:val="00FF282E"/>
    <w:rsid w:val="00FF31FA"/>
    <w:rsid w:val="00FF3A36"/>
    <w:rsid w:val="00FF664F"/>
    <w:rsid w:val="00FF7528"/>
    <w:rsid w:val="00FF7AD8"/>
    <w:rsid w:val="00FF7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EE2E7"/>
  <w15:chartTrackingRefBased/>
  <w15:docId w15:val="{028ACD8D-CA06-4AD6-91C3-9BD66E58B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4"/>
    </w:rPr>
  </w:style>
  <w:style w:type="paragraph" w:styleId="BalloonText">
    <w:name w:val="Balloon Text"/>
    <w:basedOn w:val="Normal"/>
    <w:semiHidden/>
    <w:rsid w:val="005741D9"/>
    <w:rPr>
      <w:rFonts w:ascii="Tahoma" w:hAnsi="Tahoma" w:cs="Tahoma"/>
      <w:sz w:val="16"/>
      <w:szCs w:val="16"/>
    </w:rPr>
  </w:style>
  <w:style w:type="paragraph" w:styleId="ListParagraph">
    <w:name w:val="List Paragraph"/>
    <w:basedOn w:val="Normal"/>
    <w:uiPriority w:val="34"/>
    <w:qFormat/>
    <w:rsid w:val="00CE2F62"/>
    <w:pPr>
      <w:ind w:left="720"/>
    </w:pPr>
  </w:style>
  <w:style w:type="character" w:styleId="Hyperlink">
    <w:name w:val="Hyperlink"/>
    <w:uiPriority w:val="99"/>
    <w:unhideWhenUsed/>
    <w:rsid w:val="00C77509"/>
    <w:rPr>
      <w:color w:val="0000FF"/>
      <w:u w:val="single"/>
    </w:rPr>
  </w:style>
  <w:style w:type="paragraph" w:customStyle="1" w:styleId="Default">
    <w:name w:val="Default"/>
    <w:rsid w:val="00457F4B"/>
    <w:pPr>
      <w:autoSpaceDE w:val="0"/>
      <w:autoSpaceDN w:val="0"/>
      <w:adjustRightInd w:val="0"/>
    </w:pPr>
    <w:rPr>
      <w:rFonts w:ascii="Arial" w:eastAsia="Calibri" w:hAnsi="Arial" w:cs="Arial"/>
      <w:color w:val="000000"/>
      <w:sz w:val="24"/>
      <w:szCs w:val="24"/>
    </w:rPr>
  </w:style>
  <w:style w:type="character" w:customStyle="1" w:styleId="TitleChar">
    <w:name w:val="Title Char"/>
    <w:link w:val="Title"/>
    <w:rsid w:val="00C07422"/>
    <w:rPr>
      <w:b/>
      <w:sz w:val="24"/>
    </w:rPr>
  </w:style>
  <w:style w:type="paragraph" w:styleId="Header">
    <w:name w:val="header"/>
    <w:basedOn w:val="Normal"/>
    <w:link w:val="HeaderChar"/>
    <w:uiPriority w:val="99"/>
    <w:unhideWhenUsed/>
    <w:rsid w:val="00050AC9"/>
    <w:pPr>
      <w:tabs>
        <w:tab w:val="center" w:pos="4680"/>
        <w:tab w:val="right" w:pos="9360"/>
      </w:tabs>
    </w:pPr>
  </w:style>
  <w:style w:type="character" w:customStyle="1" w:styleId="HeaderChar">
    <w:name w:val="Header Char"/>
    <w:basedOn w:val="DefaultParagraphFont"/>
    <w:link w:val="Header"/>
    <w:uiPriority w:val="99"/>
    <w:rsid w:val="00050AC9"/>
  </w:style>
  <w:style w:type="paragraph" w:styleId="Footer">
    <w:name w:val="footer"/>
    <w:basedOn w:val="Normal"/>
    <w:link w:val="FooterChar"/>
    <w:uiPriority w:val="99"/>
    <w:unhideWhenUsed/>
    <w:rsid w:val="00050AC9"/>
    <w:pPr>
      <w:tabs>
        <w:tab w:val="center" w:pos="4680"/>
        <w:tab w:val="right" w:pos="9360"/>
      </w:tabs>
    </w:pPr>
  </w:style>
  <w:style w:type="character" w:customStyle="1" w:styleId="FooterChar">
    <w:name w:val="Footer Char"/>
    <w:basedOn w:val="DefaultParagraphFont"/>
    <w:link w:val="Footer"/>
    <w:uiPriority w:val="99"/>
    <w:rsid w:val="00050AC9"/>
  </w:style>
  <w:style w:type="character" w:styleId="CommentReference">
    <w:name w:val="annotation reference"/>
    <w:basedOn w:val="DefaultParagraphFont"/>
    <w:uiPriority w:val="99"/>
    <w:semiHidden/>
    <w:unhideWhenUsed/>
    <w:rsid w:val="009777CE"/>
    <w:rPr>
      <w:sz w:val="16"/>
      <w:szCs w:val="16"/>
    </w:rPr>
  </w:style>
  <w:style w:type="paragraph" w:styleId="CommentText">
    <w:name w:val="annotation text"/>
    <w:basedOn w:val="Normal"/>
    <w:link w:val="CommentTextChar"/>
    <w:uiPriority w:val="99"/>
    <w:unhideWhenUsed/>
    <w:rsid w:val="009777CE"/>
  </w:style>
  <w:style w:type="character" w:customStyle="1" w:styleId="CommentTextChar">
    <w:name w:val="Comment Text Char"/>
    <w:basedOn w:val="DefaultParagraphFont"/>
    <w:link w:val="CommentText"/>
    <w:uiPriority w:val="99"/>
    <w:rsid w:val="009777CE"/>
  </w:style>
  <w:style w:type="paragraph" w:styleId="CommentSubject">
    <w:name w:val="annotation subject"/>
    <w:basedOn w:val="CommentText"/>
    <w:next w:val="CommentText"/>
    <w:link w:val="CommentSubjectChar"/>
    <w:uiPriority w:val="99"/>
    <w:semiHidden/>
    <w:unhideWhenUsed/>
    <w:rsid w:val="009777CE"/>
    <w:rPr>
      <w:b/>
      <w:bCs/>
    </w:rPr>
  </w:style>
  <w:style w:type="character" w:customStyle="1" w:styleId="CommentSubjectChar">
    <w:name w:val="Comment Subject Char"/>
    <w:basedOn w:val="CommentTextChar"/>
    <w:link w:val="CommentSubject"/>
    <w:uiPriority w:val="99"/>
    <w:semiHidden/>
    <w:rsid w:val="009777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9354">
      <w:bodyDiv w:val="1"/>
      <w:marLeft w:val="0"/>
      <w:marRight w:val="0"/>
      <w:marTop w:val="0"/>
      <w:marBottom w:val="0"/>
      <w:divBdr>
        <w:top w:val="none" w:sz="0" w:space="0" w:color="auto"/>
        <w:left w:val="none" w:sz="0" w:space="0" w:color="auto"/>
        <w:bottom w:val="none" w:sz="0" w:space="0" w:color="auto"/>
        <w:right w:val="none" w:sz="0" w:space="0" w:color="auto"/>
      </w:divBdr>
    </w:div>
    <w:div w:id="47462890">
      <w:bodyDiv w:val="1"/>
      <w:marLeft w:val="0"/>
      <w:marRight w:val="0"/>
      <w:marTop w:val="0"/>
      <w:marBottom w:val="0"/>
      <w:divBdr>
        <w:top w:val="none" w:sz="0" w:space="0" w:color="auto"/>
        <w:left w:val="none" w:sz="0" w:space="0" w:color="auto"/>
        <w:bottom w:val="none" w:sz="0" w:space="0" w:color="auto"/>
        <w:right w:val="none" w:sz="0" w:space="0" w:color="auto"/>
      </w:divBdr>
    </w:div>
    <w:div w:id="57292147">
      <w:bodyDiv w:val="1"/>
      <w:marLeft w:val="0"/>
      <w:marRight w:val="0"/>
      <w:marTop w:val="0"/>
      <w:marBottom w:val="0"/>
      <w:divBdr>
        <w:top w:val="none" w:sz="0" w:space="0" w:color="auto"/>
        <w:left w:val="none" w:sz="0" w:space="0" w:color="auto"/>
        <w:bottom w:val="none" w:sz="0" w:space="0" w:color="auto"/>
        <w:right w:val="none" w:sz="0" w:space="0" w:color="auto"/>
      </w:divBdr>
    </w:div>
    <w:div w:id="132916974">
      <w:bodyDiv w:val="1"/>
      <w:marLeft w:val="0"/>
      <w:marRight w:val="0"/>
      <w:marTop w:val="0"/>
      <w:marBottom w:val="0"/>
      <w:divBdr>
        <w:top w:val="none" w:sz="0" w:space="0" w:color="auto"/>
        <w:left w:val="none" w:sz="0" w:space="0" w:color="auto"/>
        <w:bottom w:val="none" w:sz="0" w:space="0" w:color="auto"/>
        <w:right w:val="none" w:sz="0" w:space="0" w:color="auto"/>
      </w:divBdr>
    </w:div>
    <w:div w:id="256255515">
      <w:bodyDiv w:val="1"/>
      <w:marLeft w:val="0"/>
      <w:marRight w:val="0"/>
      <w:marTop w:val="0"/>
      <w:marBottom w:val="0"/>
      <w:divBdr>
        <w:top w:val="none" w:sz="0" w:space="0" w:color="auto"/>
        <w:left w:val="none" w:sz="0" w:space="0" w:color="auto"/>
        <w:bottom w:val="none" w:sz="0" w:space="0" w:color="auto"/>
        <w:right w:val="none" w:sz="0" w:space="0" w:color="auto"/>
      </w:divBdr>
    </w:div>
    <w:div w:id="674501464">
      <w:bodyDiv w:val="1"/>
      <w:marLeft w:val="0"/>
      <w:marRight w:val="0"/>
      <w:marTop w:val="0"/>
      <w:marBottom w:val="0"/>
      <w:divBdr>
        <w:top w:val="none" w:sz="0" w:space="0" w:color="auto"/>
        <w:left w:val="none" w:sz="0" w:space="0" w:color="auto"/>
        <w:bottom w:val="none" w:sz="0" w:space="0" w:color="auto"/>
        <w:right w:val="none" w:sz="0" w:space="0" w:color="auto"/>
      </w:divBdr>
    </w:div>
    <w:div w:id="1049300154">
      <w:bodyDiv w:val="1"/>
      <w:marLeft w:val="0"/>
      <w:marRight w:val="0"/>
      <w:marTop w:val="0"/>
      <w:marBottom w:val="0"/>
      <w:divBdr>
        <w:top w:val="none" w:sz="0" w:space="0" w:color="auto"/>
        <w:left w:val="none" w:sz="0" w:space="0" w:color="auto"/>
        <w:bottom w:val="none" w:sz="0" w:space="0" w:color="auto"/>
        <w:right w:val="none" w:sz="0" w:space="0" w:color="auto"/>
      </w:divBdr>
    </w:div>
    <w:div w:id="1198198953">
      <w:bodyDiv w:val="1"/>
      <w:marLeft w:val="0"/>
      <w:marRight w:val="0"/>
      <w:marTop w:val="0"/>
      <w:marBottom w:val="0"/>
      <w:divBdr>
        <w:top w:val="none" w:sz="0" w:space="0" w:color="auto"/>
        <w:left w:val="none" w:sz="0" w:space="0" w:color="auto"/>
        <w:bottom w:val="none" w:sz="0" w:space="0" w:color="auto"/>
        <w:right w:val="none" w:sz="0" w:space="0" w:color="auto"/>
      </w:divBdr>
    </w:div>
    <w:div w:id="1311010600">
      <w:bodyDiv w:val="1"/>
      <w:marLeft w:val="0"/>
      <w:marRight w:val="0"/>
      <w:marTop w:val="0"/>
      <w:marBottom w:val="0"/>
      <w:divBdr>
        <w:top w:val="none" w:sz="0" w:space="0" w:color="auto"/>
        <w:left w:val="none" w:sz="0" w:space="0" w:color="auto"/>
        <w:bottom w:val="none" w:sz="0" w:space="0" w:color="auto"/>
        <w:right w:val="none" w:sz="0" w:space="0" w:color="auto"/>
      </w:divBdr>
    </w:div>
    <w:div w:id="191046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roczek\Documents\Agenda\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49595-E3C0-492B-88BC-31C9DD45B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Template.dot</Template>
  <TotalTime>758</TotalTime>
  <Pages>3</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CITY OF LOUP CITY</vt:lpstr>
    </vt:vector>
  </TitlesOfParts>
  <Company>Microsoft</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LOUP CITY</dc:title>
  <dc:subject/>
  <dc:creator>Jami Mroczek</dc:creator>
  <cp:keywords/>
  <cp:lastModifiedBy>Clerk</cp:lastModifiedBy>
  <cp:revision>123</cp:revision>
  <cp:lastPrinted>2026-10-02T18:48:00Z</cp:lastPrinted>
  <dcterms:created xsi:type="dcterms:W3CDTF">2026-09-09T17:54:00Z</dcterms:created>
  <dcterms:modified xsi:type="dcterms:W3CDTF">2026-10-05T14:12:00Z</dcterms:modified>
</cp:coreProperties>
</file>