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70BDF" w14:textId="637C0A85" w:rsidR="00E2692F" w:rsidRDefault="00050AC9" w:rsidP="00E2692F">
      <w:pPr>
        <w:rPr>
          <w:sz w:val="24"/>
          <w:szCs w:val="24"/>
        </w:rPr>
      </w:pPr>
      <w:r>
        <w:rPr>
          <w:sz w:val="24"/>
          <w:szCs w:val="24"/>
        </w:rPr>
        <w:t xml:space="preserve">NOTICE IS HEREBY GIVEN, that the Mayor and Council will meet in </w:t>
      </w:r>
      <w:r w:rsidR="00783930">
        <w:rPr>
          <w:sz w:val="24"/>
          <w:szCs w:val="24"/>
        </w:rPr>
        <w:t>Special</w:t>
      </w:r>
      <w:r>
        <w:rPr>
          <w:sz w:val="24"/>
          <w:szCs w:val="24"/>
        </w:rPr>
        <w:t xml:space="preserve"> </w:t>
      </w:r>
      <w:r w:rsidR="00783930">
        <w:rPr>
          <w:sz w:val="24"/>
          <w:szCs w:val="24"/>
        </w:rPr>
        <w:t>S</w:t>
      </w:r>
      <w:r>
        <w:rPr>
          <w:sz w:val="24"/>
          <w:szCs w:val="24"/>
        </w:rPr>
        <w:t xml:space="preserve">ession on </w:t>
      </w:r>
      <w:r w:rsidR="00AD5B32">
        <w:rPr>
          <w:b/>
          <w:bCs/>
          <w:sz w:val="24"/>
          <w:szCs w:val="24"/>
          <w:u w:val="single"/>
        </w:rPr>
        <w:t>WEDNESDAY</w:t>
      </w:r>
      <w:r w:rsidRPr="00050AC9">
        <w:rPr>
          <w:b/>
          <w:bCs/>
          <w:sz w:val="24"/>
          <w:szCs w:val="24"/>
          <w:u w:val="single"/>
        </w:rPr>
        <w:t xml:space="preserve">, </w:t>
      </w:r>
      <w:r w:rsidR="00290664">
        <w:rPr>
          <w:b/>
          <w:bCs/>
          <w:sz w:val="24"/>
          <w:szCs w:val="24"/>
          <w:u w:val="single"/>
        </w:rPr>
        <w:t xml:space="preserve">   </w:t>
      </w:r>
      <w:r w:rsidR="00516E31">
        <w:rPr>
          <w:b/>
          <w:bCs/>
          <w:sz w:val="24"/>
          <w:szCs w:val="24"/>
          <w:u w:val="single"/>
        </w:rPr>
        <w:t>SEPTEMBER</w:t>
      </w:r>
      <w:r w:rsidRPr="00050AC9">
        <w:rPr>
          <w:b/>
          <w:bCs/>
          <w:sz w:val="24"/>
          <w:szCs w:val="24"/>
          <w:u w:val="single"/>
        </w:rPr>
        <w:t xml:space="preserve"> </w:t>
      </w:r>
      <w:r w:rsidR="00516E31">
        <w:rPr>
          <w:b/>
          <w:bCs/>
          <w:sz w:val="24"/>
          <w:szCs w:val="24"/>
          <w:u w:val="single"/>
        </w:rPr>
        <w:t>2</w:t>
      </w:r>
      <w:r w:rsidR="00AD5B32">
        <w:rPr>
          <w:b/>
          <w:bCs/>
          <w:sz w:val="24"/>
          <w:szCs w:val="24"/>
          <w:u w:val="single"/>
        </w:rPr>
        <w:t>3</w:t>
      </w:r>
      <w:r w:rsidRPr="00050AC9">
        <w:rPr>
          <w:b/>
          <w:bCs/>
          <w:sz w:val="24"/>
          <w:szCs w:val="24"/>
          <w:u w:val="single"/>
        </w:rPr>
        <w:t>, 20</w:t>
      </w:r>
      <w:r w:rsidR="004D6E38">
        <w:rPr>
          <w:b/>
          <w:bCs/>
          <w:sz w:val="24"/>
          <w:szCs w:val="24"/>
          <w:u w:val="single"/>
        </w:rPr>
        <w:t>2</w:t>
      </w:r>
      <w:r w:rsidR="00AD5B32">
        <w:rPr>
          <w:b/>
          <w:bCs/>
          <w:sz w:val="24"/>
          <w:szCs w:val="24"/>
          <w:u w:val="single"/>
        </w:rPr>
        <w:t>6</w:t>
      </w:r>
      <w:r w:rsidRPr="00050AC9">
        <w:rPr>
          <w:b/>
          <w:bCs/>
          <w:sz w:val="24"/>
          <w:szCs w:val="24"/>
          <w:u w:val="single"/>
        </w:rPr>
        <w:t xml:space="preserve"> at </w:t>
      </w:r>
      <w:r w:rsidR="00FF170E">
        <w:rPr>
          <w:b/>
          <w:bCs/>
          <w:sz w:val="24"/>
          <w:szCs w:val="24"/>
          <w:u w:val="single"/>
        </w:rPr>
        <w:t>7</w:t>
      </w:r>
      <w:r w:rsidRPr="00050AC9">
        <w:rPr>
          <w:b/>
          <w:bCs/>
          <w:sz w:val="24"/>
          <w:szCs w:val="24"/>
          <w:u w:val="single"/>
        </w:rPr>
        <w:t>:00 p.m.</w:t>
      </w:r>
      <w:r>
        <w:rPr>
          <w:sz w:val="24"/>
          <w:szCs w:val="24"/>
        </w:rPr>
        <w:t xml:space="preserve"> in the Council Chambers, Municipal Building, which meeting shall be open to the public for the following agenda: </w:t>
      </w:r>
    </w:p>
    <w:p w14:paraId="7227F448" w14:textId="77777777" w:rsidR="00EB4083" w:rsidRDefault="00EB4083" w:rsidP="00E2692F">
      <w:pPr>
        <w:rPr>
          <w:sz w:val="24"/>
          <w:szCs w:val="24"/>
        </w:rPr>
      </w:pPr>
    </w:p>
    <w:p w14:paraId="2737A43C" w14:textId="06CD8C1B" w:rsidR="00CD6652" w:rsidRPr="00D42D8E" w:rsidRDefault="00D42D8E" w:rsidP="00E2692F">
      <w:pPr>
        <w:rPr>
          <w:b/>
          <w:bCs/>
          <w:sz w:val="36"/>
          <w:szCs w:val="36"/>
        </w:rPr>
      </w:pPr>
      <w:r>
        <w:rPr>
          <w:sz w:val="24"/>
          <w:szCs w:val="24"/>
        </w:rPr>
        <w:tab/>
      </w:r>
      <w:r w:rsidR="00681E2D">
        <w:rPr>
          <w:sz w:val="24"/>
          <w:szCs w:val="24"/>
        </w:rPr>
        <w:tab/>
      </w:r>
      <w:r>
        <w:rPr>
          <w:b/>
          <w:bCs/>
          <w:sz w:val="36"/>
          <w:szCs w:val="36"/>
        </w:rPr>
        <w:t>SPECIAL MEETING: 6:45 P.M.</w:t>
      </w:r>
    </w:p>
    <w:p w14:paraId="74E02C1B" w14:textId="634D8961" w:rsidR="00050AC9" w:rsidRPr="009E08D8" w:rsidRDefault="00050AC9" w:rsidP="002B318F">
      <w:pPr>
        <w:numPr>
          <w:ilvl w:val="0"/>
          <w:numId w:val="1"/>
        </w:numPr>
        <w:rPr>
          <w:b/>
          <w:bCs/>
          <w:sz w:val="24"/>
          <w:szCs w:val="24"/>
        </w:rPr>
      </w:pPr>
      <w:r w:rsidRPr="009E08D8">
        <w:rPr>
          <w:b/>
          <w:bCs/>
          <w:sz w:val="24"/>
          <w:szCs w:val="24"/>
        </w:rPr>
        <w:t xml:space="preserve">Call meeting to order </w:t>
      </w:r>
      <w:r w:rsidR="00361169">
        <w:rPr>
          <w:b/>
          <w:bCs/>
          <w:sz w:val="24"/>
          <w:szCs w:val="24"/>
        </w:rPr>
        <w:t xml:space="preserve">. </w:t>
      </w:r>
    </w:p>
    <w:p w14:paraId="57090B4F" w14:textId="77777777" w:rsidR="00050AC9" w:rsidRDefault="00050AC9" w:rsidP="002B318F">
      <w:pPr>
        <w:numPr>
          <w:ilvl w:val="1"/>
          <w:numId w:val="1"/>
        </w:numPr>
        <w:rPr>
          <w:sz w:val="24"/>
          <w:szCs w:val="24"/>
        </w:rPr>
      </w:pPr>
      <w:r>
        <w:rPr>
          <w:sz w:val="24"/>
          <w:szCs w:val="24"/>
        </w:rPr>
        <w:t>Roll Call – City Clerk</w:t>
      </w:r>
    </w:p>
    <w:p w14:paraId="1103A726" w14:textId="77777777" w:rsidR="00050AC9" w:rsidRPr="009E08D8" w:rsidRDefault="00050AC9" w:rsidP="002B318F">
      <w:pPr>
        <w:numPr>
          <w:ilvl w:val="0"/>
          <w:numId w:val="1"/>
        </w:numPr>
        <w:rPr>
          <w:b/>
          <w:bCs/>
          <w:sz w:val="24"/>
          <w:szCs w:val="24"/>
        </w:rPr>
      </w:pPr>
      <w:r w:rsidRPr="009E08D8">
        <w:rPr>
          <w:b/>
          <w:bCs/>
          <w:sz w:val="24"/>
          <w:szCs w:val="24"/>
        </w:rPr>
        <w:t xml:space="preserve">Declaration of Open Meeting Law – </w:t>
      </w:r>
      <w:r w:rsidR="009E08D8" w:rsidRPr="009E08D8">
        <w:rPr>
          <w:sz w:val="18"/>
          <w:szCs w:val="18"/>
        </w:rPr>
        <w:t xml:space="preserve">THIS IS AN OPEN MEETING OF THE LOUP CITY COUNCIL. THE CITY OF LOUP CITY ABIDES BY THE OPEN MEETING ACT IN CONDUCTING BUSINESS. A COPY OF THE OPEN MEETINGS ACT IS DISPLAYED IN THIS ROOM AS REQUIRED BY LAW. THE CITY COUNCIL MAY VOTE TO GO INTO CLOSED SESSION ON ANY AGENDA ITEM AS ALLOWED BY STATE LAW. </w:t>
      </w:r>
    </w:p>
    <w:p w14:paraId="793A669B" w14:textId="016E6524" w:rsidR="005F589B" w:rsidRDefault="005F589B" w:rsidP="00A65124">
      <w:pPr>
        <w:numPr>
          <w:ilvl w:val="0"/>
          <w:numId w:val="1"/>
        </w:numPr>
        <w:spacing w:before="240"/>
        <w:rPr>
          <w:sz w:val="24"/>
          <w:szCs w:val="24"/>
        </w:rPr>
      </w:pPr>
      <w:r w:rsidRPr="00BE2F0E">
        <w:rPr>
          <w:sz w:val="24"/>
          <w:szCs w:val="24"/>
        </w:rPr>
        <w:t>Pledge of Allegiance and Moment of Silence for all Armed Forces Service Personnel and Volunteers</w:t>
      </w:r>
    </w:p>
    <w:p w14:paraId="1EC6BA31" w14:textId="4202D877" w:rsidR="00BA7E3E" w:rsidRDefault="00605A05" w:rsidP="00A65124">
      <w:pPr>
        <w:numPr>
          <w:ilvl w:val="0"/>
          <w:numId w:val="1"/>
        </w:numPr>
        <w:spacing w:before="240"/>
        <w:rPr>
          <w:b/>
          <w:bCs/>
          <w:sz w:val="24"/>
          <w:szCs w:val="24"/>
        </w:rPr>
      </w:pPr>
      <w:r w:rsidRPr="00605A05">
        <w:rPr>
          <w:b/>
          <w:bCs/>
          <w:sz w:val="24"/>
          <w:szCs w:val="24"/>
        </w:rPr>
        <w:t>Consideration of and Action Upon</w:t>
      </w:r>
      <w:r w:rsidR="002B6EB4">
        <w:rPr>
          <w:b/>
          <w:bCs/>
          <w:sz w:val="24"/>
          <w:szCs w:val="24"/>
        </w:rPr>
        <w:t xml:space="preserve"> Each of the Following</w:t>
      </w:r>
      <w:r w:rsidRPr="00605A05">
        <w:rPr>
          <w:b/>
          <w:bCs/>
          <w:sz w:val="24"/>
          <w:szCs w:val="24"/>
        </w:rPr>
        <w:t>:</w:t>
      </w:r>
      <w:r>
        <w:rPr>
          <w:sz w:val="24"/>
          <w:szCs w:val="24"/>
        </w:rPr>
        <w:t xml:space="preserve"> </w:t>
      </w:r>
      <w:r w:rsidR="0077098A" w:rsidRPr="00F43711">
        <w:rPr>
          <w:b/>
          <w:bCs/>
          <w:sz w:val="24"/>
          <w:szCs w:val="24"/>
        </w:rPr>
        <w:t xml:space="preserve">Relinquishment of Council Presidency and Election of Successor President. </w:t>
      </w:r>
    </w:p>
    <w:p w14:paraId="4E485AE0" w14:textId="5597409B" w:rsidR="00F7509D" w:rsidRPr="008E090C" w:rsidRDefault="00DC5EC6" w:rsidP="00F7509D">
      <w:pPr>
        <w:numPr>
          <w:ilvl w:val="1"/>
          <w:numId w:val="1"/>
        </w:numPr>
        <w:spacing w:before="240"/>
        <w:rPr>
          <w:b/>
          <w:bCs/>
          <w:sz w:val="24"/>
          <w:szCs w:val="24"/>
        </w:rPr>
      </w:pPr>
      <w:r>
        <w:rPr>
          <w:sz w:val="24"/>
          <w:szCs w:val="24"/>
        </w:rPr>
        <w:t>Receipt and acknowledgment of the written relinquishment by Marc Krueger</w:t>
      </w:r>
      <w:r w:rsidR="008E090C">
        <w:rPr>
          <w:sz w:val="24"/>
          <w:szCs w:val="24"/>
        </w:rPr>
        <w:t xml:space="preserve"> of the position of President of the City Council only, expressly not including resignation from the elected City Council seat</w:t>
      </w:r>
      <w:r w:rsidR="005E2C72">
        <w:rPr>
          <w:sz w:val="24"/>
          <w:szCs w:val="24"/>
        </w:rPr>
        <w:t>.</w:t>
      </w:r>
    </w:p>
    <w:p w14:paraId="19DD6B4C" w14:textId="2E18B561" w:rsidR="008E090C" w:rsidRPr="00245B0C" w:rsidRDefault="002B6EB4" w:rsidP="00F84981">
      <w:pPr>
        <w:numPr>
          <w:ilvl w:val="1"/>
          <w:numId w:val="1"/>
        </w:numPr>
        <w:rPr>
          <w:b/>
          <w:bCs/>
          <w:sz w:val="24"/>
          <w:szCs w:val="24"/>
        </w:rPr>
      </w:pPr>
      <w:r>
        <w:rPr>
          <w:sz w:val="24"/>
          <w:szCs w:val="24"/>
        </w:rPr>
        <w:t>Nomination</w:t>
      </w:r>
      <w:r w:rsidR="00245B0C">
        <w:rPr>
          <w:sz w:val="24"/>
          <w:szCs w:val="24"/>
        </w:rPr>
        <w:t>s for Council President</w:t>
      </w:r>
    </w:p>
    <w:p w14:paraId="7A40F889" w14:textId="36EC2AA7" w:rsidR="00245B0C" w:rsidRPr="00F43711" w:rsidRDefault="00DC2A36" w:rsidP="00F84981">
      <w:pPr>
        <w:numPr>
          <w:ilvl w:val="1"/>
          <w:numId w:val="1"/>
        </w:numPr>
        <w:rPr>
          <w:b/>
          <w:bCs/>
          <w:sz w:val="24"/>
          <w:szCs w:val="24"/>
        </w:rPr>
      </w:pPr>
      <w:r>
        <w:rPr>
          <w:sz w:val="24"/>
          <w:szCs w:val="24"/>
        </w:rPr>
        <w:t xml:space="preserve">Election of another City Council Member as President pursuant to Neb. Rev. Stat </w:t>
      </w:r>
      <w:r w:rsidR="005E2C72">
        <w:rPr>
          <w:sz w:val="24"/>
          <w:szCs w:val="24"/>
        </w:rPr>
        <w:t xml:space="preserve">§17-148.  The relinquishment </w:t>
      </w:r>
      <w:r w:rsidR="005F5F3C">
        <w:rPr>
          <w:sz w:val="24"/>
          <w:szCs w:val="24"/>
        </w:rPr>
        <w:t xml:space="preserve">is effective immediately upon election of the successor President.  </w:t>
      </w:r>
      <w:r w:rsidR="00281440">
        <w:rPr>
          <w:sz w:val="24"/>
          <w:szCs w:val="24"/>
        </w:rPr>
        <w:t>The current President presides through completion of this item; the newly elected President then assumes the Chair.</w:t>
      </w:r>
    </w:p>
    <w:p w14:paraId="5AA18FCD" w14:textId="14A9D471" w:rsidR="005F589B" w:rsidRPr="006974F8" w:rsidRDefault="001732D7" w:rsidP="00A65124">
      <w:pPr>
        <w:numPr>
          <w:ilvl w:val="0"/>
          <w:numId w:val="1"/>
        </w:numPr>
        <w:spacing w:before="240"/>
        <w:rPr>
          <w:sz w:val="24"/>
          <w:szCs w:val="24"/>
        </w:rPr>
      </w:pPr>
      <w:r w:rsidRPr="00C27951">
        <w:rPr>
          <w:b/>
          <w:bCs/>
          <w:sz w:val="24"/>
          <w:szCs w:val="24"/>
        </w:rPr>
        <w:t xml:space="preserve">Consideration of and Action Upon: </w:t>
      </w:r>
      <w:r w:rsidR="00B45548" w:rsidRPr="00C27951">
        <w:rPr>
          <w:b/>
          <w:bCs/>
          <w:sz w:val="24"/>
          <w:szCs w:val="24"/>
        </w:rPr>
        <w:t>Mayor Resignation</w:t>
      </w:r>
      <w:r w:rsidR="0079369E" w:rsidRPr="006974F8">
        <w:rPr>
          <w:sz w:val="24"/>
          <w:szCs w:val="24"/>
        </w:rPr>
        <w:t xml:space="preserve">- </w:t>
      </w:r>
      <w:r w:rsidRPr="006974F8">
        <w:rPr>
          <w:sz w:val="24"/>
          <w:szCs w:val="24"/>
        </w:rPr>
        <w:t xml:space="preserve">Council </w:t>
      </w:r>
      <w:r w:rsidR="005F589B" w:rsidRPr="006974F8">
        <w:rPr>
          <w:sz w:val="24"/>
          <w:szCs w:val="24"/>
        </w:rPr>
        <w:t>A</w:t>
      </w:r>
      <w:r w:rsidR="009D53B6" w:rsidRPr="006974F8">
        <w:rPr>
          <w:sz w:val="24"/>
          <w:szCs w:val="24"/>
        </w:rPr>
        <w:t>ccept</w:t>
      </w:r>
      <w:r w:rsidRPr="006974F8">
        <w:rPr>
          <w:sz w:val="24"/>
          <w:szCs w:val="24"/>
        </w:rPr>
        <w:t>s</w:t>
      </w:r>
      <w:r w:rsidR="009D53B6" w:rsidRPr="006974F8">
        <w:rPr>
          <w:sz w:val="24"/>
          <w:szCs w:val="24"/>
        </w:rPr>
        <w:t xml:space="preserve"> Written Resi</w:t>
      </w:r>
      <w:r w:rsidR="00F76B8A" w:rsidRPr="006974F8">
        <w:rPr>
          <w:sz w:val="24"/>
          <w:szCs w:val="24"/>
        </w:rPr>
        <w:t xml:space="preserve">gnation </w:t>
      </w:r>
      <w:r w:rsidR="00173950" w:rsidRPr="006974F8">
        <w:rPr>
          <w:sz w:val="24"/>
          <w:szCs w:val="24"/>
        </w:rPr>
        <w:t>from Mayor Hart</w:t>
      </w:r>
      <w:r w:rsidR="00AD08DE">
        <w:rPr>
          <w:sz w:val="24"/>
          <w:szCs w:val="24"/>
        </w:rPr>
        <w:t>, tendered pursuant to Neb. Rev. Stat. §</w:t>
      </w:r>
      <w:r w:rsidR="001F7A30">
        <w:rPr>
          <w:sz w:val="24"/>
          <w:szCs w:val="24"/>
        </w:rPr>
        <w:t>32-562, with the resignation to become effective immediately upon acceptance</w:t>
      </w:r>
    </w:p>
    <w:p w14:paraId="03BD806A" w14:textId="71C9DD1F" w:rsidR="009476DC" w:rsidRPr="006974F8" w:rsidRDefault="00F01435" w:rsidP="00A65124">
      <w:pPr>
        <w:numPr>
          <w:ilvl w:val="0"/>
          <w:numId w:val="1"/>
        </w:numPr>
        <w:spacing w:before="240" w:after="240"/>
        <w:rPr>
          <w:sz w:val="24"/>
          <w:szCs w:val="24"/>
        </w:rPr>
      </w:pPr>
      <w:r>
        <w:rPr>
          <w:b/>
          <w:bCs/>
          <w:sz w:val="24"/>
          <w:szCs w:val="24"/>
        </w:rPr>
        <w:t xml:space="preserve">Statutory Succession to Office of Mayor:  </w:t>
      </w:r>
      <w:r>
        <w:rPr>
          <w:sz w:val="24"/>
          <w:szCs w:val="24"/>
        </w:rPr>
        <w:t>Recognition and entry</w:t>
      </w:r>
      <w:r w:rsidR="002D6C39">
        <w:rPr>
          <w:sz w:val="24"/>
          <w:szCs w:val="24"/>
        </w:rPr>
        <w:t xml:space="preserve"> in the minutes, that, upon the resignation becoming effective, Council President </w:t>
      </w:r>
      <w:r w:rsidR="00BD7B95">
        <w:rPr>
          <w:sz w:val="24"/>
          <w:szCs w:val="24"/>
        </w:rPr>
        <w:t>____________</w:t>
      </w:r>
      <w:r w:rsidR="002D6C39">
        <w:rPr>
          <w:sz w:val="24"/>
          <w:szCs w:val="24"/>
        </w:rPr>
        <w:t xml:space="preserve"> shall exercise the Office of Mayor for the remainder of the unexpired Mayoral term pursuant to Neb. Rev. Stat. §</w:t>
      </w:r>
      <w:r w:rsidR="00BD1B2A">
        <w:rPr>
          <w:sz w:val="24"/>
          <w:szCs w:val="24"/>
        </w:rPr>
        <w:t>32-568 (4) and §17-107(1). No appointment vote is required to select the Council as Mayor.</w:t>
      </w:r>
    </w:p>
    <w:p w14:paraId="4E63E349" w14:textId="69805D4D" w:rsidR="00212426" w:rsidRPr="00782F3B" w:rsidRDefault="00C44699" w:rsidP="00D658C2">
      <w:pPr>
        <w:numPr>
          <w:ilvl w:val="0"/>
          <w:numId w:val="1"/>
        </w:numPr>
        <w:spacing w:after="240"/>
        <w:rPr>
          <w:b/>
          <w:bCs/>
          <w:sz w:val="24"/>
          <w:szCs w:val="24"/>
        </w:rPr>
      </w:pPr>
      <w:r w:rsidRPr="00C27951">
        <w:rPr>
          <w:b/>
          <w:bCs/>
          <w:sz w:val="24"/>
          <w:szCs w:val="24"/>
        </w:rPr>
        <w:t>Oath</w:t>
      </w:r>
      <w:r w:rsidR="00154EF2" w:rsidRPr="00C27951">
        <w:rPr>
          <w:b/>
          <w:bCs/>
          <w:sz w:val="24"/>
          <w:szCs w:val="24"/>
        </w:rPr>
        <w:t xml:space="preserve"> of Office</w:t>
      </w:r>
      <w:r w:rsidR="00C27951">
        <w:rPr>
          <w:b/>
          <w:bCs/>
          <w:sz w:val="24"/>
          <w:szCs w:val="24"/>
        </w:rPr>
        <w:t>:</w:t>
      </w:r>
      <w:r w:rsidR="00C27951">
        <w:rPr>
          <w:sz w:val="24"/>
          <w:szCs w:val="24"/>
        </w:rPr>
        <w:t xml:space="preserve"> Administration and filing of the oath of office of </w:t>
      </w:r>
      <w:r w:rsidR="0002763E">
        <w:rPr>
          <w:sz w:val="24"/>
          <w:szCs w:val="24"/>
        </w:rPr>
        <w:t>_______________</w:t>
      </w:r>
      <w:r w:rsidR="007E1654">
        <w:rPr>
          <w:sz w:val="24"/>
          <w:szCs w:val="24"/>
        </w:rPr>
        <w:t xml:space="preserve"> as Mayor before entering upon the duties of that office, pursuant to Neb. Rev. Sat §11-101.</w:t>
      </w:r>
    </w:p>
    <w:p w14:paraId="5A1701E6" w14:textId="222216C5" w:rsidR="0079369E" w:rsidRPr="00303E4A" w:rsidRDefault="00303E4A" w:rsidP="00D658C2">
      <w:pPr>
        <w:numPr>
          <w:ilvl w:val="0"/>
          <w:numId w:val="1"/>
        </w:numPr>
        <w:spacing w:after="240"/>
        <w:rPr>
          <w:b/>
          <w:bCs/>
          <w:sz w:val="24"/>
          <w:szCs w:val="24"/>
        </w:rPr>
      </w:pPr>
      <w:r>
        <w:rPr>
          <w:b/>
          <w:bCs/>
          <w:sz w:val="24"/>
          <w:szCs w:val="24"/>
        </w:rPr>
        <w:t>Resulting City Council Vacancy:</w:t>
      </w:r>
      <w:r>
        <w:rPr>
          <w:sz w:val="24"/>
          <w:szCs w:val="24"/>
        </w:rPr>
        <w:t xml:space="preserve"> Presentation of the City Clerk’s written notice identifying the resulting vacancy in the office of City</w:t>
      </w:r>
      <w:r w:rsidR="004B70E3">
        <w:rPr>
          <w:sz w:val="24"/>
          <w:szCs w:val="24"/>
        </w:rPr>
        <w:t xml:space="preserve"> Council Member, _______, and the length </w:t>
      </w:r>
      <w:r w:rsidR="00AB7B96">
        <w:rPr>
          <w:sz w:val="24"/>
          <w:szCs w:val="24"/>
        </w:rPr>
        <w:t>of the unexpired term; entry of the notice in the minutes; and direction to the City Clerk to immediately publish or post notice of the vacancy as provided by Neb. Rev. Stat. §32-569.</w:t>
      </w:r>
    </w:p>
    <w:p w14:paraId="58C87FED" w14:textId="6CE406C4" w:rsidR="009A642E" w:rsidRPr="006974F8" w:rsidRDefault="009A642E" w:rsidP="00D658C2">
      <w:pPr>
        <w:numPr>
          <w:ilvl w:val="0"/>
          <w:numId w:val="1"/>
        </w:numPr>
        <w:spacing w:after="240"/>
        <w:rPr>
          <w:sz w:val="24"/>
          <w:szCs w:val="24"/>
        </w:rPr>
      </w:pPr>
      <w:r>
        <w:rPr>
          <w:b/>
          <w:bCs/>
          <w:sz w:val="24"/>
          <w:szCs w:val="24"/>
        </w:rPr>
        <w:t>Adjournment</w:t>
      </w:r>
    </w:p>
    <w:p w14:paraId="24FCEC66" w14:textId="6AD1F980" w:rsidR="00BB32E7" w:rsidRPr="00B7760C" w:rsidRDefault="00D42D8E" w:rsidP="00BB32E7">
      <w:pPr>
        <w:numPr>
          <w:ilvl w:val="0"/>
          <w:numId w:val="1"/>
        </w:numPr>
        <w:rPr>
          <w:sz w:val="24"/>
          <w:szCs w:val="24"/>
          <w:u w:val="single"/>
        </w:rPr>
      </w:pPr>
      <w:r w:rsidRPr="00D42D8E">
        <w:rPr>
          <w:b/>
          <w:bCs/>
          <w:sz w:val="36"/>
          <w:szCs w:val="36"/>
          <w:u w:val="single"/>
        </w:rPr>
        <w:lastRenderedPageBreak/>
        <w:t>BUDGET HEARING</w:t>
      </w:r>
      <w:r>
        <w:rPr>
          <w:b/>
          <w:bCs/>
          <w:sz w:val="24"/>
          <w:szCs w:val="24"/>
          <w:u w:val="single"/>
        </w:rPr>
        <w:t xml:space="preserve"> </w:t>
      </w:r>
      <w:r w:rsidR="000E3DF9" w:rsidRPr="00673590">
        <w:rPr>
          <w:b/>
          <w:bCs/>
          <w:sz w:val="36"/>
          <w:szCs w:val="36"/>
          <w:u w:val="single"/>
        </w:rPr>
        <w:t>7:00 P.M.</w:t>
      </w:r>
      <w:r w:rsidR="005A1A23" w:rsidRPr="00673590">
        <w:rPr>
          <w:sz w:val="36"/>
          <w:szCs w:val="36"/>
        </w:rPr>
        <w:t>-</w:t>
      </w:r>
      <w:r w:rsidR="009017EF">
        <w:rPr>
          <w:sz w:val="24"/>
          <w:szCs w:val="24"/>
        </w:rPr>
        <w:t xml:space="preserve"> Mayor </w:t>
      </w:r>
      <w:r w:rsidR="005A1A23">
        <w:rPr>
          <w:sz w:val="24"/>
          <w:szCs w:val="24"/>
        </w:rPr>
        <w:t>Open Fiscal year 202</w:t>
      </w:r>
      <w:r w:rsidR="00FF6BA7">
        <w:rPr>
          <w:sz w:val="24"/>
          <w:szCs w:val="24"/>
        </w:rPr>
        <w:t>6</w:t>
      </w:r>
      <w:r w:rsidR="005A1A23">
        <w:rPr>
          <w:sz w:val="24"/>
          <w:szCs w:val="24"/>
        </w:rPr>
        <w:t>-202</w:t>
      </w:r>
      <w:r w:rsidR="00FF6BA7">
        <w:rPr>
          <w:sz w:val="24"/>
          <w:szCs w:val="24"/>
        </w:rPr>
        <w:t>7</w:t>
      </w:r>
      <w:r w:rsidR="005A1A23">
        <w:rPr>
          <w:sz w:val="24"/>
          <w:szCs w:val="24"/>
        </w:rPr>
        <w:t xml:space="preserve"> Budget Hearing </w:t>
      </w:r>
      <w:r w:rsidR="00EB4083">
        <w:rPr>
          <w:sz w:val="24"/>
          <w:szCs w:val="24"/>
        </w:rPr>
        <w:t>as advertised in the Sherman County Times on September 10, 2025</w:t>
      </w:r>
    </w:p>
    <w:p w14:paraId="608CF989" w14:textId="10862EAA" w:rsidR="00B7760C" w:rsidRPr="00E37559" w:rsidRDefault="00E37559" w:rsidP="00B7760C">
      <w:pPr>
        <w:numPr>
          <w:ilvl w:val="1"/>
          <w:numId w:val="1"/>
        </w:numPr>
        <w:rPr>
          <w:sz w:val="24"/>
          <w:szCs w:val="24"/>
          <w:u w:val="single"/>
        </w:rPr>
      </w:pPr>
      <w:r>
        <w:rPr>
          <w:sz w:val="24"/>
          <w:szCs w:val="24"/>
        </w:rPr>
        <w:t>Open Public Hearing</w:t>
      </w:r>
    </w:p>
    <w:p w14:paraId="7CA1F599" w14:textId="11683B18" w:rsidR="00E37559" w:rsidRPr="00095D73" w:rsidRDefault="00095D73" w:rsidP="00B7760C">
      <w:pPr>
        <w:numPr>
          <w:ilvl w:val="1"/>
          <w:numId w:val="1"/>
        </w:numPr>
        <w:rPr>
          <w:sz w:val="24"/>
          <w:szCs w:val="24"/>
          <w:u w:val="single"/>
        </w:rPr>
      </w:pPr>
      <w:r>
        <w:rPr>
          <w:sz w:val="24"/>
          <w:szCs w:val="24"/>
        </w:rPr>
        <w:t>Open Floor for Discussion</w:t>
      </w:r>
    </w:p>
    <w:p w14:paraId="7E3A4401" w14:textId="1F3FE611" w:rsidR="00095D73" w:rsidRPr="00095D73" w:rsidRDefault="00095D73" w:rsidP="00B7760C">
      <w:pPr>
        <w:numPr>
          <w:ilvl w:val="1"/>
          <w:numId w:val="1"/>
        </w:numPr>
        <w:rPr>
          <w:sz w:val="24"/>
          <w:szCs w:val="24"/>
          <w:u w:val="single"/>
        </w:rPr>
      </w:pPr>
      <w:r>
        <w:rPr>
          <w:sz w:val="24"/>
          <w:szCs w:val="24"/>
        </w:rPr>
        <w:t>Motion to Close Budget Hearing</w:t>
      </w:r>
    </w:p>
    <w:p w14:paraId="0CF081B7" w14:textId="1E70026C" w:rsidR="00EB4083" w:rsidRPr="00EB4083" w:rsidRDefault="00EB4083" w:rsidP="00B7760C">
      <w:pPr>
        <w:numPr>
          <w:ilvl w:val="1"/>
          <w:numId w:val="1"/>
        </w:numPr>
        <w:rPr>
          <w:sz w:val="24"/>
          <w:szCs w:val="24"/>
          <w:u w:val="single"/>
        </w:rPr>
      </w:pPr>
      <w:r>
        <w:rPr>
          <w:sz w:val="24"/>
          <w:szCs w:val="24"/>
        </w:rPr>
        <w:t>Consideration of and Action Upon approval of Budget</w:t>
      </w:r>
    </w:p>
    <w:p w14:paraId="2C42AEB9" w14:textId="3FFA612E" w:rsidR="00EB4083" w:rsidRPr="00EB4083" w:rsidRDefault="00EB4083" w:rsidP="00B7760C">
      <w:pPr>
        <w:numPr>
          <w:ilvl w:val="1"/>
          <w:numId w:val="1"/>
        </w:numPr>
        <w:rPr>
          <w:sz w:val="24"/>
          <w:szCs w:val="24"/>
          <w:u w:val="single"/>
        </w:rPr>
      </w:pPr>
      <w:r>
        <w:rPr>
          <w:sz w:val="24"/>
          <w:szCs w:val="24"/>
        </w:rPr>
        <w:t>Adjourn</w:t>
      </w:r>
    </w:p>
    <w:p w14:paraId="54F71369" w14:textId="4D087F52" w:rsidR="00EB4083" w:rsidRPr="00EB4083" w:rsidRDefault="00D42D8E" w:rsidP="00EB4083">
      <w:pPr>
        <w:numPr>
          <w:ilvl w:val="0"/>
          <w:numId w:val="1"/>
        </w:numPr>
        <w:rPr>
          <w:sz w:val="24"/>
          <w:szCs w:val="24"/>
          <w:u w:val="single"/>
        </w:rPr>
      </w:pPr>
      <w:r w:rsidRPr="00D42D8E">
        <w:rPr>
          <w:b/>
          <w:bCs/>
          <w:sz w:val="36"/>
          <w:szCs w:val="36"/>
          <w:u w:val="single"/>
        </w:rPr>
        <w:t>SPECIAL HEARING</w:t>
      </w:r>
      <w:r>
        <w:rPr>
          <w:b/>
          <w:bCs/>
          <w:sz w:val="24"/>
          <w:szCs w:val="24"/>
          <w:u w:val="single"/>
        </w:rPr>
        <w:t xml:space="preserve"> </w:t>
      </w:r>
      <w:r w:rsidR="00EB4083" w:rsidRPr="00673590">
        <w:rPr>
          <w:b/>
          <w:bCs/>
          <w:sz w:val="36"/>
          <w:szCs w:val="36"/>
          <w:u w:val="single"/>
        </w:rPr>
        <w:t>7:10 P.M</w:t>
      </w:r>
      <w:r w:rsidR="00EB4083">
        <w:rPr>
          <w:b/>
          <w:bCs/>
          <w:sz w:val="24"/>
          <w:szCs w:val="24"/>
          <w:u w:val="single"/>
        </w:rPr>
        <w:t>.</w:t>
      </w:r>
      <w:r w:rsidR="00EB4083">
        <w:rPr>
          <w:sz w:val="24"/>
          <w:szCs w:val="24"/>
        </w:rPr>
        <w:t xml:space="preserve">- </w:t>
      </w:r>
      <w:r w:rsidR="009017EF">
        <w:rPr>
          <w:sz w:val="24"/>
          <w:szCs w:val="24"/>
        </w:rPr>
        <w:t xml:space="preserve">Mayor </w:t>
      </w:r>
      <w:r w:rsidR="00EB4083">
        <w:rPr>
          <w:sz w:val="24"/>
          <w:szCs w:val="24"/>
        </w:rPr>
        <w:t>Open Special Hearing to Set Final Tax Request</w:t>
      </w:r>
    </w:p>
    <w:p w14:paraId="1E380C72" w14:textId="13B7B4FD" w:rsidR="00EB4083" w:rsidRPr="00EB4083" w:rsidRDefault="00EB4083" w:rsidP="00EB4083">
      <w:pPr>
        <w:numPr>
          <w:ilvl w:val="1"/>
          <w:numId w:val="1"/>
        </w:numPr>
        <w:rPr>
          <w:sz w:val="24"/>
          <w:szCs w:val="24"/>
          <w:u w:val="single"/>
        </w:rPr>
      </w:pPr>
      <w:r>
        <w:rPr>
          <w:sz w:val="24"/>
          <w:szCs w:val="24"/>
        </w:rPr>
        <w:t>Open Special Hearing</w:t>
      </w:r>
    </w:p>
    <w:p w14:paraId="6843153F" w14:textId="1EF77FB5" w:rsidR="00EB4083" w:rsidRPr="00EB4083" w:rsidRDefault="00EB4083" w:rsidP="00EB4083">
      <w:pPr>
        <w:numPr>
          <w:ilvl w:val="1"/>
          <w:numId w:val="1"/>
        </w:numPr>
        <w:rPr>
          <w:sz w:val="24"/>
          <w:szCs w:val="24"/>
          <w:u w:val="single"/>
        </w:rPr>
      </w:pPr>
      <w:r>
        <w:rPr>
          <w:sz w:val="24"/>
          <w:szCs w:val="24"/>
        </w:rPr>
        <w:t>Open Floor for Discussion</w:t>
      </w:r>
    </w:p>
    <w:p w14:paraId="2F114349" w14:textId="6EDA2E44" w:rsidR="00EB4083" w:rsidRPr="00EB4083" w:rsidRDefault="00EB4083" w:rsidP="00EB4083">
      <w:pPr>
        <w:numPr>
          <w:ilvl w:val="1"/>
          <w:numId w:val="1"/>
        </w:numPr>
        <w:rPr>
          <w:sz w:val="24"/>
          <w:szCs w:val="24"/>
          <w:u w:val="single"/>
        </w:rPr>
      </w:pPr>
      <w:r>
        <w:rPr>
          <w:sz w:val="24"/>
          <w:szCs w:val="24"/>
        </w:rPr>
        <w:t>Motion to Close Special Hearing</w:t>
      </w:r>
    </w:p>
    <w:p w14:paraId="52FD443B" w14:textId="3CB298D5" w:rsidR="00EB4083" w:rsidRDefault="00EB4083" w:rsidP="00EB4083">
      <w:pPr>
        <w:numPr>
          <w:ilvl w:val="1"/>
          <w:numId w:val="1"/>
        </w:numPr>
        <w:rPr>
          <w:sz w:val="24"/>
          <w:szCs w:val="24"/>
        </w:rPr>
      </w:pPr>
      <w:r w:rsidRPr="00EB4083">
        <w:rPr>
          <w:sz w:val="24"/>
          <w:szCs w:val="24"/>
        </w:rPr>
        <w:t>Consideration of and Action Upon</w:t>
      </w:r>
      <w:r>
        <w:rPr>
          <w:sz w:val="24"/>
          <w:szCs w:val="24"/>
        </w:rPr>
        <w:t xml:space="preserve"> Adopting Resolution </w:t>
      </w:r>
      <w:r w:rsidR="00FF626D">
        <w:rPr>
          <w:sz w:val="24"/>
          <w:szCs w:val="24"/>
        </w:rPr>
        <w:t>2026-</w:t>
      </w:r>
      <w:r w:rsidR="003B1C37">
        <w:rPr>
          <w:sz w:val="24"/>
          <w:szCs w:val="24"/>
        </w:rPr>
        <w:t>23</w:t>
      </w:r>
      <w:r w:rsidR="008E1C1A">
        <w:rPr>
          <w:sz w:val="24"/>
          <w:szCs w:val="24"/>
        </w:rPr>
        <w:t xml:space="preserve"> </w:t>
      </w:r>
      <w:r>
        <w:rPr>
          <w:sz w:val="24"/>
          <w:szCs w:val="24"/>
        </w:rPr>
        <w:t>Setting the Property Tax Request</w:t>
      </w:r>
    </w:p>
    <w:p w14:paraId="14584B8A" w14:textId="7DC15412" w:rsidR="00EB4083" w:rsidRPr="00EB4083" w:rsidRDefault="00EB4083" w:rsidP="00EB4083">
      <w:pPr>
        <w:numPr>
          <w:ilvl w:val="1"/>
          <w:numId w:val="1"/>
        </w:numPr>
        <w:rPr>
          <w:sz w:val="24"/>
          <w:szCs w:val="24"/>
        </w:rPr>
      </w:pPr>
      <w:r>
        <w:rPr>
          <w:sz w:val="24"/>
          <w:szCs w:val="24"/>
        </w:rPr>
        <w:t>Adjourn</w:t>
      </w:r>
    </w:p>
    <w:p w14:paraId="1FAC1A62" w14:textId="3A8F2081" w:rsidR="00BB32E7" w:rsidRPr="009E08D8" w:rsidRDefault="00CA40D4" w:rsidP="002B318F">
      <w:pPr>
        <w:numPr>
          <w:ilvl w:val="0"/>
          <w:numId w:val="1"/>
        </w:numPr>
        <w:rPr>
          <w:b/>
          <w:bCs/>
          <w:sz w:val="24"/>
          <w:szCs w:val="24"/>
        </w:rPr>
      </w:pPr>
      <w:r>
        <w:rPr>
          <w:b/>
          <w:bCs/>
          <w:sz w:val="24"/>
          <w:szCs w:val="24"/>
        </w:rPr>
        <w:t>Adjourn</w:t>
      </w:r>
    </w:p>
    <w:p w14:paraId="6441C76A" w14:textId="77777777" w:rsidR="004E04C3" w:rsidRPr="007B2489" w:rsidRDefault="004E04C3" w:rsidP="000C2569">
      <w:pPr>
        <w:pStyle w:val="ListParagraph"/>
        <w:ind w:left="0"/>
        <w:rPr>
          <w:b/>
          <w:sz w:val="24"/>
          <w:szCs w:val="24"/>
        </w:rPr>
      </w:pPr>
    </w:p>
    <w:p w14:paraId="4A8C1B5A" w14:textId="2CBEEF91" w:rsidR="0058042A" w:rsidRDefault="0058042A" w:rsidP="009E08D8">
      <w:pPr>
        <w:jc w:val="center"/>
        <w:rPr>
          <w:sz w:val="24"/>
          <w:szCs w:val="24"/>
        </w:rPr>
      </w:pPr>
      <w:r w:rsidRPr="00AB4C4B">
        <w:rPr>
          <w:sz w:val="24"/>
          <w:szCs w:val="24"/>
        </w:rPr>
        <w:t>Except for items of an emergency nature, the agenda shall not be enlarged later than twenty-four hours</w:t>
      </w:r>
      <w:r w:rsidR="009E08D8">
        <w:rPr>
          <w:sz w:val="24"/>
          <w:szCs w:val="24"/>
        </w:rPr>
        <w:t xml:space="preserve"> </w:t>
      </w:r>
      <w:r w:rsidRPr="00AB4C4B">
        <w:rPr>
          <w:sz w:val="24"/>
          <w:szCs w:val="24"/>
        </w:rPr>
        <w:t>before</w:t>
      </w:r>
      <w:r w:rsidR="00653B08">
        <w:rPr>
          <w:sz w:val="24"/>
          <w:szCs w:val="24"/>
        </w:rPr>
        <w:t xml:space="preserve"> </w:t>
      </w:r>
      <w:r w:rsidRPr="00AB4C4B">
        <w:rPr>
          <w:sz w:val="24"/>
          <w:szCs w:val="24"/>
        </w:rPr>
        <w:t>the scheduled meeting</w:t>
      </w:r>
      <w:r w:rsidR="00846886">
        <w:rPr>
          <w:sz w:val="24"/>
          <w:szCs w:val="24"/>
        </w:rPr>
        <w:t>.</w:t>
      </w:r>
    </w:p>
    <w:p w14:paraId="7C023078" w14:textId="77777777" w:rsidR="00BB1A3E" w:rsidRPr="00AB4C4B" w:rsidRDefault="00BB1A3E" w:rsidP="0058042A">
      <w:pPr>
        <w:rPr>
          <w:sz w:val="24"/>
          <w:szCs w:val="24"/>
        </w:rPr>
      </w:pPr>
    </w:p>
    <w:p w14:paraId="7B0A778E" w14:textId="77777777" w:rsidR="00BB632A" w:rsidRDefault="00BB632A" w:rsidP="00BB632A">
      <w:pPr>
        <w:jc w:val="center"/>
        <w:rPr>
          <w:sz w:val="24"/>
          <w:szCs w:val="24"/>
        </w:rPr>
      </w:pPr>
      <w:r w:rsidRPr="005E27F2">
        <w:rPr>
          <w:sz w:val="24"/>
          <w:szCs w:val="24"/>
        </w:rPr>
        <w:t>If auxiliary aids of reasonable accommodations are need for attendance at a meeting, please call the City Clerk’</w:t>
      </w:r>
      <w:r w:rsidR="009E08D8">
        <w:rPr>
          <w:sz w:val="24"/>
          <w:szCs w:val="24"/>
        </w:rPr>
        <w:t xml:space="preserve">s </w:t>
      </w:r>
      <w:r w:rsidRPr="005E27F2">
        <w:rPr>
          <w:sz w:val="24"/>
          <w:szCs w:val="24"/>
        </w:rPr>
        <w:t>office (308) 745-0222.  Advance notice of seven days is needed when requesting an interpreter.</w:t>
      </w:r>
    </w:p>
    <w:p w14:paraId="5B998E7A" w14:textId="77777777" w:rsidR="00933381" w:rsidRPr="005E27F2" w:rsidRDefault="00933381" w:rsidP="00BB632A">
      <w:pPr>
        <w:jc w:val="center"/>
        <w:rPr>
          <w:sz w:val="24"/>
          <w:szCs w:val="24"/>
        </w:rPr>
      </w:pPr>
    </w:p>
    <w:p w14:paraId="439FE311" w14:textId="75DFB66B" w:rsidR="00ED3702" w:rsidRDefault="00ED3702" w:rsidP="00B47724">
      <w:pPr>
        <w:rPr>
          <w:sz w:val="24"/>
          <w:szCs w:val="24"/>
        </w:rPr>
      </w:pPr>
      <w:r>
        <w:rPr>
          <w:sz w:val="24"/>
          <w:szCs w:val="24"/>
        </w:rPr>
        <w:tab/>
      </w:r>
      <w:r>
        <w:rPr>
          <w:sz w:val="24"/>
          <w:szCs w:val="24"/>
        </w:rPr>
        <w:tab/>
      </w:r>
      <w:r>
        <w:rPr>
          <w:sz w:val="24"/>
          <w:szCs w:val="24"/>
        </w:rPr>
        <w:tab/>
      </w:r>
      <w:r>
        <w:rPr>
          <w:sz w:val="24"/>
          <w:szCs w:val="24"/>
        </w:rPr>
        <w:tab/>
      </w:r>
      <w:r>
        <w:rPr>
          <w:sz w:val="24"/>
          <w:szCs w:val="24"/>
        </w:rPr>
        <w:tab/>
        <w:t>_____________________________</w:t>
      </w:r>
    </w:p>
    <w:p w14:paraId="7673B972" w14:textId="4444051F" w:rsidR="00484F43" w:rsidRDefault="00ED3702" w:rsidP="00F538C9">
      <w:pPr>
        <w:rPr>
          <w:sz w:val="24"/>
          <w:szCs w:val="24"/>
        </w:rPr>
      </w:pPr>
      <w:r>
        <w:rPr>
          <w:sz w:val="24"/>
          <w:szCs w:val="24"/>
        </w:rPr>
        <w:tab/>
      </w:r>
      <w:r>
        <w:rPr>
          <w:sz w:val="24"/>
          <w:szCs w:val="24"/>
        </w:rPr>
        <w:tab/>
      </w:r>
      <w:r>
        <w:rPr>
          <w:sz w:val="24"/>
          <w:szCs w:val="24"/>
        </w:rPr>
        <w:tab/>
      </w:r>
      <w:r>
        <w:rPr>
          <w:sz w:val="24"/>
          <w:szCs w:val="24"/>
        </w:rPr>
        <w:tab/>
      </w:r>
      <w:r>
        <w:rPr>
          <w:sz w:val="24"/>
          <w:szCs w:val="24"/>
        </w:rPr>
        <w:tab/>
      </w:r>
      <w:r w:rsidR="00B47724">
        <w:rPr>
          <w:sz w:val="24"/>
          <w:szCs w:val="24"/>
        </w:rPr>
        <w:t>A</w:t>
      </w:r>
      <w:r w:rsidR="003827C6">
        <w:rPr>
          <w:sz w:val="24"/>
          <w:szCs w:val="24"/>
        </w:rPr>
        <w:t>J Reimers,</w:t>
      </w:r>
      <w:r w:rsidR="00BB632A">
        <w:rPr>
          <w:sz w:val="24"/>
          <w:szCs w:val="24"/>
        </w:rPr>
        <w:t xml:space="preserve"> </w:t>
      </w:r>
      <w:r>
        <w:rPr>
          <w:sz w:val="24"/>
          <w:szCs w:val="24"/>
        </w:rPr>
        <w:t>City Clerk/Treasurer</w:t>
      </w:r>
    </w:p>
    <w:p w14:paraId="62B24726" w14:textId="77777777" w:rsidR="00705D10" w:rsidRDefault="00705D10" w:rsidP="00F538C9">
      <w:pPr>
        <w:pStyle w:val="ListParagraph"/>
        <w:rPr>
          <w:sz w:val="24"/>
          <w:szCs w:val="24"/>
        </w:rPr>
      </w:pPr>
    </w:p>
    <w:p w14:paraId="284FA775" w14:textId="2248ECD4" w:rsidR="005E7080" w:rsidRDefault="000E7184" w:rsidP="00F538C9">
      <w:pPr>
        <w:pStyle w:val="ListParagraph"/>
        <w:rPr>
          <w:color w:val="FF0000"/>
          <w:sz w:val="24"/>
          <w:szCs w:val="24"/>
        </w:rPr>
      </w:pPr>
      <w:r>
        <w:rPr>
          <w:sz w:val="24"/>
          <w:szCs w:val="24"/>
        </w:rPr>
        <w:t xml:space="preserve">Date Posted: ____________________    </w:t>
      </w:r>
      <w:r w:rsidR="00431280">
        <w:rPr>
          <w:sz w:val="24"/>
          <w:szCs w:val="24"/>
        </w:rPr>
        <w:t>Post Office, City Hall, Sherman County Courthouse</w:t>
      </w:r>
    </w:p>
    <w:sectPr w:rsidR="005E7080" w:rsidSect="00BA3686">
      <w:headerReference w:type="default" r:id="rId8"/>
      <w:pgSz w:w="12240" w:h="15840" w:code="1"/>
      <w:pgMar w:top="270" w:right="720" w:bottom="-1620"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8DDB2" w14:textId="77777777" w:rsidR="001B5608" w:rsidRDefault="001B5608" w:rsidP="00050AC9">
      <w:r>
        <w:separator/>
      </w:r>
    </w:p>
  </w:endnote>
  <w:endnote w:type="continuationSeparator" w:id="0">
    <w:p w14:paraId="74EE3E93" w14:textId="77777777" w:rsidR="001B5608" w:rsidRDefault="001B5608" w:rsidP="00050A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4FFF6" w14:textId="77777777" w:rsidR="001B5608" w:rsidRDefault="001B5608" w:rsidP="00050AC9">
      <w:r>
        <w:separator/>
      </w:r>
    </w:p>
  </w:footnote>
  <w:footnote w:type="continuationSeparator" w:id="0">
    <w:p w14:paraId="118BE4D6" w14:textId="77777777" w:rsidR="001B5608" w:rsidRDefault="001B5608" w:rsidP="00050A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D27F0" w14:textId="77777777" w:rsidR="00050AC9" w:rsidRPr="00C24CE8" w:rsidRDefault="00050AC9" w:rsidP="00050AC9">
    <w:pPr>
      <w:pStyle w:val="Title"/>
      <w:rPr>
        <w:szCs w:val="24"/>
      </w:rPr>
    </w:pPr>
    <w:r>
      <w:rPr>
        <w:szCs w:val="24"/>
      </w:rPr>
      <w:t xml:space="preserve">CITY </w:t>
    </w:r>
    <w:r w:rsidRPr="00C24CE8">
      <w:rPr>
        <w:szCs w:val="24"/>
      </w:rPr>
      <w:t>OF LOUP CITY</w:t>
    </w:r>
  </w:p>
  <w:p w14:paraId="22920984" w14:textId="77777777" w:rsidR="00050AC9" w:rsidRPr="00C24CE8" w:rsidRDefault="00050AC9" w:rsidP="00050AC9">
    <w:pPr>
      <w:jc w:val="center"/>
      <w:rPr>
        <w:b/>
        <w:sz w:val="24"/>
        <w:szCs w:val="24"/>
      </w:rPr>
    </w:pPr>
    <w:r w:rsidRPr="00C24CE8">
      <w:rPr>
        <w:b/>
        <w:sz w:val="24"/>
        <w:szCs w:val="24"/>
      </w:rPr>
      <w:t>PO BOX 250</w:t>
    </w:r>
  </w:p>
  <w:p w14:paraId="5783D2EF" w14:textId="77777777" w:rsidR="00050AC9" w:rsidRDefault="00050AC9" w:rsidP="00050AC9">
    <w:pPr>
      <w:tabs>
        <w:tab w:val="left" w:pos="4590"/>
      </w:tabs>
      <w:jc w:val="center"/>
      <w:rPr>
        <w:b/>
        <w:sz w:val="24"/>
        <w:szCs w:val="24"/>
      </w:rPr>
    </w:pPr>
    <w:r w:rsidRPr="00C24CE8">
      <w:rPr>
        <w:b/>
        <w:sz w:val="24"/>
        <w:szCs w:val="24"/>
      </w:rPr>
      <w:t>LOUP CITY, NEBRASKA 68853</w:t>
    </w:r>
  </w:p>
  <w:p w14:paraId="77400DB0" w14:textId="77777777" w:rsidR="00050AC9" w:rsidRDefault="00050AC9">
    <w:pPr>
      <w:pStyle w:val="Header"/>
    </w:pPr>
  </w:p>
  <w:p w14:paraId="6F5A043B" w14:textId="77777777" w:rsidR="00050AC9" w:rsidRDefault="00050A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162C6C"/>
    <w:multiLevelType w:val="hybridMultilevel"/>
    <w:tmpl w:val="2774E800"/>
    <w:lvl w:ilvl="0" w:tplc="F34C7000">
      <w:start w:val="1"/>
      <w:numFmt w:val="decimal"/>
      <w:lvlText w:val="%1."/>
      <w:lvlJc w:val="left"/>
      <w:pPr>
        <w:ind w:left="720" w:hanging="360"/>
      </w:pPr>
      <w:rPr>
        <w:rFonts w:hint="default"/>
        <w:b/>
        <w:bCs/>
      </w:rPr>
    </w:lvl>
    <w:lvl w:ilvl="1" w:tplc="1DDAACF8">
      <w:start w:val="1"/>
      <w:numFmt w:val="lowerLetter"/>
      <w:lvlText w:val="%2."/>
      <w:lvlJc w:val="left"/>
      <w:pPr>
        <w:ind w:left="1440" w:hanging="360"/>
      </w:pPr>
      <w:rPr>
        <w:sz w:val="24"/>
        <w:szCs w:val="24"/>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05A0904"/>
    <w:multiLevelType w:val="hybridMultilevel"/>
    <w:tmpl w:val="02DAB8C0"/>
    <w:lvl w:ilvl="0" w:tplc="28F800CE">
      <w:start w:val="1"/>
      <w:numFmt w:val="lowerLetter"/>
      <w:lvlText w:val="%1."/>
      <w:lvlJc w:val="left"/>
      <w:pPr>
        <w:ind w:left="1800" w:hanging="360"/>
      </w:pPr>
      <w:rPr>
        <w:rFonts w:hint="default"/>
        <w:b/>
        <w:bCs/>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6B684B0B"/>
    <w:multiLevelType w:val="hybridMultilevel"/>
    <w:tmpl w:val="A38A76A0"/>
    <w:lvl w:ilvl="0" w:tplc="F78C4AB0">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num w:numId="1" w16cid:durableId="967051428">
    <w:abstractNumId w:val="0"/>
  </w:num>
  <w:num w:numId="2" w16cid:durableId="1083528665">
    <w:abstractNumId w:val="1"/>
  </w:num>
  <w:num w:numId="3" w16cid:durableId="1297418002">
    <w:abstractNumId w:val="2"/>
  </w:num>
  <w:num w:numId="4" w16cid:durableId="17620277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3AD"/>
    <w:rsid w:val="00000A44"/>
    <w:rsid w:val="00001064"/>
    <w:rsid w:val="000013F9"/>
    <w:rsid w:val="00001A78"/>
    <w:rsid w:val="00002E0A"/>
    <w:rsid w:val="00003ACE"/>
    <w:rsid w:val="00004163"/>
    <w:rsid w:val="0000490F"/>
    <w:rsid w:val="00004C06"/>
    <w:rsid w:val="00004D11"/>
    <w:rsid w:val="000054DD"/>
    <w:rsid w:val="000054E3"/>
    <w:rsid w:val="00006A02"/>
    <w:rsid w:val="00006CD6"/>
    <w:rsid w:val="00007C6A"/>
    <w:rsid w:val="000105F1"/>
    <w:rsid w:val="00010D7B"/>
    <w:rsid w:val="00011FFB"/>
    <w:rsid w:val="000121E2"/>
    <w:rsid w:val="000133B2"/>
    <w:rsid w:val="00013911"/>
    <w:rsid w:val="00015AAD"/>
    <w:rsid w:val="00015FF6"/>
    <w:rsid w:val="00016D38"/>
    <w:rsid w:val="00017C37"/>
    <w:rsid w:val="00017F6A"/>
    <w:rsid w:val="00020239"/>
    <w:rsid w:val="00020D89"/>
    <w:rsid w:val="00021230"/>
    <w:rsid w:val="000216CD"/>
    <w:rsid w:val="0002267B"/>
    <w:rsid w:val="000228AA"/>
    <w:rsid w:val="000245A4"/>
    <w:rsid w:val="00024D89"/>
    <w:rsid w:val="00025362"/>
    <w:rsid w:val="000258D3"/>
    <w:rsid w:val="00025B7A"/>
    <w:rsid w:val="000262CD"/>
    <w:rsid w:val="00026A82"/>
    <w:rsid w:val="00026F6A"/>
    <w:rsid w:val="000275A6"/>
    <w:rsid w:val="0002763E"/>
    <w:rsid w:val="00027910"/>
    <w:rsid w:val="00027ED1"/>
    <w:rsid w:val="00030296"/>
    <w:rsid w:val="00030793"/>
    <w:rsid w:val="00031540"/>
    <w:rsid w:val="00031595"/>
    <w:rsid w:val="00034164"/>
    <w:rsid w:val="000341CA"/>
    <w:rsid w:val="0003495D"/>
    <w:rsid w:val="00034B50"/>
    <w:rsid w:val="0003727C"/>
    <w:rsid w:val="000373B6"/>
    <w:rsid w:val="0004033E"/>
    <w:rsid w:val="0004055C"/>
    <w:rsid w:val="00040F1B"/>
    <w:rsid w:val="000419D3"/>
    <w:rsid w:val="00041C5A"/>
    <w:rsid w:val="00041C5C"/>
    <w:rsid w:val="00042517"/>
    <w:rsid w:val="000426E6"/>
    <w:rsid w:val="0004313C"/>
    <w:rsid w:val="00043208"/>
    <w:rsid w:val="00044029"/>
    <w:rsid w:val="00044526"/>
    <w:rsid w:val="00044ED7"/>
    <w:rsid w:val="000452BF"/>
    <w:rsid w:val="000452F0"/>
    <w:rsid w:val="000453E4"/>
    <w:rsid w:val="00045C6F"/>
    <w:rsid w:val="00045CEE"/>
    <w:rsid w:val="0004644B"/>
    <w:rsid w:val="00046881"/>
    <w:rsid w:val="00046E67"/>
    <w:rsid w:val="000477FD"/>
    <w:rsid w:val="00047F6D"/>
    <w:rsid w:val="000502E5"/>
    <w:rsid w:val="000509AD"/>
    <w:rsid w:val="00050AC9"/>
    <w:rsid w:val="00052DB5"/>
    <w:rsid w:val="000538EC"/>
    <w:rsid w:val="00054210"/>
    <w:rsid w:val="000548D3"/>
    <w:rsid w:val="00055B8F"/>
    <w:rsid w:val="0005673E"/>
    <w:rsid w:val="00056A2D"/>
    <w:rsid w:val="00057DB3"/>
    <w:rsid w:val="00057EB5"/>
    <w:rsid w:val="00060655"/>
    <w:rsid w:val="0006084C"/>
    <w:rsid w:val="00060BC5"/>
    <w:rsid w:val="00060C38"/>
    <w:rsid w:val="0006201D"/>
    <w:rsid w:val="000620BB"/>
    <w:rsid w:val="00062D11"/>
    <w:rsid w:val="00062F90"/>
    <w:rsid w:val="00063070"/>
    <w:rsid w:val="00063DEF"/>
    <w:rsid w:val="00063E46"/>
    <w:rsid w:val="00064AC7"/>
    <w:rsid w:val="00065150"/>
    <w:rsid w:val="00065378"/>
    <w:rsid w:val="0006640D"/>
    <w:rsid w:val="00066D35"/>
    <w:rsid w:val="000673A9"/>
    <w:rsid w:val="00070E9E"/>
    <w:rsid w:val="00072423"/>
    <w:rsid w:val="00072CD3"/>
    <w:rsid w:val="00072D9E"/>
    <w:rsid w:val="00072F6F"/>
    <w:rsid w:val="00073618"/>
    <w:rsid w:val="00073FF4"/>
    <w:rsid w:val="00074F30"/>
    <w:rsid w:val="0007517E"/>
    <w:rsid w:val="00075D80"/>
    <w:rsid w:val="00075DC3"/>
    <w:rsid w:val="00075E8D"/>
    <w:rsid w:val="0007662B"/>
    <w:rsid w:val="00076B4E"/>
    <w:rsid w:val="00077539"/>
    <w:rsid w:val="00077569"/>
    <w:rsid w:val="00077C95"/>
    <w:rsid w:val="000800C7"/>
    <w:rsid w:val="0008092B"/>
    <w:rsid w:val="00081B91"/>
    <w:rsid w:val="00083847"/>
    <w:rsid w:val="000846B0"/>
    <w:rsid w:val="00084A80"/>
    <w:rsid w:val="00084B33"/>
    <w:rsid w:val="0008548A"/>
    <w:rsid w:val="0008551E"/>
    <w:rsid w:val="000855C4"/>
    <w:rsid w:val="00085837"/>
    <w:rsid w:val="00086B44"/>
    <w:rsid w:val="00086CFC"/>
    <w:rsid w:val="00087041"/>
    <w:rsid w:val="00087A2B"/>
    <w:rsid w:val="00090462"/>
    <w:rsid w:val="00090F11"/>
    <w:rsid w:val="00091C1D"/>
    <w:rsid w:val="00091ED6"/>
    <w:rsid w:val="00093B02"/>
    <w:rsid w:val="00093EF3"/>
    <w:rsid w:val="00095633"/>
    <w:rsid w:val="000959EF"/>
    <w:rsid w:val="00095D73"/>
    <w:rsid w:val="0009681A"/>
    <w:rsid w:val="00097647"/>
    <w:rsid w:val="00097DA1"/>
    <w:rsid w:val="000A03A9"/>
    <w:rsid w:val="000A141E"/>
    <w:rsid w:val="000A1B2C"/>
    <w:rsid w:val="000A1E67"/>
    <w:rsid w:val="000A1E8E"/>
    <w:rsid w:val="000A2218"/>
    <w:rsid w:val="000A2BE1"/>
    <w:rsid w:val="000A34F1"/>
    <w:rsid w:val="000A3950"/>
    <w:rsid w:val="000A41D0"/>
    <w:rsid w:val="000A453E"/>
    <w:rsid w:val="000A4E5E"/>
    <w:rsid w:val="000A6EE1"/>
    <w:rsid w:val="000A7D52"/>
    <w:rsid w:val="000B4F5C"/>
    <w:rsid w:val="000B526F"/>
    <w:rsid w:val="000B5F13"/>
    <w:rsid w:val="000B6260"/>
    <w:rsid w:val="000B62DF"/>
    <w:rsid w:val="000B674B"/>
    <w:rsid w:val="000B7844"/>
    <w:rsid w:val="000C05EE"/>
    <w:rsid w:val="000C0965"/>
    <w:rsid w:val="000C0A7F"/>
    <w:rsid w:val="000C1A22"/>
    <w:rsid w:val="000C218F"/>
    <w:rsid w:val="000C2272"/>
    <w:rsid w:val="000C2569"/>
    <w:rsid w:val="000C3494"/>
    <w:rsid w:val="000C4E15"/>
    <w:rsid w:val="000C5AF1"/>
    <w:rsid w:val="000C60A4"/>
    <w:rsid w:val="000C6BD4"/>
    <w:rsid w:val="000C6EB5"/>
    <w:rsid w:val="000C730A"/>
    <w:rsid w:val="000C75E6"/>
    <w:rsid w:val="000C7BD8"/>
    <w:rsid w:val="000D0169"/>
    <w:rsid w:val="000D0ECF"/>
    <w:rsid w:val="000D1620"/>
    <w:rsid w:val="000D1AF1"/>
    <w:rsid w:val="000D203F"/>
    <w:rsid w:val="000D2BE4"/>
    <w:rsid w:val="000D3F1A"/>
    <w:rsid w:val="000D4300"/>
    <w:rsid w:val="000D4A09"/>
    <w:rsid w:val="000D4CF8"/>
    <w:rsid w:val="000D59AA"/>
    <w:rsid w:val="000D792C"/>
    <w:rsid w:val="000E045C"/>
    <w:rsid w:val="000E0AE4"/>
    <w:rsid w:val="000E137D"/>
    <w:rsid w:val="000E1470"/>
    <w:rsid w:val="000E171B"/>
    <w:rsid w:val="000E1B0E"/>
    <w:rsid w:val="000E2019"/>
    <w:rsid w:val="000E2C9D"/>
    <w:rsid w:val="000E31BD"/>
    <w:rsid w:val="000E354F"/>
    <w:rsid w:val="000E3821"/>
    <w:rsid w:val="000E3DF9"/>
    <w:rsid w:val="000E48F0"/>
    <w:rsid w:val="000E4DBE"/>
    <w:rsid w:val="000E4DDB"/>
    <w:rsid w:val="000E5DCB"/>
    <w:rsid w:val="000E6514"/>
    <w:rsid w:val="000E6B75"/>
    <w:rsid w:val="000E6FFE"/>
    <w:rsid w:val="000E7184"/>
    <w:rsid w:val="000E7221"/>
    <w:rsid w:val="000E777E"/>
    <w:rsid w:val="000E7B9B"/>
    <w:rsid w:val="000F0315"/>
    <w:rsid w:val="000F105D"/>
    <w:rsid w:val="000F1383"/>
    <w:rsid w:val="000F2940"/>
    <w:rsid w:val="000F2E78"/>
    <w:rsid w:val="000F31C1"/>
    <w:rsid w:val="000F341E"/>
    <w:rsid w:val="000F34B6"/>
    <w:rsid w:val="000F3BE8"/>
    <w:rsid w:val="000F3FB0"/>
    <w:rsid w:val="000F4F73"/>
    <w:rsid w:val="000F54D9"/>
    <w:rsid w:val="000F573A"/>
    <w:rsid w:val="000F7200"/>
    <w:rsid w:val="000F7CB8"/>
    <w:rsid w:val="001007E3"/>
    <w:rsid w:val="00100FFF"/>
    <w:rsid w:val="00101E08"/>
    <w:rsid w:val="00102156"/>
    <w:rsid w:val="00102326"/>
    <w:rsid w:val="00102E3B"/>
    <w:rsid w:val="001032A9"/>
    <w:rsid w:val="00103586"/>
    <w:rsid w:val="0010387E"/>
    <w:rsid w:val="00103EB0"/>
    <w:rsid w:val="001040CC"/>
    <w:rsid w:val="00105657"/>
    <w:rsid w:val="0010594C"/>
    <w:rsid w:val="001068B1"/>
    <w:rsid w:val="00106C80"/>
    <w:rsid w:val="00106CDF"/>
    <w:rsid w:val="00106F74"/>
    <w:rsid w:val="001076C7"/>
    <w:rsid w:val="00110276"/>
    <w:rsid w:val="0011042C"/>
    <w:rsid w:val="00110735"/>
    <w:rsid w:val="00111BDA"/>
    <w:rsid w:val="00111CDF"/>
    <w:rsid w:val="00112025"/>
    <w:rsid w:val="00112631"/>
    <w:rsid w:val="00113DDF"/>
    <w:rsid w:val="00115349"/>
    <w:rsid w:val="00115F4A"/>
    <w:rsid w:val="001173D0"/>
    <w:rsid w:val="001202FA"/>
    <w:rsid w:val="00120943"/>
    <w:rsid w:val="0012194A"/>
    <w:rsid w:val="00121C4D"/>
    <w:rsid w:val="00121FA3"/>
    <w:rsid w:val="001220A0"/>
    <w:rsid w:val="0012258F"/>
    <w:rsid w:val="00123018"/>
    <w:rsid w:val="00123B8D"/>
    <w:rsid w:val="00124427"/>
    <w:rsid w:val="001244A5"/>
    <w:rsid w:val="00124749"/>
    <w:rsid w:val="001250AA"/>
    <w:rsid w:val="001251C5"/>
    <w:rsid w:val="0012563C"/>
    <w:rsid w:val="00125924"/>
    <w:rsid w:val="001262AC"/>
    <w:rsid w:val="0012777C"/>
    <w:rsid w:val="001300D9"/>
    <w:rsid w:val="0013019C"/>
    <w:rsid w:val="00130477"/>
    <w:rsid w:val="001305EE"/>
    <w:rsid w:val="00130B70"/>
    <w:rsid w:val="00130C16"/>
    <w:rsid w:val="00131AF8"/>
    <w:rsid w:val="00131BBF"/>
    <w:rsid w:val="00132F42"/>
    <w:rsid w:val="00134082"/>
    <w:rsid w:val="001346E5"/>
    <w:rsid w:val="00136008"/>
    <w:rsid w:val="00136FA6"/>
    <w:rsid w:val="00140E26"/>
    <w:rsid w:val="00140ED8"/>
    <w:rsid w:val="0014180E"/>
    <w:rsid w:val="00143206"/>
    <w:rsid w:val="00144179"/>
    <w:rsid w:val="0014417E"/>
    <w:rsid w:val="001448EF"/>
    <w:rsid w:val="00144BE8"/>
    <w:rsid w:val="00145754"/>
    <w:rsid w:val="00145A02"/>
    <w:rsid w:val="00146B77"/>
    <w:rsid w:val="0014727F"/>
    <w:rsid w:val="001472D5"/>
    <w:rsid w:val="00147C03"/>
    <w:rsid w:val="0015211D"/>
    <w:rsid w:val="00152876"/>
    <w:rsid w:val="00153D8E"/>
    <w:rsid w:val="00153EB1"/>
    <w:rsid w:val="0015446D"/>
    <w:rsid w:val="001549E8"/>
    <w:rsid w:val="00154A0F"/>
    <w:rsid w:val="00154D74"/>
    <w:rsid w:val="00154EF2"/>
    <w:rsid w:val="00156231"/>
    <w:rsid w:val="00156846"/>
    <w:rsid w:val="00160192"/>
    <w:rsid w:val="0016127F"/>
    <w:rsid w:val="00161984"/>
    <w:rsid w:val="00161BF5"/>
    <w:rsid w:val="00161DA7"/>
    <w:rsid w:val="00161F6C"/>
    <w:rsid w:val="0016287F"/>
    <w:rsid w:val="0016305D"/>
    <w:rsid w:val="00163A6F"/>
    <w:rsid w:val="00163D45"/>
    <w:rsid w:val="00163F11"/>
    <w:rsid w:val="0016421D"/>
    <w:rsid w:val="00165BDD"/>
    <w:rsid w:val="00165C7A"/>
    <w:rsid w:val="00165FF0"/>
    <w:rsid w:val="00166DA8"/>
    <w:rsid w:val="00167EC6"/>
    <w:rsid w:val="00170C46"/>
    <w:rsid w:val="00171085"/>
    <w:rsid w:val="00171E5A"/>
    <w:rsid w:val="001732D7"/>
    <w:rsid w:val="00173950"/>
    <w:rsid w:val="00174A2C"/>
    <w:rsid w:val="00175826"/>
    <w:rsid w:val="00175BA9"/>
    <w:rsid w:val="00175F5F"/>
    <w:rsid w:val="0017604C"/>
    <w:rsid w:val="001760E7"/>
    <w:rsid w:val="00176213"/>
    <w:rsid w:val="001763FE"/>
    <w:rsid w:val="0017647F"/>
    <w:rsid w:val="00176988"/>
    <w:rsid w:val="00176ADF"/>
    <w:rsid w:val="00176B91"/>
    <w:rsid w:val="00180405"/>
    <w:rsid w:val="00180C3D"/>
    <w:rsid w:val="00180C8E"/>
    <w:rsid w:val="00180E10"/>
    <w:rsid w:val="0018143E"/>
    <w:rsid w:val="001816B3"/>
    <w:rsid w:val="00181721"/>
    <w:rsid w:val="00181745"/>
    <w:rsid w:val="00181DAA"/>
    <w:rsid w:val="00184151"/>
    <w:rsid w:val="001849EF"/>
    <w:rsid w:val="0018537B"/>
    <w:rsid w:val="00185816"/>
    <w:rsid w:val="00186E24"/>
    <w:rsid w:val="001874A1"/>
    <w:rsid w:val="001877E1"/>
    <w:rsid w:val="00187920"/>
    <w:rsid w:val="00191106"/>
    <w:rsid w:val="00191447"/>
    <w:rsid w:val="00191E90"/>
    <w:rsid w:val="0019220C"/>
    <w:rsid w:val="001925A3"/>
    <w:rsid w:val="0019310F"/>
    <w:rsid w:val="00193F30"/>
    <w:rsid w:val="00193F81"/>
    <w:rsid w:val="001940A6"/>
    <w:rsid w:val="00195F29"/>
    <w:rsid w:val="001964C0"/>
    <w:rsid w:val="00196823"/>
    <w:rsid w:val="00197A2B"/>
    <w:rsid w:val="001A057D"/>
    <w:rsid w:val="001A0C45"/>
    <w:rsid w:val="001A134F"/>
    <w:rsid w:val="001A161D"/>
    <w:rsid w:val="001A2FE1"/>
    <w:rsid w:val="001A39FA"/>
    <w:rsid w:val="001A3DA8"/>
    <w:rsid w:val="001A4026"/>
    <w:rsid w:val="001A4E85"/>
    <w:rsid w:val="001A4F46"/>
    <w:rsid w:val="001A545B"/>
    <w:rsid w:val="001A6098"/>
    <w:rsid w:val="001A62EE"/>
    <w:rsid w:val="001A70E0"/>
    <w:rsid w:val="001A7270"/>
    <w:rsid w:val="001B09F2"/>
    <w:rsid w:val="001B0EB1"/>
    <w:rsid w:val="001B2250"/>
    <w:rsid w:val="001B305E"/>
    <w:rsid w:val="001B326F"/>
    <w:rsid w:val="001B4E26"/>
    <w:rsid w:val="001B51A3"/>
    <w:rsid w:val="001B5608"/>
    <w:rsid w:val="001B592A"/>
    <w:rsid w:val="001B6334"/>
    <w:rsid w:val="001B6726"/>
    <w:rsid w:val="001B6B62"/>
    <w:rsid w:val="001B74B1"/>
    <w:rsid w:val="001B7A6C"/>
    <w:rsid w:val="001B7C08"/>
    <w:rsid w:val="001C0B14"/>
    <w:rsid w:val="001C0F5F"/>
    <w:rsid w:val="001C13CB"/>
    <w:rsid w:val="001C186A"/>
    <w:rsid w:val="001C1DC6"/>
    <w:rsid w:val="001C2D42"/>
    <w:rsid w:val="001C3AAA"/>
    <w:rsid w:val="001C4C8A"/>
    <w:rsid w:val="001C5AF1"/>
    <w:rsid w:val="001C6672"/>
    <w:rsid w:val="001C6B08"/>
    <w:rsid w:val="001C75F0"/>
    <w:rsid w:val="001C7C25"/>
    <w:rsid w:val="001D008B"/>
    <w:rsid w:val="001D0CF4"/>
    <w:rsid w:val="001D0D96"/>
    <w:rsid w:val="001D2382"/>
    <w:rsid w:val="001D2623"/>
    <w:rsid w:val="001D32B1"/>
    <w:rsid w:val="001D4092"/>
    <w:rsid w:val="001D411B"/>
    <w:rsid w:val="001D4BD5"/>
    <w:rsid w:val="001D4D28"/>
    <w:rsid w:val="001D4EE1"/>
    <w:rsid w:val="001D5395"/>
    <w:rsid w:val="001D65E7"/>
    <w:rsid w:val="001D7C56"/>
    <w:rsid w:val="001D7EFB"/>
    <w:rsid w:val="001E0A2A"/>
    <w:rsid w:val="001E1DBA"/>
    <w:rsid w:val="001E1F00"/>
    <w:rsid w:val="001E2419"/>
    <w:rsid w:val="001E3A69"/>
    <w:rsid w:val="001E4435"/>
    <w:rsid w:val="001E4936"/>
    <w:rsid w:val="001E4A7B"/>
    <w:rsid w:val="001E58EE"/>
    <w:rsid w:val="001E5AD0"/>
    <w:rsid w:val="001E6E55"/>
    <w:rsid w:val="001E754B"/>
    <w:rsid w:val="001E7D71"/>
    <w:rsid w:val="001E7DB4"/>
    <w:rsid w:val="001E7ECD"/>
    <w:rsid w:val="001F001E"/>
    <w:rsid w:val="001F0859"/>
    <w:rsid w:val="001F1A5A"/>
    <w:rsid w:val="001F2982"/>
    <w:rsid w:val="001F2B34"/>
    <w:rsid w:val="001F2B44"/>
    <w:rsid w:val="001F4165"/>
    <w:rsid w:val="001F41D9"/>
    <w:rsid w:val="001F4D35"/>
    <w:rsid w:val="001F7A30"/>
    <w:rsid w:val="00200A18"/>
    <w:rsid w:val="002011D2"/>
    <w:rsid w:val="00201BB3"/>
    <w:rsid w:val="00202756"/>
    <w:rsid w:val="00202C5E"/>
    <w:rsid w:val="0020364D"/>
    <w:rsid w:val="00203668"/>
    <w:rsid w:val="002048F6"/>
    <w:rsid w:val="00204932"/>
    <w:rsid w:val="00205828"/>
    <w:rsid w:val="002068C3"/>
    <w:rsid w:val="00206970"/>
    <w:rsid w:val="00207D21"/>
    <w:rsid w:val="002110D9"/>
    <w:rsid w:val="00211B94"/>
    <w:rsid w:val="00211EB3"/>
    <w:rsid w:val="00212426"/>
    <w:rsid w:val="00212DB7"/>
    <w:rsid w:val="00213084"/>
    <w:rsid w:val="00213BB5"/>
    <w:rsid w:val="00213E6E"/>
    <w:rsid w:val="00214A58"/>
    <w:rsid w:val="00214BD2"/>
    <w:rsid w:val="00214E04"/>
    <w:rsid w:val="0021593B"/>
    <w:rsid w:val="00215C97"/>
    <w:rsid w:val="002163EE"/>
    <w:rsid w:val="00217AF3"/>
    <w:rsid w:val="00217F74"/>
    <w:rsid w:val="0022076A"/>
    <w:rsid w:val="00220B67"/>
    <w:rsid w:val="00221768"/>
    <w:rsid w:val="002229FC"/>
    <w:rsid w:val="00222D10"/>
    <w:rsid w:val="002231BD"/>
    <w:rsid w:val="00223302"/>
    <w:rsid w:val="00223794"/>
    <w:rsid w:val="00224E0C"/>
    <w:rsid w:val="00225934"/>
    <w:rsid w:val="00225B00"/>
    <w:rsid w:val="002261CF"/>
    <w:rsid w:val="002269AF"/>
    <w:rsid w:val="00226CFC"/>
    <w:rsid w:val="0022721F"/>
    <w:rsid w:val="002277EC"/>
    <w:rsid w:val="00227A09"/>
    <w:rsid w:val="00227EC2"/>
    <w:rsid w:val="002318B7"/>
    <w:rsid w:val="00232137"/>
    <w:rsid w:val="00232686"/>
    <w:rsid w:val="00232819"/>
    <w:rsid w:val="002337FC"/>
    <w:rsid w:val="00233B70"/>
    <w:rsid w:val="002340CC"/>
    <w:rsid w:val="002341C2"/>
    <w:rsid w:val="00234412"/>
    <w:rsid w:val="00234623"/>
    <w:rsid w:val="002349D4"/>
    <w:rsid w:val="00235321"/>
    <w:rsid w:val="0023566F"/>
    <w:rsid w:val="00236B61"/>
    <w:rsid w:val="00237664"/>
    <w:rsid w:val="0024108C"/>
    <w:rsid w:val="00241CCD"/>
    <w:rsid w:val="0024219A"/>
    <w:rsid w:val="002421FC"/>
    <w:rsid w:val="00243D31"/>
    <w:rsid w:val="00243E9D"/>
    <w:rsid w:val="00244000"/>
    <w:rsid w:val="00244190"/>
    <w:rsid w:val="00245140"/>
    <w:rsid w:val="002453BD"/>
    <w:rsid w:val="00245B0C"/>
    <w:rsid w:val="00245B0F"/>
    <w:rsid w:val="00245B47"/>
    <w:rsid w:val="0024633A"/>
    <w:rsid w:val="002467DB"/>
    <w:rsid w:val="0024683F"/>
    <w:rsid w:val="00246CE8"/>
    <w:rsid w:val="00250722"/>
    <w:rsid w:val="00250CAD"/>
    <w:rsid w:val="00250CE1"/>
    <w:rsid w:val="00250E50"/>
    <w:rsid w:val="0025128B"/>
    <w:rsid w:val="00251650"/>
    <w:rsid w:val="00251853"/>
    <w:rsid w:val="00251866"/>
    <w:rsid w:val="00251D11"/>
    <w:rsid w:val="00251DD0"/>
    <w:rsid w:val="002520BB"/>
    <w:rsid w:val="0025232A"/>
    <w:rsid w:val="00253B35"/>
    <w:rsid w:val="0025453F"/>
    <w:rsid w:val="00254A7D"/>
    <w:rsid w:val="00256266"/>
    <w:rsid w:val="00256AD6"/>
    <w:rsid w:val="00256EDC"/>
    <w:rsid w:val="00257443"/>
    <w:rsid w:val="00257AE8"/>
    <w:rsid w:val="00257BC5"/>
    <w:rsid w:val="00257E0C"/>
    <w:rsid w:val="00257F10"/>
    <w:rsid w:val="00260117"/>
    <w:rsid w:val="0026014D"/>
    <w:rsid w:val="002606E9"/>
    <w:rsid w:val="00260B3A"/>
    <w:rsid w:val="00261CE3"/>
    <w:rsid w:val="00262298"/>
    <w:rsid w:val="00262696"/>
    <w:rsid w:val="0026479F"/>
    <w:rsid w:val="002649CB"/>
    <w:rsid w:val="00265602"/>
    <w:rsid w:val="00265711"/>
    <w:rsid w:val="002665F8"/>
    <w:rsid w:val="00266CC2"/>
    <w:rsid w:val="00266DA2"/>
    <w:rsid w:val="00266E84"/>
    <w:rsid w:val="00266FCB"/>
    <w:rsid w:val="00267B00"/>
    <w:rsid w:val="00267FF3"/>
    <w:rsid w:val="00270FFF"/>
    <w:rsid w:val="00271BD8"/>
    <w:rsid w:val="002720F0"/>
    <w:rsid w:val="002722EA"/>
    <w:rsid w:val="00275990"/>
    <w:rsid w:val="002759B3"/>
    <w:rsid w:val="00275CEF"/>
    <w:rsid w:val="00275F6A"/>
    <w:rsid w:val="00275FBD"/>
    <w:rsid w:val="00277D3D"/>
    <w:rsid w:val="00280377"/>
    <w:rsid w:val="00280460"/>
    <w:rsid w:val="00280994"/>
    <w:rsid w:val="00281440"/>
    <w:rsid w:val="002814AD"/>
    <w:rsid w:val="0028196A"/>
    <w:rsid w:val="002829BC"/>
    <w:rsid w:val="002834E1"/>
    <w:rsid w:val="0028362A"/>
    <w:rsid w:val="002843BF"/>
    <w:rsid w:val="002853AC"/>
    <w:rsid w:val="00285508"/>
    <w:rsid w:val="00286239"/>
    <w:rsid w:val="00287101"/>
    <w:rsid w:val="00290664"/>
    <w:rsid w:val="002906FD"/>
    <w:rsid w:val="00290A11"/>
    <w:rsid w:val="00290DA0"/>
    <w:rsid w:val="002915FD"/>
    <w:rsid w:val="002923D0"/>
    <w:rsid w:val="002929AB"/>
    <w:rsid w:val="00293E02"/>
    <w:rsid w:val="00294583"/>
    <w:rsid w:val="00294900"/>
    <w:rsid w:val="00294904"/>
    <w:rsid w:val="0029623A"/>
    <w:rsid w:val="002964B6"/>
    <w:rsid w:val="00296CB1"/>
    <w:rsid w:val="00297489"/>
    <w:rsid w:val="002A0546"/>
    <w:rsid w:val="002A09F0"/>
    <w:rsid w:val="002A0FAC"/>
    <w:rsid w:val="002A29D8"/>
    <w:rsid w:val="002A2B60"/>
    <w:rsid w:val="002A2B6B"/>
    <w:rsid w:val="002A2C4C"/>
    <w:rsid w:val="002A3B1D"/>
    <w:rsid w:val="002A3B7F"/>
    <w:rsid w:val="002A4614"/>
    <w:rsid w:val="002A5631"/>
    <w:rsid w:val="002A5B68"/>
    <w:rsid w:val="002A5FDD"/>
    <w:rsid w:val="002A60FC"/>
    <w:rsid w:val="002A673F"/>
    <w:rsid w:val="002B01F0"/>
    <w:rsid w:val="002B0A78"/>
    <w:rsid w:val="002B1114"/>
    <w:rsid w:val="002B2011"/>
    <w:rsid w:val="002B22A5"/>
    <w:rsid w:val="002B2B6E"/>
    <w:rsid w:val="002B318F"/>
    <w:rsid w:val="002B39BA"/>
    <w:rsid w:val="002B3E13"/>
    <w:rsid w:val="002B5FBA"/>
    <w:rsid w:val="002B60CE"/>
    <w:rsid w:val="002B65BE"/>
    <w:rsid w:val="002B66FD"/>
    <w:rsid w:val="002B6A14"/>
    <w:rsid w:val="002B6EB4"/>
    <w:rsid w:val="002B7197"/>
    <w:rsid w:val="002B73D7"/>
    <w:rsid w:val="002B7429"/>
    <w:rsid w:val="002B7987"/>
    <w:rsid w:val="002B7A7B"/>
    <w:rsid w:val="002C1700"/>
    <w:rsid w:val="002C22C4"/>
    <w:rsid w:val="002C23C2"/>
    <w:rsid w:val="002C2954"/>
    <w:rsid w:val="002C29E1"/>
    <w:rsid w:val="002C2B0A"/>
    <w:rsid w:val="002C30EE"/>
    <w:rsid w:val="002C3B4E"/>
    <w:rsid w:val="002C4F83"/>
    <w:rsid w:val="002C51B2"/>
    <w:rsid w:val="002C531C"/>
    <w:rsid w:val="002C5AD9"/>
    <w:rsid w:val="002C7698"/>
    <w:rsid w:val="002D0FFB"/>
    <w:rsid w:val="002D1BDD"/>
    <w:rsid w:val="002D3237"/>
    <w:rsid w:val="002D3269"/>
    <w:rsid w:val="002D3633"/>
    <w:rsid w:val="002D489F"/>
    <w:rsid w:val="002D4FEB"/>
    <w:rsid w:val="002D53AE"/>
    <w:rsid w:val="002D555D"/>
    <w:rsid w:val="002D61CF"/>
    <w:rsid w:val="002D6796"/>
    <w:rsid w:val="002D6A6F"/>
    <w:rsid w:val="002D6C39"/>
    <w:rsid w:val="002D78B7"/>
    <w:rsid w:val="002D7B2E"/>
    <w:rsid w:val="002D7BF8"/>
    <w:rsid w:val="002E099C"/>
    <w:rsid w:val="002E10BC"/>
    <w:rsid w:val="002E10E9"/>
    <w:rsid w:val="002E13F6"/>
    <w:rsid w:val="002E22DC"/>
    <w:rsid w:val="002E249A"/>
    <w:rsid w:val="002E2B0F"/>
    <w:rsid w:val="002E2BCF"/>
    <w:rsid w:val="002E4279"/>
    <w:rsid w:val="002E43A5"/>
    <w:rsid w:val="002E470F"/>
    <w:rsid w:val="002E4733"/>
    <w:rsid w:val="002E62EC"/>
    <w:rsid w:val="002E632D"/>
    <w:rsid w:val="002E63C7"/>
    <w:rsid w:val="002E643B"/>
    <w:rsid w:val="002E70D0"/>
    <w:rsid w:val="002E7250"/>
    <w:rsid w:val="002E756E"/>
    <w:rsid w:val="002E773E"/>
    <w:rsid w:val="002E78E4"/>
    <w:rsid w:val="002E7C2E"/>
    <w:rsid w:val="002F01F5"/>
    <w:rsid w:val="002F03B6"/>
    <w:rsid w:val="002F0455"/>
    <w:rsid w:val="002F0903"/>
    <w:rsid w:val="002F0A79"/>
    <w:rsid w:val="002F0D8C"/>
    <w:rsid w:val="002F1393"/>
    <w:rsid w:val="002F2009"/>
    <w:rsid w:val="002F2159"/>
    <w:rsid w:val="002F2C9E"/>
    <w:rsid w:val="002F3121"/>
    <w:rsid w:val="002F31FC"/>
    <w:rsid w:val="002F3364"/>
    <w:rsid w:val="002F36A3"/>
    <w:rsid w:val="002F3AD6"/>
    <w:rsid w:val="002F41D1"/>
    <w:rsid w:val="002F43E9"/>
    <w:rsid w:val="002F447B"/>
    <w:rsid w:val="002F5444"/>
    <w:rsid w:val="002F5945"/>
    <w:rsid w:val="002F5963"/>
    <w:rsid w:val="002F5C50"/>
    <w:rsid w:val="002F7173"/>
    <w:rsid w:val="002F7250"/>
    <w:rsid w:val="002F755B"/>
    <w:rsid w:val="002F7EBB"/>
    <w:rsid w:val="00301374"/>
    <w:rsid w:val="0030143A"/>
    <w:rsid w:val="00301592"/>
    <w:rsid w:val="00301693"/>
    <w:rsid w:val="00301981"/>
    <w:rsid w:val="00301FB1"/>
    <w:rsid w:val="00302004"/>
    <w:rsid w:val="00302CEA"/>
    <w:rsid w:val="0030366D"/>
    <w:rsid w:val="00303E4A"/>
    <w:rsid w:val="00303EAB"/>
    <w:rsid w:val="0030476A"/>
    <w:rsid w:val="00304B24"/>
    <w:rsid w:val="00305100"/>
    <w:rsid w:val="00305338"/>
    <w:rsid w:val="00305CD3"/>
    <w:rsid w:val="003077B3"/>
    <w:rsid w:val="00310497"/>
    <w:rsid w:val="00310828"/>
    <w:rsid w:val="00310F5C"/>
    <w:rsid w:val="0031147A"/>
    <w:rsid w:val="00311B41"/>
    <w:rsid w:val="003123AD"/>
    <w:rsid w:val="0031260D"/>
    <w:rsid w:val="0031287A"/>
    <w:rsid w:val="00312B9E"/>
    <w:rsid w:val="00312EAA"/>
    <w:rsid w:val="00314591"/>
    <w:rsid w:val="00314600"/>
    <w:rsid w:val="00314A18"/>
    <w:rsid w:val="00314CFC"/>
    <w:rsid w:val="00314FBC"/>
    <w:rsid w:val="00315811"/>
    <w:rsid w:val="00315A2D"/>
    <w:rsid w:val="00317879"/>
    <w:rsid w:val="00320966"/>
    <w:rsid w:val="00320C93"/>
    <w:rsid w:val="00322E1E"/>
    <w:rsid w:val="00323C48"/>
    <w:rsid w:val="0032434F"/>
    <w:rsid w:val="00324557"/>
    <w:rsid w:val="003246FF"/>
    <w:rsid w:val="00325125"/>
    <w:rsid w:val="00325F53"/>
    <w:rsid w:val="003262CA"/>
    <w:rsid w:val="003266A9"/>
    <w:rsid w:val="00326B82"/>
    <w:rsid w:val="0032751C"/>
    <w:rsid w:val="00327974"/>
    <w:rsid w:val="00327A99"/>
    <w:rsid w:val="00327C45"/>
    <w:rsid w:val="00327C59"/>
    <w:rsid w:val="00327D16"/>
    <w:rsid w:val="00330394"/>
    <w:rsid w:val="0033089A"/>
    <w:rsid w:val="00330E3E"/>
    <w:rsid w:val="00331173"/>
    <w:rsid w:val="00331411"/>
    <w:rsid w:val="0033149D"/>
    <w:rsid w:val="00331B6E"/>
    <w:rsid w:val="00332373"/>
    <w:rsid w:val="00332CA6"/>
    <w:rsid w:val="003331E6"/>
    <w:rsid w:val="0033322F"/>
    <w:rsid w:val="00334D72"/>
    <w:rsid w:val="00334DFD"/>
    <w:rsid w:val="00335101"/>
    <w:rsid w:val="0033548A"/>
    <w:rsid w:val="003362AF"/>
    <w:rsid w:val="003366A3"/>
    <w:rsid w:val="003370D6"/>
    <w:rsid w:val="003371D1"/>
    <w:rsid w:val="00337AAC"/>
    <w:rsid w:val="00340091"/>
    <w:rsid w:val="003401A8"/>
    <w:rsid w:val="003404E5"/>
    <w:rsid w:val="00341203"/>
    <w:rsid w:val="003412C4"/>
    <w:rsid w:val="00341746"/>
    <w:rsid w:val="00342249"/>
    <w:rsid w:val="003423A5"/>
    <w:rsid w:val="00343E41"/>
    <w:rsid w:val="00345021"/>
    <w:rsid w:val="00345396"/>
    <w:rsid w:val="00345B3A"/>
    <w:rsid w:val="00345D59"/>
    <w:rsid w:val="00345E10"/>
    <w:rsid w:val="003460E7"/>
    <w:rsid w:val="00346349"/>
    <w:rsid w:val="00346D57"/>
    <w:rsid w:val="00350605"/>
    <w:rsid w:val="00350AD0"/>
    <w:rsid w:val="00350B68"/>
    <w:rsid w:val="00351429"/>
    <w:rsid w:val="00351AA6"/>
    <w:rsid w:val="00352543"/>
    <w:rsid w:val="003529D6"/>
    <w:rsid w:val="00352A28"/>
    <w:rsid w:val="00352E1B"/>
    <w:rsid w:val="00353AFB"/>
    <w:rsid w:val="00353FA5"/>
    <w:rsid w:val="00354804"/>
    <w:rsid w:val="00354AB3"/>
    <w:rsid w:val="00354D3D"/>
    <w:rsid w:val="00355C54"/>
    <w:rsid w:val="00355C9E"/>
    <w:rsid w:val="00356AD7"/>
    <w:rsid w:val="0035743D"/>
    <w:rsid w:val="003602D6"/>
    <w:rsid w:val="00360327"/>
    <w:rsid w:val="00360690"/>
    <w:rsid w:val="00360E09"/>
    <w:rsid w:val="00361169"/>
    <w:rsid w:val="00361243"/>
    <w:rsid w:val="003614BD"/>
    <w:rsid w:val="00361AC4"/>
    <w:rsid w:val="00361AE7"/>
    <w:rsid w:val="003629C1"/>
    <w:rsid w:val="00364D35"/>
    <w:rsid w:val="00364FA0"/>
    <w:rsid w:val="00366EE4"/>
    <w:rsid w:val="00370F16"/>
    <w:rsid w:val="003718DD"/>
    <w:rsid w:val="00372CB8"/>
    <w:rsid w:val="0037331A"/>
    <w:rsid w:val="0037331D"/>
    <w:rsid w:val="003737B4"/>
    <w:rsid w:val="003739EF"/>
    <w:rsid w:val="00374185"/>
    <w:rsid w:val="003743EA"/>
    <w:rsid w:val="00375B28"/>
    <w:rsid w:val="00376F57"/>
    <w:rsid w:val="0037754B"/>
    <w:rsid w:val="00377FED"/>
    <w:rsid w:val="00380941"/>
    <w:rsid w:val="003813A1"/>
    <w:rsid w:val="003814AF"/>
    <w:rsid w:val="00381701"/>
    <w:rsid w:val="003827C6"/>
    <w:rsid w:val="00382F9F"/>
    <w:rsid w:val="0038326C"/>
    <w:rsid w:val="00383510"/>
    <w:rsid w:val="003840C6"/>
    <w:rsid w:val="0038442B"/>
    <w:rsid w:val="00384CCF"/>
    <w:rsid w:val="00386857"/>
    <w:rsid w:val="00387126"/>
    <w:rsid w:val="00387CB9"/>
    <w:rsid w:val="00387ED5"/>
    <w:rsid w:val="00390227"/>
    <w:rsid w:val="003902D4"/>
    <w:rsid w:val="00390940"/>
    <w:rsid w:val="00390FA6"/>
    <w:rsid w:val="003913FD"/>
    <w:rsid w:val="00391591"/>
    <w:rsid w:val="00392561"/>
    <w:rsid w:val="00394219"/>
    <w:rsid w:val="00394E29"/>
    <w:rsid w:val="00395510"/>
    <w:rsid w:val="003957C1"/>
    <w:rsid w:val="003959B6"/>
    <w:rsid w:val="00395F1B"/>
    <w:rsid w:val="003969F1"/>
    <w:rsid w:val="00396F3E"/>
    <w:rsid w:val="00397008"/>
    <w:rsid w:val="003973CA"/>
    <w:rsid w:val="00397BEB"/>
    <w:rsid w:val="003A0624"/>
    <w:rsid w:val="003A144A"/>
    <w:rsid w:val="003A17A2"/>
    <w:rsid w:val="003A1B66"/>
    <w:rsid w:val="003A25CB"/>
    <w:rsid w:val="003A2796"/>
    <w:rsid w:val="003A31FD"/>
    <w:rsid w:val="003A3CE3"/>
    <w:rsid w:val="003A3D22"/>
    <w:rsid w:val="003A3D2D"/>
    <w:rsid w:val="003A4BDD"/>
    <w:rsid w:val="003A5CCA"/>
    <w:rsid w:val="003A5D9B"/>
    <w:rsid w:val="003B0609"/>
    <w:rsid w:val="003B0AC7"/>
    <w:rsid w:val="003B13AB"/>
    <w:rsid w:val="003B1617"/>
    <w:rsid w:val="003B19B9"/>
    <w:rsid w:val="003B1C37"/>
    <w:rsid w:val="003B29DF"/>
    <w:rsid w:val="003B34E1"/>
    <w:rsid w:val="003B3AAE"/>
    <w:rsid w:val="003B44A1"/>
    <w:rsid w:val="003B45F0"/>
    <w:rsid w:val="003B6B50"/>
    <w:rsid w:val="003C018C"/>
    <w:rsid w:val="003C081D"/>
    <w:rsid w:val="003C0A70"/>
    <w:rsid w:val="003C0D89"/>
    <w:rsid w:val="003C0DFB"/>
    <w:rsid w:val="003C11F9"/>
    <w:rsid w:val="003C1533"/>
    <w:rsid w:val="003C2B1D"/>
    <w:rsid w:val="003C32F0"/>
    <w:rsid w:val="003C38CE"/>
    <w:rsid w:val="003C3A54"/>
    <w:rsid w:val="003C46D9"/>
    <w:rsid w:val="003C4A95"/>
    <w:rsid w:val="003C4C35"/>
    <w:rsid w:val="003C50A0"/>
    <w:rsid w:val="003C54D4"/>
    <w:rsid w:val="003C5DFB"/>
    <w:rsid w:val="003C6303"/>
    <w:rsid w:val="003C6A6A"/>
    <w:rsid w:val="003C733B"/>
    <w:rsid w:val="003C779B"/>
    <w:rsid w:val="003D27E7"/>
    <w:rsid w:val="003D2DED"/>
    <w:rsid w:val="003D4516"/>
    <w:rsid w:val="003D47AA"/>
    <w:rsid w:val="003D48B7"/>
    <w:rsid w:val="003D4CDF"/>
    <w:rsid w:val="003D5773"/>
    <w:rsid w:val="003D5CC9"/>
    <w:rsid w:val="003D62E2"/>
    <w:rsid w:val="003D701B"/>
    <w:rsid w:val="003D7353"/>
    <w:rsid w:val="003D7AAB"/>
    <w:rsid w:val="003E2FD0"/>
    <w:rsid w:val="003E30D6"/>
    <w:rsid w:val="003E3689"/>
    <w:rsid w:val="003E47DE"/>
    <w:rsid w:val="003E496F"/>
    <w:rsid w:val="003E4BA3"/>
    <w:rsid w:val="003E51E4"/>
    <w:rsid w:val="003E5403"/>
    <w:rsid w:val="003E6A72"/>
    <w:rsid w:val="003E6C92"/>
    <w:rsid w:val="003E7D6D"/>
    <w:rsid w:val="003F03A8"/>
    <w:rsid w:val="003F1073"/>
    <w:rsid w:val="003F1896"/>
    <w:rsid w:val="003F1ED1"/>
    <w:rsid w:val="003F2B72"/>
    <w:rsid w:val="003F2E56"/>
    <w:rsid w:val="003F3232"/>
    <w:rsid w:val="003F33FA"/>
    <w:rsid w:val="003F3B33"/>
    <w:rsid w:val="003F4A69"/>
    <w:rsid w:val="003F4D2D"/>
    <w:rsid w:val="003F55CD"/>
    <w:rsid w:val="003F5B7B"/>
    <w:rsid w:val="003F630C"/>
    <w:rsid w:val="003F6B95"/>
    <w:rsid w:val="003F6D48"/>
    <w:rsid w:val="003F71C1"/>
    <w:rsid w:val="003F75BE"/>
    <w:rsid w:val="003F75D5"/>
    <w:rsid w:val="003F7AC0"/>
    <w:rsid w:val="00400064"/>
    <w:rsid w:val="004019C9"/>
    <w:rsid w:val="004023AC"/>
    <w:rsid w:val="00402822"/>
    <w:rsid w:val="00403566"/>
    <w:rsid w:val="004051C0"/>
    <w:rsid w:val="004065F2"/>
    <w:rsid w:val="00406F5F"/>
    <w:rsid w:val="0040753F"/>
    <w:rsid w:val="00407BF7"/>
    <w:rsid w:val="00410DE9"/>
    <w:rsid w:val="00411BCE"/>
    <w:rsid w:val="00412079"/>
    <w:rsid w:val="004126E9"/>
    <w:rsid w:val="00412986"/>
    <w:rsid w:val="00412F61"/>
    <w:rsid w:val="00413785"/>
    <w:rsid w:val="004138D6"/>
    <w:rsid w:val="00415895"/>
    <w:rsid w:val="0041722B"/>
    <w:rsid w:val="004176CE"/>
    <w:rsid w:val="0041795A"/>
    <w:rsid w:val="00417C47"/>
    <w:rsid w:val="00417C64"/>
    <w:rsid w:val="0042072A"/>
    <w:rsid w:val="00421AA3"/>
    <w:rsid w:val="004220EF"/>
    <w:rsid w:val="004229FF"/>
    <w:rsid w:val="0042434B"/>
    <w:rsid w:val="00424C95"/>
    <w:rsid w:val="004253ED"/>
    <w:rsid w:val="0042541E"/>
    <w:rsid w:val="0042542B"/>
    <w:rsid w:val="0042655A"/>
    <w:rsid w:val="00426808"/>
    <w:rsid w:val="004268C8"/>
    <w:rsid w:val="004276C8"/>
    <w:rsid w:val="00427DCA"/>
    <w:rsid w:val="0043001D"/>
    <w:rsid w:val="0043033F"/>
    <w:rsid w:val="004305B1"/>
    <w:rsid w:val="00431280"/>
    <w:rsid w:val="00431680"/>
    <w:rsid w:val="00431B7D"/>
    <w:rsid w:val="00431EEA"/>
    <w:rsid w:val="004322D7"/>
    <w:rsid w:val="0043276E"/>
    <w:rsid w:val="004327FE"/>
    <w:rsid w:val="00432B39"/>
    <w:rsid w:val="004334A7"/>
    <w:rsid w:val="0043424C"/>
    <w:rsid w:val="00434699"/>
    <w:rsid w:val="00435207"/>
    <w:rsid w:val="00435691"/>
    <w:rsid w:val="0043768E"/>
    <w:rsid w:val="00442255"/>
    <w:rsid w:val="004427A8"/>
    <w:rsid w:val="00443087"/>
    <w:rsid w:val="00443BB6"/>
    <w:rsid w:val="00443E50"/>
    <w:rsid w:val="0044487B"/>
    <w:rsid w:val="00444BD3"/>
    <w:rsid w:val="004467E5"/>
    <w:rsid w:val="004470B4"/>
    <w:rsid w:val="00450756"/>
    <w:rsid w:val="00450EB1"/>
    <w:rsid w:val="004523CF"/>
    <w:rsid w:val="00452C8C"/>
    <w:rsid w:val="00453DAD"/>
    <w:rsid w:val="00454A5A"/>
    <w:rsid w:val="00454AD6"/>
    <w:rsid w:val="00454BAA"/>
    <w:rsid w:val="00455721"/>
    <w:rsid w:val="00456236"/>
    <w:rsid w:val="004563EA"/>
    <w:rsid w:val="00456BF6"/>
    <w:rsid w:val="00456F0D"/>
    <w:rsid w:val="004570B8"/>
    <w:rsid w:val="00457100"/>
    <w:rsid w:val="0045721E"/>
    <w:rsid w:val="00457A07"/>
    <w:rsid w:val="00457F4B"/>
    <w:rsid w:val="00460B0D"/>
    <w:rsid w:val="00460B48"/>
    <w:rsid w:val="00460B68"/>
    <w:rsid w:val="00461815"/>
    <w:rsid w:val="00462257"/>
    <w:rsid w:val="004625B7"/>
    <w:rsid w:val="0046282D"/>
    <w:rsid w:val="00462C9A"/>
    <w:rsid w:val="00462D86"/>
    <w:rsid w:val="00462DCE"/>
    <w:rsid w:val="00463053"/>
    <w:rsid w:val="00463CA0"/>
    <w:rsid w:val="00464DE4"/>
    <w:rsid w:val="00465103"/>
    <w:rsid w:val="004651D1"/>
    <w:rsid w:val="00466951"/>
    <w:rsid w:val="004671BA"/>
    <w:rsid w:val="00467413"/>
    <w:rsid w:val="00467442"/>
    <w:rsid w:val="0046798C"/>
    <w:rsid w:val="00470205"/>
    <w:rsid w:val="00470FB7"/>
    <w:rsid w:val="00471571"/>
    <w:rsid w:val="00471593"/>
    <w:rsid w:val="00471995"/>
    <w:rsid w:val="0047294C"/>
    <w:rsid w:val="00472B64"/>
    <w:rsid w:val="00473631"/>
    <w:rsid w:val="0047391C"/>
    <w:rsid w:val="00473F95"/>
    <w:rsid w:val="004740A3"/>
    <w:rsid w:val="004742C8"/>
    <w:rsid w:val="004743C9"/>
    <w:rsid w:val="004745B3"/>
    <w:rsid w:val="00475586"/>
    <w:rsid w:val="004759A2"/>
    <w:rsid w:val="0047743E"/>
    <w:rsid w:val="004774C3"/>
    <w:rsid w:val="00477BE5"/>
    <w:rsid w:val="00480DE2"/>
    <w:rsid w:val="00481087"/>
    <w:rsid w:val="004817DC"/>
    <w:rsid w:val="004819D2"/>
    <w:rsid w:val="00482523"/>
    <w:rsid w:val="00482D8C"/>
    <w:rsid w:val="00484F43"/>
    <w:rsid w:val="004850C8"/>
    <w:rsid w:val="0048539A"/>
    <w:rsid w:val="00485C3F"/>
    <w:rsid w:val="00485ECD"/>
    <w:rsid w:val="004902EB"/>
    <w:rsid w:val="00490679"/>
    <w:rsid w:val="00490AAC"/>
    <w:rsid w:val="004918D2"/>
    <w:rsid w:val="00491F39"/>
    <w:rsid w:val="004927DB"/>
    <w:rsid w:val="00492EBB"/>
    <w:rsid w:val="0049376E"/>
    <w:rsid w:val="0049438F"/>
    <w:rsid w:val="00494D68"/>
    <w:rsid w:val="00494E83"/>
    <w:rsid w:val="00496C18"/>
    <w:rsid w:val="00496FAC"/>
    <w:rsid w:val="004A03A8"/>
    <w:rsid w:val="004A1262"/>
    <w:rsid w:val="004A12C1"/>
    <w:rsid w:val="004A12EE"/>
    <w:rsid w:val="004A1EFD"/>
    <w:rsid w:val="004A24C4"/>
    <w:rsid w:val="004A2B90"/>
    <w:rsid w:val="004A304B"/>
    <w:rsid w:val="004A34F9"/>
    <w:rsid w:val="004A35C1"/>
    <w:rsid w:val="004A37F0"/>
    <w:rsid w:val="004A406B"/>
    <w:rsid w:val="004A4EF0"/>
    <w:rsid w:val="004A5ABB"/>
    <w:rsid w:val="004A5D5F"/>
    <w:rsid w:val="004A5F03"/>
    <w:rsid w:val="004A67BD"/>
    <w:rsid w:val="004A7B38"/>
    <w:rsid w:val="004A7E12"/>
    <w:rsid w:val="004B1491"/>
    <w:rsid w:val="004B18A0"/>
    <w:rsid w:val="004B3124"/>
    <w:rsid w:val="004B439B"/>
    <w:rsid w:val="004B45CA"/>
    <w:rsid w:val="004B4915"/>
    <w:rsid w:val="004B6B20"/>
    <w:rsid w:val="004B70E3"/>
    <w:rsid w:val="004B746B"/>
    <w:rsid w:val="004C1140"/>
    <w:rsid w:val="004C13CE"/>
    <w:rsid w:val="004C160A"/>
    <w:rsid w:val="004C38D4"/>
    <w:rsid w:val="004C39FF"/>
    <w:rsid w:val="004C4037"/>
    <w:rsid w:val="004C41A4"/>
    <w:rsid w:val="004C42ED"/>
    <w:rsid w:val="004C4763"/>
    <w:rsid w:val="004C4A1E"/>
    <w:rsid w:val="004C4A80"/>
    <w:rsid w:val="004C4ED7"/>
    <w:rsid w:val="004C5731"/>
    <w:rsid w:val="004C5785"/>
    <w:rsid w:val="004C591A"/>
    <w:rsid w:val="004C5AD5"/>
    <w:rsid w:val="004C79D6"/>
    <w:rsid w:val="004D0628"/>
    <w:rsid w:val="004D0E28"/>
    <w:rsid w:val="004D0E34"/>
    <w:rsid w:val="004D0F48"/>
    <w:rsid w:val="004D122A"/>
    <w:rsid w:val="004D126C"/>
    <w:rsid w:val="004D33BF"/>
    <w:rsid w:val="004D41C5"/>
    <w:rsid w:val="004D42F3"/>
    <w:rsid w:val="004D519C"/>
    <w:rsid w:val="004D535A"/>
    <w:rsid w:val="004D64B4"/>
    <w:rsid w:val="004D6A7A"/>
    <w:rsid w:val="004D6E38"/>
    <w:rsid w:val="004D6ED1"/>
    <w:rsid w:val="004E04C3"/>
    <w:rsid w:val="004E178B"/>
    <w:rsid w:val="004E2358"/>
    <w:rsid w:val="004E3B4B"/>
    <w:rsid w:val="004E44E8"/>
    <w:rsid w:val="004E4687"/>
    <w:rsid w:val="004E4D19"/>
    <w:rsid w:val="004E501E"/>
    <w:rsid w:val="004E5844"/>
    <w:rsid w:val="004E686D"/>
    <w:rsid w:val="004E71CA"/>
    <w:rsid w:val="004E7B10"/>
    <w:rsid w:val="004F01D5"/>
    <w:rsid w:val="004F10E7"/>
    <w:rsid w:val="004F13CE"/>
    <w:rsid w:val="004F1B1F"/>
    <w:rsid w:val="004F1CE5"/>
    <w:rsid w:val="004F1EDE"/>
    <w:rsid w:val="004F269C"/>
    <w:rsid w:val="004F290F"/>
    <w:rsid w:val="004F30FB"/>
    <w:rsid w:val="004F4A17"/>
    <w:rsid w:val="004F56D0"/>
    <w:rsid w:val="004F6500"/>
    <w:rsid w:val="004F6A2D"/>
    <w:rsid w:val="004F7798"/>
    <w:rsid w:val="005009CA"/>
    <w:rsid w:val="005014F4"/>
    <w:rsid w:val="00502619"/>
    <w:rsid w:val="0050265E"/>
    <w:rsid w:val="00502A15"/>
    <w:rsid w:val="0050329A"/>
    <w:rsid w:val="00503495"/>
    <w:rsid w:val="005039FB"/>
    <w:rsid w:val="00504384"/>
    <w:rsid w:val="00504563"/>
    <w:rsid w:val="005049D0"/>
    <w:rsid w:val="0050527B"/>
    <w:rsid w:val="00505B40"/>
    <w:rsid w:val="00505E70"/>
    <w:rsid w:val="0050642A"/>
    <w:rsid w:val="00506EF7"/>
    <w:rsid w:val="0050787F"/>
    <w:rsid w:val="005107F3"/>
    <w:rsid w:val="005109E6"/>
    <w:rsid w:val="00510F76"/>
    <w:rsid w:val="00511491"/>
    <w:rsid w:val="00511C91"/>
    <w:rsid w:val="00511DE1"/>
    <w:rsid w:val="005121F6"/>
    <w:rsid w:val="005128FB"/>
    <w:rsid w:val="005131A4"/>
    <w:rsid w:val="00513460"/>
    <w:rsid w:val="00513654"/>
    <w:rsid w:val="0051452E"/>
    <w:rsid w:val="00514D9F"/>
    <w:rsid w:val="00515131"/>
    <w:rsid w:val="0051546D"/>
    <w:rsid w:val="005154D0"/>
    <w:rsid w:val="005165A5"/>
    <w:rsid w:val="00516A30"/>
    <w:rsid w:val="00516E31"/>
    <w:rsid w:val="005178D6"/>
    <w:rsid w:val="00517ED4"/>
    <w:rsid w:val="00520552"/>
    <w:rsid w:val="00520DFC"/>
    <w:rsid w:val="00520F44"/>
    <w:rsid w:val="0052135C"/>
    <w:rsid w:val="00521629"/>
    <w:rsid w:val="00521E1A"/>
    <w:rsid w:val="00522197"/>
    <w:rsid w:val="00523638"/>
    <w:rsid w:val="005236C4"/>
    <w:rsid w:val="005238F2"/>
    <w:rsid w:val="00523D0E"/>
    <w:rsid w:val="00524322"/>
    <w:rsid w:val="00525ABD"/>
    <w:rsid w:val="00525F10"/>
    <w:rsid w:val="00526411"/>
    <w:rsid w:val="00526986"/>
    <w:rsid w:val="005270B4"/>
    <w:rsid w:val="00527D7E"/>
    <w:rsid w:val="0053074E"/>
    <w:rsid w:val="00532908"/>
    <w:rsid w:val="00532A9B"/>
    <w:rsid w:val="0053302E"/>
    <w:rsid w:val="00533B20"/>
    <w:rsid w:val="00533EC7"/>
    <w:rsid w:val="0053434D"/>
    <w:rsid w:val="005344F1"/>
    <w:rsid w:val="00535A4C"/>
    <w:rsid w:val="00535C74"/>
    <w:rsid w:val="00536088"/>
    <w:rsid w:val="00536DE1"/>
    <w:rsid w:val="00537E40"/>
    <w:rsid w:val="005405BB"/>
    <w:rsid w:val="0054070A"/>
    <w:rsid w:val="0054248D"/>
    <w:rsid w:val="00542685"/>
    <w:rsid w:val="0054303E"/>
    <w:rsid w:val="00543ED3"/>
    <w:rsid w:val="0054479C"/>
    <w:rsid w:val="005447A5"/>
    <w:rsid w:val="005460D1"/>
    <w:rsid w:val="0054623E"/>
    <w:rsid w:val="00546CDF"/>
    <w:rsid w:val="00547EC1"/>
    <w:rsid w:val="005500C2"/>
    <w:rsid w:val="00550394"/>
    <w:rsid w:val="005506EE"/>
    <w:rsid w:val="00550BEE"/>
    <w:rsid w:val="00550C7B"/>
    <w:rsid w:val="00550F4B"/>
    <w:rsid w:val="005514E1"/>
    <w:rsid w:val="005529DB"/>
    <w:rsid w:val="00553D74"/>
    <w:rsid w:val="00553E2C"/>
    <w:rsid w:val="00553F30"/>
    <w:rsid w:val="0055452A"/>
    <w:rsid w:val="00554584"/>
    <w:rsid w:val="005550DC"/>
    <w:rsid w:val="005560F3"/>
    <w:rsid w:val="00556BE0"/>
    <w:rsid w:val="005570D2"/>
    <w:rsid w:val="0055715A"/>
    <w:rsid w:val="005577E0"/>
    <w:rsid w:val="00557C28"/>
    <w:rsid w:val="00557F9B"/>
    <w:rsid w:val="00560126"/>
    <w:rsid w:val="005607F3"/>
    <w:rsid w:val="00560F89"/>
    <w:rsid w:val="00562217"/>
    <w:rsid w:val="0056281D"/>
    <w:rsid w:val="00562C7A"/>
    <w:rsid w:val="00563476"/>
    <w:rsid w:val="00563682"/>
    <w:rsid w:val="005646E9"/>
    <w:rsid w:val="00564F17"/>
    <w:rsid w:val="00565558"/>
    <w:rsid w:val="00565646"/>
    <w:rsid w:val="005656E8"/>
    <w:rsid w:val="00565771"/>
    <w:rsid w:val="00565DF5"/>
    <w:rsid w:val="0056629E"/>
    <w:rsid w:val="005662DB"/>
    <w:rsid w:val="00566A28"/>
    <w:rsid w:val="00566DC6"/>
    <w:rsid w:val="00567E9C"/>
    <w:rsid w:val="00570798"/>
    <w:rsid w:val="00570B85"/>
    <w:rsid w:val="00570B98"/>
    <w:rsid w:val="005713BA"/>
    <w:rsid w:val="005731E0"/>
    <w:rsid w:val="00573475"/>
    <w:rsid w:val="005740D4"/>
    <w:rsid w:val="005741D9"/>
    <w:rsid w:val="0057642C"/>
    <w:rsid w:val="0057689E"/>
    <w:rsid w:val="00577668"/>
    <w:rsid w:val="00580059"/>
    <w:rsid w:val="0058039F"/>
    <w:rsid w:val="0058042A"/>
    <w:rsid w:val="00580DF0"/>
    <w:rsid w:val="005810DB"/>
    <w:rsid w:val="005812C7"/>
    <w:rsid w:val="00581D84"/>
    <w:rsid w:val="0058281A"/>
    <w:rsid w:val="00582C58"/>
    <w:rsid w:val="00582F0A"/>
    <w:rsid w:val="005831EA"/>
    <w:rsid w:val="00583458"/>
    <w:rsid w:val="0058486E"/>
    <w:rsid w:val="00585A49"/>
    <w:rsid w:val="0058615B"/>
    <w:rsid w:val="00586CB4"/>
    <w:rsid w:val="00586DD4"/>
    <w:rsid w:val="00587BE8"/>
    <w:rsid w:val="00587EDD"/>
    <w:rsid w:val="0059061D"/>
    <w:rsid w:val="005907F8"/>
    <w:rsid w:val="00592162"/>
    <w:rsid w:val="005923C4"/>
    <w:rsid w:val="00593066"/>
    <w:rsid w:val="00593807"/>
    <w:rsid w:val="00593EB0"/>
    <w:rsid w:val="005942DC"/>
    <w:rsid w:val="00594662"/>
    <w:rsid w:val="00596A42"/>
    <w:rsid w:val="0059778A"/>
    <w:rsid w:val="005A0D75"/>
    <w:rsid w:val="005A13D5"/>
    <w:rsid w:val="005A1A23"/>
    <w:rsid w:val="005A2349"/>
    <w:rsid w:val="005A2484"/>
    <w:rsid w:val="005A2D08"/>
    <w:rsid w:val="005A3D9D"/>
    <w:rsid w:val="005A3F80"/>
    <w:rsid w:val="005A4106"/>
    <w:rsid w:val="005A5071"/>
    <w:rsid w:val="005A514D"/>
    <w:rsid w:val="005A537E"/>
    <w:rsid w:val="005A571A"/>
    <w:rsid w:val="005A5841"/>
    <w:rsid w:val="005A5C16"/>
    <w:rsid w:val="005A7AF2"/>
    <w:rsid w:val="005B0EFD"/>
    <w:rsid w:val="005B100A"/>
    <w:rsid w:val="005B1EF0"/>
    <w:rsid w:val="005B2643"/>
    <w:rsid w:val="005B34E3"/>
    <w:rsid w:val="005B3B20"/>
    <w:rsid w:val="005B3EAC"/>
    <w:rsid w:val="005B433F"/>
    <w:rsid w:val="005B577D"/>
    <w:rsid w:val="005B72A1"/>
    <w:rsid w:val="005B76EE"/>
    <w:rsid w:val="005C0C98"/>
    <w:rsid w:val="005C1022"/>
    <w:rsid w:val="005C160C"/>
    <w:rsid w:val="005C184C"/>
    <w:rsid w:val="005C19D4"/>
    <w:rsid w:val="005C29AF"/>
    <w:rsid w:val="005C2DB3"/>
    <w:rsid w:val="005C31A0"/>
    <w:rsid w:val="005C39D5"/>
    <w:rsid w:val="005C3E7C"/>
    <w:rsid w:val="005C3EAD"/>
    <w:rsid w:val="005C430F"/>
    <w:rsid w:val="005C486D"/>
    <w:rsid w:val="005C491F"/>
    <w:rsid w:val="005C4FEE"/>
    <w:rsid w:val="005C51DB"/>
    <w:rsid w:val="005C59DF"/>
    <w:rsid w:val="005C5E53"/>
    <w:rsid w:val="005C5F78"/>
    <w:rsid w:val="005C66B5"/>
    <w:rsid w:val="005C70C6"/>
    <w:rsid w:val="005D02FB"/>
    <w:rsid w:val="005D16D4"/>
    <w:rsid w:val="005D1D31"/>
    <w:rsid w:val="005D2324"/>
    <w:rsid w:val="005D3039"/>
    <w:rsid w:val="005D3836"/>
    <w:rsid w:val="005D3E5E"/>
    <w:rsid w:val="005D44ED"/>
    <w:rsid w:val="005D58EA"/>
    <w:rsid w:val="005D5B37"/>
    <w:rsid w:val="005D5B89"/>
    <w:rsid w:val="005D5E52"/>
    <w:rsid w:val="005D5F95"/>
    <w:rsid w:val="005D65DF"/>
    <w:rsid w:val="005D6911"/>
    <w:rsid w:val="005D7217"/>
    <w:rsid w:val="005D73D8"/>
    <w:rsid w:val="005E11B8"/>
    <w:rsid w:val="005E1296"/>
    <w:rsid w:val="005E13F0"/>
    <w:rsid w:val="005E17CA"/>
    <w:rsid w:val="005E19E8"/>
    <w:rsid w:val="005E1A73"/>
    <w:rsid w:val="005E1C05"/>
    <w:rsid w:val="005E22CD"/>
    <w:rsid w:val="005E2C72"/>
    <w:rsid w:val="005E2CBA"/>
    <w:rsid w:val="005E39E4"/>
    <w:rsid w:val="005E4B6E"/>
    <w:rsid w:val="005E5AB5"/>
    <w:rsid w:val="005E6557"/>
    <w:rsid w:val="005E68CC"/>
    <w:rsid w:val="005E69E1"/>
    <w:rsid w:val="005E6F80"/>
    <w:rsid w:val="005E7080"/>
    <w:rsid w:val="005E7766"/>
    <w:rsid w:val="005F007C"/>
    <w:rsid w:val="005F054B"/>
    <w:rsid w:val="005F0F69"/>
    <w:rsid w:val="005F11A3"/>
    <w:rsid w:val="005F1D2E"/>
    <w:rsid w:val="005F1E7E"/>
    <w:rsid w:val="005F1F55"/>
    <w:rsid w:val="005F1FBA"/>
    <w:rsid w:val="005F2C00"/>
    <w:rsid w:val="005F3097"/>
    <w:rsid w:val="005F328B"/>
    <w:rsid w:val="005F3EFD"/>
    <w:rsid w:val="005F458B"/>
    <w:rsid w:val="005F46B3"/>
    <w:rsid w:val="005F4C46"/>
    <w:rsid w:val="005F589B"/>
    <w:rsid w:val="005F5ACC"/>
    <w:rsid w:val="005F5F3C"/>
    <w:rsid w:val="005F6136"/>
    <w:rsid w:val="005F6260"/>
    <w:rsid w:val="005F7D0F"/>
    <w:rsid w:val="00600282"/>
    <w:rsid w:val="00600FF5"/>
    <w:rsid w:val="00601EED"/>
    <w:rsid w:val="00603140"/>
    <w:rsid w:val="006034DA"/>
    <w:rsid w:val="006043E2"/>
    <w:rsid w:val="00604515"/>
    <w:rsid w:val="00604532"/>
    <w:rsid w:val="00604963"/>
    <w:rsid w:val="00605A05"/>
    <w:rsid w:val="00607370"/>
    <w:rsid w:val="0060743C"/>
    <w:rsid w:val="00610338"/>
    <w:rsid w:val="00610B6D"/>
    <w:rsid w:val="00610F5F"/>
    <w:rsid w:val="006116C0"/>
    <w:rsid w:val="00611FA4"/>
    <w:rsid w:val="0061274E"/>
    <w:rsid w:val="006139D4"/>
    <w:rsid w:val="0061433B"/>
    <w:rsid w:val="006143D4"/>
    <w:rsid w:val="006143D5"/>
    <w:rsid w:val="00614909"/>
    <w:rsid w:val="00616F23"/>
    <w:rsid w:val="006170FF"/>
    <w:rsid w:val="00617760"/>
    <w:rsid w:val="00621A96"/>
    <w:rsid w:val="00621D73"/>
    <w:rsid w:val="00622BDB"/>
    <w:rsid w:val="00622EA9"/>
    <w:rsid w:val="00623472"/>
    <w:rsid w:val="00623AA2"/>
    <w:rsid w:val="00623EEC"/>
    <w:rsid w:val="006251CD"/>
    <w:rsid w:val="006252EA"/>
    <w:rsid w:val="00625C3E"/>
    <w:rsid w:val="00625F86"/>
    <w:rsid w:val="00626B09"/>
    <w:rsid w:val="00626B99"/>
    <w:rsid w:val="0062700E"/>
    <w:rsid w:val="00627349"/>
    <w:rsid w:val="00630893"/>
    <w:rsid w:val="00630D4D"/>
    <w:rsid w:val="006310B9"/>
    <w:rsid w:val="0063119E"/>
    <w:rsid w:val="006311AF"/>
    <w:rsid w:val="006315BC"/>
    <w:rsid w:val="00631CA1"/>
    <w:rsid w:val="00632A2A"/>
    <w:rsid w:val="006335E5"/>
    <w:rsid w:val="00633FCA"/>
    <w:rsid w:val="006349A6"/>
    <w:rsid w:val="00634ABA"/>
    <w:rsid w:val="006359B6"/>
    <w:rsid w:val="006365BC"/>
    <w:rsid w:val="0063699A"/>
    <w:rsid w:val="00636D59"/>
    <w:rsid w:val="00636D81"/>
    <w:rsid w:val="006371EE"/>
    <w:rsid w:val="00637BDD"/>
    <w:rsid w:val="006402BE"/>
    <w:rsid w:val="006408FF"/>
    <w:rsid w:val="00642E47"/>
    <w:rsid w:val="00642F3D"/>
    <w:rsid w:val="00643C5F"/>
    <w:rsid w:val="00643D7C"/>
    <w:rsid w:val="006442C2"/>
    <w:rsid w:val="00644C85"/>
    <w:rsid w:val="00645388"/>
    <w:rsid w:val="00645A35"/>
    <w:rsid w:val="0064641D"/>
    <w:rsid w:val="0064754E"/>
    <w:rsid w:val="00647B56"/>
    <w:rsid w:val="006502C8"/>
    <w:rsid w:val="00650EE6"/>
    <w:rsid w:val="0065204F"/>
    <w:rsid w:val="006520D8"/>
    <w:rsid w:val="00652A66"/>
    <w:rsid w:val="00652AEE"/>
    <w:rsid w:val="00652EC8"/>
    <w:rsid w:val="006537CB"/>
    <w:rsid w:val="0065393C"/>
    <w:rsid w:val="00653B08"/>
    <w:rsid w:val="00654816"/>
    <w:rsid w:val="00654A1F"/>
    <w:rsid w:val="006551C3"/>
    <w:rsid w:val="006553A9"/>
    <w:rsid w:val="006556AC"/>
    <w:rsid w:val="00655F78"/>
    <w:rsid w:val="0065619E"/>
    <w:rsid w:val="0065741A"/>
    <w:rsid w:val="006601A7"/>
    <w:rsid w:val="006607E8"/>
    <w:rsid w:val="006608AA"/>
    <w:rsid w:val="006610E3"/>
    <w:rsid w:val="006615BB"/>
    <w:rsid w:val="00661713"/>
    <w:rsid w:val="00662E40"/>
    <w:rsid w:val="0066342A"/>
    <w:rsid w:val="00664ACF"/>
    <w:rsid w:val="006657AE"/>
    <w:rsid w:val="006659B6"/>
    <w:rsid w:val="00666101"/>
    <w:rsid w:val="00666A63"/>
    <w:rsid w:val="00667088"/>
    <w:rsid w:val="00667203"/>
    <w:rsid w:val="00667352"/>
    <w:rsid w:val="00667996"/>
    <w:rsid w:val="00667D70"/>
    <w:rsid w:val="00667D94"/>
    <w:rsid w:val="00670398"/>
    <w:rsid w:val="0067063E"/>
    <w:rsid w:val="00670A4A"/>
    <w:rsid w:val="00670D21"/>
    <w:rsid w:val="00670DB5"/>
    <w:rsid w:val="00671276"/>
    <w:rsid w:val="0067170F"/>
    <w:rsid w:val="00672A4D"/>
    <w:rsid w:val="00672A65"/>
    <w:rsid w:val="00673075"/>
    <w:rsid w:val="006730F3"/>
    <w:rsid w:val="00673590"/>
    <w:rsid w:val="00673BAA"/>
    <w:rsid w:val="0067468A"/>
    <w:rsid w:val="0067478A"/>
    <w:rsid w:val="00674C85"/>
    <w:rsid w:val="00675463"/>
    <w:rsid w:val="006771D3"/>
    <w:rsid w:val="00677406"/>
    <w:rsid w:val="0067781D"/>
    <w:rsid w:val="00680647"/>
    <w:rsid w:val="006808C4"/>
    <w:rsid w:val="00680BA0"/>
    <w:rsid w:val="00681987"/>
    <w:rsid w:val="00681E2D"/>
    <w:rsid w:val="0068256B"/>
    <w:rsid w:val="00682571"/>
    <w:rsid w:val="0068261C"/>
    <w:rsid w:val="00682977"/>
    <w:rsid w:val="00682BDA"/>
    <w:rsid w:val="00682EBE"/>
    <w:rsid w:val="006830BC"/>
    <w:rsid w:val="006832F3"/>
    <w:rsid w:val="006835A5"/>
    <w:rsid w:val="00683D4F"/>
    <w:rsid w:val="00683DD6"/>
    <w:rsid w:val="0068546F"/>
    <w:rsid w:val="0068580E"/>
    <w:rsid w:val="006861D7"/>
    <w:rsid w:val="006864A7"/>
    <w:rsid w:val="006873F1"/>
    <w:rsid w:val="00691888"/>
    <w:rsid w:val="00692639"/>
    <w:rsid w:val="00692CC9"/>
    <w:rsid w:val="00693A9F"/>
    <w:rsid w:val="00694F79"/>
    <w:rsid w:val="0069505E"/>
    <w:rsid w:val="00696ACB"/>
    <w:rsid w:val="006974F8"/>
    <w:rsid w:val="00697810"/>
    <w:rsid w:val="006A0CC3"/>
    <w:rsid w:val="006A0DF7"/>
    <w:rsid w:val="006A0E1D"/>
    <w:rsid w:val="006A2281"/>
    <w:rsid w:val="006A2323"/>
    <w:rsid w:val="006A2573"/>
    <w:rsid w:val="006A2A59"/>
    <w:rsid w:val="006A3BD1"/>
    <w:rsid w:val="006A5CE4"/>
    <w:rsid w:val="006A60CB"/>
    <w:rsid w:val="006A68EA"/>
    <w:rsid w:val="006B09CE"/>
    <w:rsid w:val="006B0C8D"/>
    <w:rsid w:val="006B1559"/>
    <w:rsid w:val="006B1E0F"/>
    <w:rsid w:val="006B208C"/>
    <w:rsid w:val="006B2A52"/>
    <w:rsid w:val="006B2F1E"/>
    <w:rsid w:val="006B30DD"/>
    <w:rsid w:val="006B398E"/>
    <w:rsid w:val="006B4FB8"/>
    <w:rsid w:val="006B5848"/>
    <w:rsid w:val="006B612A"/>
    <w:rsid w:val="006B761A"/>
    <w:rsid w:val="006B7669"/>
    <w:rsid w:val="006B7DA8"/>
    <w:rsid w:val="006C0B4B"/>
    <w:rsid w:val="006C0CFA"/>
    <w:rsid w:val="006C0D2E"/>
    <w:rsid w:val="006C5119"/>
    <w:rsid w:val="006C5282"/>
    <w:rsid w:val="006C56BA"/>
    <w:rsid w:val="006C5B65"/>
    <w:rsid w:val="006C63C0"/>
    <w:rsid w:val="006C6EBD"/>
    <w:rsid w:val="006C6FC1"/>
    <w:rsid w:val="006C72E4"/>
    <w:rsid w:val="006C7BFD"/>
    <w:rsid w:val="006D017F"/>
    <w:rsid w:val="006D12F2"/>
    <w:rsid w:val="006D20BB"/>
    <w:rsid w:val="006D21CC"/>
    <w:rsid w:val="006D2769"/>
    <w:rsid w:val="006D2F39"/>
    <w:rsid w:val="006D39BE"/>
    <w:rsid w:val="006D3B45"/>
    <w:rsid w:val="006D3E08"/>
    <w:rsid w:val="006D4C83"/>
    <w:rsid w:val="006D7262"/>
    <w:rsid w:val="006D7D65"/>
    <w:rsid w:val="006D7E01"/>
    <w:rsid w:val="006D7E27"/>
    <w:rsid w:val="006E0362"/>
    <w:rsid w:val="006E0BD5"/>
    <w:rsid w:val="006E1F57"/>
    <w:rsid w:val="006E23F9"/>
    <w:rsid w:val="006E28CF"/>
    <w:rsid w:val="006E36DB"/>
    <w:rsid w:val="006E3A38"/>
    <w:rsid w:val="006E47EE"/>
    <w:rsid w:val="006E4CFA"/>
    <w:rsid w:val="006E5B4B"/>
    <w:rsid w:val="006E787B"/>
    <w:rsid w:val="006E7C08"/>
    <w:rsid w:val="006F0049"/>
    <w:rsid w:val="006F0141"/>
    <w:rsid w:val="006F0B89"/>
    <w:rsid w:val="006F163E"/>
    <w:rsid w:val="006F1967"/>
    <w:rsid w:val="006F2279"/>
    <w:rsid w:val="006F2DC1"/>
    <w:rsid w:val="006F459D"/>
    <w:rsid w:val="006F62E5"/>
    <w:rsid w:val="006F6878"/>
    <w:rsid w:val="0070001E"/>
    <w:rsid w:val="0070040B"/>
    <w:rsid w:val="00700714"/>
    <w:rsid w:val="00701C2A"/>
    <w:rsid w:val="007022C0"/>
    <w:rsid w:val="00703815"/>
    <w:rsid w:val="00703E14"/>
    <w:rsid w:val="0070491B"/>
    <w:rsid w:val="007050AE"/>
    <w:rsid w:val="0070546C"/>
    <w:rsid w:val="00705D10"/>
    <w:rsid w:val="007060D3"/>
    <w:rsid w:val="00706237"/>
    <w:rsid w:val="007066F4"/>
    <w:rsid w:val="0070724B"/>
    <w:rsid w:val="00710366"/>
    <w:rsid w:val="00710FF4"/>
    <w:rsid w:val="007113A2"/>
    <w:rsid w:val="00711506"/>
    <w:rsid w:val="007124F8"/>
    <w:rsid w:val="00713B60"/>
    <w:rsid w:val="00713CFA"/>
    <w:rsid w:val="00714BC8"/>
    <w:rsid w:val="00715643"/>
    <w:rsid w:val="00716581"/>
    <w:rsid w:val="00716873"/>
    <w:rsid w:val="00716C6D"/>
    <w:rsid w:val="00717D1A"/>
    <w:rsid w:val="0072077B"/>
    <w:rsid w:val="00720DF1"/>
    <w:rsid w:val="00721135"/>
    <w:rsid w:val="00722178"/>
    <w:rsid w:val="00722B37"/>
    <w:rsid w:val="007237C4"/>
    <w:rsid w:val="007239C2"/>
    <w:rsid w:val="00724C42"/>
    <w:rsid w:val="00724C64"/>
    <w:rsid w:val="00725353"/>
    <w:rsid w:val="0072535D"/>
    <w:rsid w:val="00725755"/>
    <w:rsid w:val="00725856"/>
    <w:rsid w:val="00725B05"/>
    <w:rsid w:val="00725BE2"/>
    <w:rsid w:val="00725F71"/>
    <w:rsid w:val="007306E1"/>
    <w:rsid w:val="00731303"/>
    <w:rsid w:val="00732669"/>
    <w:rsid w:val="00732E09"/>
    <w:rsid w:val="00734BE1"/>
    <w:rsid w:val="00734D4C"/>
    <w:rsid w:val="007353EB"/>
    <w:rsid w:val="00735676"/>
    <w:rsid w:val="00735C0B"/>
    <w:rsid w:val="00740872"/>
    <w:rsid w:val="00740B32"/>
    <w:rsid w:val="00740D17"/>
    <w:rsid w:val="00741160"/>
    <w:rsid w:val="00741CB8"/>
    <w:rsid w:val="00742E4D"/>
    <w:rsid w:val="007437E8"/>
    <w:rsid w:val="007439B2"/>
    <w:rsid w:val="00744673"/>
    <w:rsid w:val="0074495D"/>
    <w:rsid w:val="0074502D"/>
    <w:rsid w:val="007454C8"/>
    <w:rsid w:val="0074649C"/>
    <w:rsid w:val="007466EF"/>
    <w:rsid w:val="00746860"/>
    <w:rsid w:val="007471A9"/>
    <w:rsid w:val="00747EE3"/>
    <w:rsid w:val="007509CA"/>
    <w:rsid w:val="00750ABB"/>
    <w:rsid w:val="00751F75"/>
    <w:rsid w:val="00752B2E"/>
    <w:rsid w:val="007538BD"/>
    <w:rsid w:val="0075428D"/>
    <w:rsid w:val="00754491"/>
    <w:rsid w:val="00755907"/>
    <w:rsid w:val="00755C36"/>
    <w:rsid w:val="00757A87"/>
    <w:rsid w:val="007603BD"/>
    <w:rsid w:val="0076095E"/>
    <w:rsid w:val="00761261"/>
    <w:rsid w:val="00761396"/>
    <w:rsid w:val="0076143C"/>
    <w:rsid w:val="0076212C"/>
    <w:rsid w:val="007628E4"/>
    <w:rsid w:val="0076483F"/>
    <w:rsid w:val="00765058"/>
    <w:rsid w:val="007657B0"/>
    <w:rsid w:val="00765908"/>
    <w:rsid w:val="00765BBB"/>
    <w:rsid w:val="00765E20"/>
    <w:rsid w:val="00765EC4"/>
    <w:rsid w:val="007669E6"/>
    <w:rsid w:val="00766A99"/>
    <w:rsid w:val="0076733D"/>
    <w:rsid w:val="0077000A"/>
    <w:rsid w:val="007700CC"/>
    <w:rsid w:val="0077098A"/>
    <w:rsid w:val="00770D2B"/>
    <w:rsid w:val="007716A5"/>
    <w:rsid w:val="007716DA"/>
    <w:rsid w:val="007735BE"/>
    <w:rsid w:val="0077516B"/>
    <w:rsid w:val="00775D69"/>
    <w:rsid w:val="00775ED4"/>
    <w:rsid w:val="00776C4E"/>
    <w:rsid w:val="00776DD9"/>
    <w:rsid w:val="00777F9C"/>
    <w:rsid w:val="00782F3B"/>
    <w:rsid w:val="00783930"/>
    <w:rsid w:val="0078433B"/>
    <w:rsid w:val="00784404"/>
    <w:rsid w:val="007848A2"/>
    <w:rsid w:val="00784BCC"/>
    <w:rsid w:val="0078580E"/>
    <w:rsid w:val="00785843"/>
    <w:rsid w:val="007862B3"/>
    <w:rsid w:val="007863AB"/>
    <w:rsid w:val="007869E4"/>
    <w:rsid w:val="00786C03"/>
    <w:rsid w:val="00787336"/>
    <w:rsid w:val="00787BC3"/>
    <w:rsid w:val="00787C3F"/>
    <w:rsid w:val="00790A9D"/>
    <w:rsid w:val="00790F0D"/>
    <w:rsid w:val="0079194D"/>
    <w:rsid w:val="00792D10"/>
    <w:rsid w:val="00793536"/>
    <w:rsid w:val="0079369E"/>
    <w:rsid w:val="00793858"/>
    <w:rsid w:val="00794D15"/>
    <w:rsid w:val="00796089"/>
    <w:rsid w:val="00796C9F"/>
    <w:rsid w:val="007979FD"/>
    <w:rsid w:val="007A0517"/>
    <w:rsid w:val="007A09DD"/>
    <w:rsid w:val="007A0BE8"/>
    <w:rsid w:val="007A1025"/>
    <w:rsid w:val="007A1702"/>
    <w:rsid w:val="007A1B63"/>
    <w:rsid w:val="007A202F"/>
    <w:rsid w:val="007A2779"/>
    <w:rsid w:val="007A3DE9"/>
    <w:rsid w:val="007A3E0A"/>
    <w:rsid w:val="007A4A60"/>
    <w:rsid w:val="007A5165"/>
    <w:rsid w:val="007A5D3E"/>
    <w:rsid w:val="007A5F24"/>
    <w:rsid w:val="007A5F2D"/>
    <w:rsid w:val="007A64DB"/>
    <w:rsid w:val="007A734B"/>
    <w:rsid w:val="007B1C30"/>
    <w:rsid w:val="007B2441"/>
    <w:rsid w:val="007B2489"/>
    <w:rsid w:val="007B25D6"/>
    <w:rsid w:val="007B2733"/>
    <w:rsid w:val="007B32EF"/>
    <w:rsid w:val="007B3404"/>
    <w:rsid w:val="007B499C"/>
    <w:rsid w:val="007B50A6"/>
    <w:rsid w:val="007B5B2D"/>
    <w:rsid w:val="007B5CC4"/>
    <w:rsid w:val="007B61A4"/>
    <w:rsid w:val="007B7EFB"/>
    <w:rsid w:val="007C06C1"/>
    <w:rsid w:val="007C1654"/>
    <w:rsid w:val="007C1CF6"/>
    <w:rsid w:val="007C1D38"/>
    <w:rsid w:val="007C32A4"/>
    <w:rsid w:val="007C3383"/>
    <w:rsid w:val="007C3479"/>
    <w:rsid w:val="007C37A9"/>
    <w:rsid w:val="007C3B5F"/>
    <w:rsid w:val="007C40EE"/>
    <w:rsid w:val="007C5315"/>
    <w:rsid w:val="007C5663"/>
    <w:rsid w:val="007C60F1"/>
    <w:rsid w:val="007C6978"/>
    <w:rsid w:val="007C7377"/>
    <w:rsid w:val="007C7ED4"/>
    <w:rsid w:val="007D0AF0"/>
    <w:rsid w:val="007D11DD"/>
    <w:rsid w:val="007D2C65"/>
    <w:rsid w:val="007D329E"/>
    <w:rsid w:val="007D3602"/>
    <w:rsid w:val="007D3EE1"/>
    <w:rsid w:val="007D41EA"/>
    <w:rsid w:val="007D5674"/>
    <w:rsid w:val="007D59C5"/>
    <w:rsid w:val="007D6509"/>
    <w:rsid w:val="007D6918"/>
    <w:rsid w:val="007D6B34"/>
    <w:rsid w:val="007D751B"/>
    <w:rsid w:val="007D792C"/>
    <w:rsid w:val="007D7C4F"/>
    <w:rsid w:val="007D7EC4"/>
    <w:rsid w:val="007D7ED6"/>
    <w:rsid w:val="007E02CB"/>
    <w:rsid w:val="007E0463"/>
    <w:rsid w:val="007E06B8"/>
    <w:rsid w:val="007E12D8"/>
    <w:rsid w:val="007E13F3"/>
    <w:rsid w:val="007E14FA"/>
    <w:rsid w:val="007E1654"/>
    <w:rsid w:val="007E2694"/>
    <w:rsid w:val="007E32B0"/>
    <w:rsid w:val="007E3D49"/>
    <w:rsid w:val="007E6463"/>
    <w:rsid w:val="007E6C53"/>
    <w:rsid w:val="007E6EF8"/>
    <w:rsid w:val="007E7236"/>
    <w:rsid w:val="007E733C"/>
    <w:rsid w:val="007E7568"/>
    <w:rsid w:val="007F1076"/>
    <w:rsid w:val="007F12EE"/>
    <w:rsid w:val="007F156F"/>
    <w:rsid w:val="007F234F"/>
    <w:rsid w:val="007F3191"/>
    <w:rsid w:val="007F42AB"/>
    <w:rsid w:val="007F44A9"/>
    <w:rsid w:val="007F46DC"/>
    <w:rsid w:val="007F4B5F"/>
    <w:rsid w:val="007F53E4"/>
    <w:rsid w:val="007F56F2"/>
    <w:rsid w:val="007F580F"/>
    <w:rsid w:val="007F5CBC"/>
    <w:rsid w:val="007F6E00"/>
    <w:rsid w:val="007F75ED"/>
    <w:rsid w:val="00800BC6"/>
    <w:rsid w:val="00801BEB"/>
    <w:rsid w:val="00802980"/>
    <w:rsid w:val="00803FF3"/>
    <w:rsid w:val="008067CD"/>
    <w:rsid w:val="00806BF6"/>
    <w:rsid w:val="00806FFF"/>
    <w:rsid w:val="00807458"/>
    <w:rsid w:val="00807B73"/>
    <w:rsid w:val="00807DD3"/>
    <w:rsid w:val="00811043"/>
    <w:rsid w:val="00811A30"/>
    <w:rsid w:val="00811E43"/>
    <w:rsid w:val="008127A0"/>
    <w:rsid w:val="0081298A"/>
    <w:rsid w:val="00812C98"/>
    <w:rsid w:val="00813C59"/>
    <w:rsid w:val="00814466"/>
    <w:rsid w:val="0081578B"/>
    <w:rsid w:val="00817314"/>
    <w:rsid w:val="008179BE"/>
    <w:rsid w:val="00817A31"/>
    <w:rsid w:val="008201BB"/>
    <w:rsid w:val="008208D9"/>
    <w:rsid w:val="00821568"/>
    <w:rsid w:val="00821B1C"/>
    <w:rsid w:val="00821FDD"/>
    <w:rsid w:val="00823345"/>
    <w:rsid w:val="00823C4E"/>
    <w:rsid w:val="00823D30"/>
    <w:rsid w:val="008246A5"/>
    <w:rsid w:val="00824A38"/>
    <w:rsid w:val="00824E85"/>
    <w:rsid w:val="008260FE"/>
    <w:rsid w:val="00826640"/>
    <w:rsid w:val="00827A4A"/>
    <w:rsid w:val="00827CB6"/>
    <w:rsid w:val="00831327"/>
    <w:rsid w:val="00832576"/>
    <w:rsid w:val="008329E2"/>
    <w:rsid w:val="00832AB3"/>
    <w:rsid w:val="0083304D"/>
    <w:rsid w:val="0083351F"/>
    <w:rsid w:val="008340F6"/>
    <w:rsid w:val="008347DA"/>
    <w:rsid w:val="0083507F"/>
    <w:rsid w:val="00835682"/>
    <w:rsid w:val="00835841"/>
    <w:rsid w:val="00837A51"/>
    <w:rsid w:val="00837DC1"/>
    <w:rsid w:val="00837E82"/>
    <w:rsid w:val="00840541"/>
    <w:rsid w:val="00840A2F"/>
    <w:rsid w:val="00840BB5"/>
    <w:rsid w:val="00840D67"/>
    <w:rsid w:val="008410DB"/>
    <w:rsid w:val="008418A9"/>
    <w:rsid w:val="008418CB"/>
    <w:rsid w:val="0084394F"/>
    <w:rsid w:val="00843D70"/>
    <w:rsid w:val="00844AA8"/>
    <w:rsid w:val="00844BB0"/>
    <w:rsid w:val="00844FDC"/>
    <w:rsid w:val="0084525C"/>
    <w:rsid w:val="00846886"/>
    <w:rsid w:val="00846F6F"/>
    <w:rsid w:val="008472CE"/>
    <w:rsid w:val="00847A65"/>
    <w:rsid w:val="00850507"/>
    <w:rsid w:val="008508D6"/>
    <w:rsid w:val="00850E1F"/>
    <w:rsid w:val="00851AF9"/>
    <w:rsid w:val="00851C78"/>
    <w:rsid w:val="00853976"/>
    <w:rsid w:val="00853BFA"/>
    <w:rsid w:val="00853D93"/>
    <w:rsid w:val="008554FF"/>
    <w:rsid w:val="008557B2"/>
    <w:rsid w:val="00855C85"/>
    <w:rsid w:val="008567D1"/>
    <w:rsid w:val="008569EC"/>
    <w:rsid w:val="00857080"/>
    <w:rsid w:val="00857B35"/>
    <w:rsid w:val="00860945"/>
    <w:rsid w:val="00862C34"/>
    <w:rsid w:val="00862E27"/>
    <w:rsid w:val="00863008"/>
    <w:rsid w:val="0086316D"/>
    <w:rsid w:val="00863696"/>
    <w:rsid w:val="008637D0"/>
    <w:rsid w:val="0086410A"/>
    <w:rsid w:val="008643A5"/>
    <w:rsid w:val="00865048"/>
    <w:rsid w:val="00865383"/>
    <w:rsid w:val="0086648F"/>
    <w:rsid w:val="00866E27"/>
    <w:rsid w:val="00867669"/>
    <w:rsid w:val="00867BDD"/>
    <w:rsid w:val="00867EE4"/>
    <w:rsid w:val="00870A6F"/>
    <w:rsid w:val="00871616"/>
    <w:rsid w:val="00872DA9"/>
    <w:rsid w:val="00872DC5"/>
    <w:rsid w:val="00872EAE"/>
    <w:rsid w:val="00872EEA"/>
    <w:rsid w:val="0087318B"/>
    <w:rsid w:val="008735EC"/>
    <w:rsid w:val="0087461D"/>
    <w:rsid w:val="00876939"/>
    <w:rsid w:val="00877221"/>
    <w:rsid w:val="00880998"/>
    <w:rsid w:val="0088133D"/>
    <w:rsid w:val="00881F81"/>
    <w:rsid w:val="0088216C"/>
    <w:rsid w:val="008825EE"/>
    <w:rsid w:val="0088323C"/>
    <w:rsid w:val="00883444"/>
    <w:rsid w:val="00883D61"/>
    <w:rsid w:val="00885236"/>
    <w:rsid w:val="0088528B"/>
    <w:rsid w:val="00885654"/>
    <w:rsid w:val="00885C06"/>
    <w:rsid w:val="00885C84"/>
    <w:rsid w:val="00886381"/>
    <w:rsid w:val="008863A7"/>
    <w:rsid w:val="0088649B"/>
    <w:rsid w:val="0088663A"/>
    <w:rsid w:val="008867E9"/>
    <w:rsid w:val="0088682B"/>
    <w:rsid w:val="00886D3B"/>
    <w:rsid w:val="00887133"/>
    <w:rsid w:val="00887278"/>
    <w:rsid w:val="00887455"/>
    <w:rsid w:val="00887F59"/>
    <w:rsid w:val="00890755"/>
    <w:rsid w:val="008909EE"/>
    <w:rsid w:val="008920A6"/>
    <w:rsid w:val="00892103"/>
    <w:rsid w:val="008922F8"/>
    <w:rsid w:val="00892BF6"/>
    <w:rsid w:val="0089386A"/>
    <w:rsid w:val="00893FAD"/>
    <w:rsid w:val="008942B1"/>
    <w:rsid w:val="008948F8"/>
    <w:rsid w:val="00894E3E"/>
    <w:rsid w:val="008968D1"/>
    <w:rsid w:val="00896B9F"/>
    <w:rsid w:val="00896DFC"/>
    <w:rsid w:val="00897C95"/>
    <w:rsid w:val="008A057D"/>
    <w:rsid w:val="008A0DCA"/>
    <w:rsid w:val="008A1EB7"/>
    <w:rsid w:val="008A2761"/>
    <w:rsid w:val="008A2A88"/>
    <w:rsid w:val="008A3159"/>
    <w:rsid w:val="008A338C"/>
    <w:rsid w:val="008A4141"/>
    <w:rsid w:val="008A532D"/>
    <w:rsid w:val="008A541E"/>
    <w:rsid w:val="008A55AF"/>
    <w:rsid w:val="008A575C"/>
    <w:rsid w:val="008A648D"/>
    <w:rsid w:val="008A7A81"/>
    <w:rsid w:val="008B0AB1"/>
    <w:rsid w:val="008B19EF"/>
    <w:rsid w:val="008B1CF0"/>
    <w:rsid w:val="008B1F98"/>
    <w:rsid w:val="008B20BA"/>
    <w:rsid w:val="008B2D88"/>
    <w:rsid w:val="008B3CF4"/>
    <w:rsid w:val="008B406B"/>
    <w:rsid w:val="008B55F0"/>
    <w:rsid w:val="008B5A23"/>
    <w:rsid w:val="008B6169"/>
    <w:rsid w:val="008B625D"/>
    <w:rsid w:val="008B7289"/>
    <w:rsid w:val="008C08DB"/>
    <w:rsid w:val="008C10AA"/>
    <w:rsid w:val="008C117C"/>
    <w:rsid w:val="008C1829"/>
    <w:rsid w:val="008C188A"/>
    <w:rsid w:val="008C197D"/>
    <w:rsid w:val="008C22C3"/>
    <w:rsid w:val="008C23F6"/>
    <w:rsid w:val="008C3048"/>
    <w:rsid w:val="008C4042"/>
    <w:rsid w:val="008C41F6"/>
    <w:rsid w:val="008C4575"/>
    <w:rsid w:val="008C57A1"/>
    <w:rsid w:val="008C57E8"/>
    <w:rsid w:val="008C61E3"/>
    <w:rsid w:val="008C7452"/>
    <w:rsid w:val="008C7E72"/>
    <w:rsid w:val="008D1BD8"/>
    <w:rsid w:val="008D1E62"/>
    <w:rsid w:val="008D27AC"/>
    <w:rsid w:val="008D2966"/>
    <w:rsid w:val="008D2A75"/>
    <w:rsid w:val="008D3A02"/>
    <w:rsid w:val="008D40CC"/>
    <w:rsid w:val="008D40E7"/>
    <w:rsid w:val="008D4138"/>
    <w:rsid w:val="008D512B"/>
    <w:rsid w:val="008D53FF"/>
    <w:rsid w:val="008D6017"/>
    <w:rsid w:val="008D629B"/>
    <w:rsid w:val="008D64D2"/>
    <w:rsid w:val="008D7973"/>
    <w:rsid w:val="008D7CB3"/>
    <w:rsid w:val="008E0787"/>
    <w:rsid w:val="008E0850"/>
    <w:rsid w:val="008E090C"/>
    <w:rsid w:val="008E098D"/>
    <w:rsid w:val="008E12DB"/>
    <w:rsid w:val="008E171E"/>
    <w:rsid w:val="008E1C1A"/>
    <w:rsid w:val="008E2510"/>
    <w:rsid w:val="008E2C77"/>
    <w:rsid w:val="008E3106"/>
    <w:rsid w:val="008E32D5"/>
    <w:rsid w:val="008E3432"/>
    <w:rsid w:val="008E3446"/>
    <w:rsid w:val="008E3EEB"/>
    <w:rsid w:val="008E44B2"/>
    <w:rsid w:val="008E4C48"/>
    <w:rsid w:val="008E4CED"/>
    <w:rsid w:val="008E4E3E"/>
    <w:rsid w:val="008E55AA"/>
    <w:rsid w:val="008E5790"/>
    <w:rsid w:val="008E6092"/>
    <w:rsid w:val="008E6344"/>
    <w:rsid w:val="008E67C9"/>
    <w:rsid w:val="008E69EB"/>
    <w:rsid w:val="008E6E93"/>
    <w:rsid w:val="008E7887"/>
    <w:rsid w:val="008E7ECD"/>
    <w:rsid w:val="008F1BA9"/>
    <w:rsid w:val="008F3158"/>
    <w:rsid w:val="008F3167"/>
    <w:rsid w:val="008F3A3B"/>
    <w:rsid w:val="008F3B71"/>
    <w:rsid w:val="008F4F94"/>
    <w:rsid w:val="008F56BA"/>
    <w:rsid w:val="008F704B"/>
    <w:rsid w:val="008F72ED"/>
    <w:rsid w:val="008F76B1"/>
    <w:rsid w:val="00900188"/>
    <w:rsid w:val="00900EF5"/>
    <w:rsid w:val="009017EF"/>
    <w:rsid w:val="00902789"/>
    <w:rsid w:val="00902900"/>
    <w:rsid w:val="00906580"/>
    <w:rsid w:val="00907493"/>
    <w:rsid w:val="00907EA3"/>
    <w:rsid w:val="00910137"/>
    <w:rsid w:val="00910407"/>
    <w:rsid w:val="00911099"/>
    <w:rsid w:val="00911218"/>
    <w:rsid w:val="009118A4"/>
    <w:rsid w:val="0091276B"/>
    <w:rsid w:val="00914089"/>
    <w:rsid w:val="00914164"/>
    <w:rsid w:val="009146EA"/>
    <w:rsid w:val="00914AD5"/>
    <w:rsid w:val="00914D91"/>
    <w:rsid w:val="00915074"/>
    <w:rsid w:val="0091684F"/>
    <w:rsid w:val="00916E06"/>
    <w:rsid w:val="00917004"/>
    <w:rsid w:val="009175B3"/>
    <w:rsid w:val="009176F8"/>
    <w:rsid w:val="00917D9E"/>
    <w:rsid w:val="009219BE"/>
    <w:rsid w:val="00921D8F"/>
    <w:rsid w:val="009221C3"/>
    <w:rsid w:val="0092236D"/>
    <w:rsid w:val="00922B28"/>
    <w:rsid w:val="00922D63"/>
    <w:rsid w:val="009231CC"/>
    <w:rsid w:val="009245DD"/>
    <w:rsid w:val="0092589A"/>
    <w:rsid w:val="00926247"/>
    <w:rsid w:val="009262A9"/>
    <w:rsid w:val="009272AC"/>
    <w:rsid w:val="00927D1A"/>
    <w:rsid w:val="00930504"/>
    <w:rsid w:val="00930E9A"/>
    <w:rsid w:val="00931522"/>
    <w:rsid w:val="009318F3"/>
    <w:rsid w:val="009325D4"/>
    <w:rsid w:val="00933113"/>
    <w:rsid w:val="00933381"/>
    <w:rsid w:val="009335D9"/>
    <w:rsid w:val="009341BE"/>
    <w:rsid w:val="00934B56"/>
    <w:rsid w:val="0093519B"/>
    <w:rsid w:val="009357C8"/>
    <w:rsid w:val="00935A87"/>
    <w:rsid w:val="00935F95"/>
    <w:rsid w:val="00936780"/>
    <w:rsid w:val="00936AA4"/>
    <w:rsid w:val="00937385"/>
    <w:rsid w:val="00937F53"/>
    <w:rsid w:val="00940C2A"/>
    <w:rsid w:val="00943F48"/>
    <w:rsid w:val="00944463"/>
    <w:rsid w:val="0094462D"/>
    <w:rsid w:val="00944A3E"/>
    <w:rsid w:val="00944DD5"/>
    <w:rsid w:val="00944F73"/>
    <w:rsid w:val="0094614A"/>
    <w:rsid w:val="0094709B"/>
    <w:rsid w:val="009476DC"/>
    <w:rsid w:val="0094778F"/>
    <w:rsid w:val="009478C2"/>
    <w:rsid w:val="00947B01"/>
    <w:rsid w:val="00947DE4"/>
    <w:rsid w:val="00950106"/>
    <w:rsid w:val="009506B8"/>
    <w:rsid w:val="00950DE7"/>
    <w:rsid w:val="00950EB9"/>
    <w:rsid w:val="009515D7"/>
    <w:rsid w:val="0095168E"/>
    <w:rsid w:val="00952B15"/>
    <w:rsid w:val="0095431A"/>
    <w:rsid w:val="009545C6"/>
    <w:rsid w:val="00954640"/>
    <w:rsid w:val="00954AF2"/>
    <w:rsid w:val="009552E3"/>
    <w:rsid w:val="00955804"/>
    <w:rsid w:val="0095592F"/>
    <w:rsid w:val="00955AF7"/>
    <w:rsid w:val="00956389"/>
    <w:rsid w:val="00956F9F"/>
    <w:rsid w:val="009575A1"/>
    <w:rsid w:val="00960EC4"/>
    <w:rsid w:val="00962770"/>
    <w:rsid w:val="009633AE"/>
    <w:rsid w:val="0096379F"/>
    <w:rsid w:val="00964897"/>
    <w:rsid w:val="00965190"/>
    <w:rsid w:val="0096560F"/>
    <w:rsid w:val="00965FD4"/>
    <w:rsid w:val="00966048"/>
    <w:rsid w:val="009662BD"/>
    <w:rsid w:val="009702BB"/>
    <w:rsid w:val="009704BD"/>
    <w:rsid w:val="00971799"/>
    <w:rsid w:val="009718FE"/>
    <w:rsid w:val="00972243"/>
    <w:rsid w:val="00972E29"/>
    <w:rsid w:val="00973DAD"/>
    <w:rsid w:val="009742A9"/>
    <w:rsid w:val="00975315"/>
    <w:rsid w:val="00976407"/>
    <w:rsid w:val="00976624"/>
    <w:rsid w:val="00976F43"/>
    <w:rsid w:val="009777CE"/>
    <w:rsid w:val="009814D4"/>
    <w:rsid w:val="00981988"/>
    <w:rsid w:val="00982634"/>
    <w:rsid w:val="0098295B"/>
    <w:rsid w:val="009829F6"/>
    <w:rsid w:val="00982EF2"/>
    <w:rsid w:val="00983A79"/>
    <w:rsid w:val="00983D4F"/>
    <w:rsid w:val="00984476"/>
    <w:rsid w:val="00985D5B"/>
    <w:rsid w:val="0098624B"/>
    <w:rsid w:val="00986F08"/>
    <w:rsid w:val="00987202"/>
    <w:rsid w:val="00987B83"/>
    <w:rsid w:val="00987D68"/>
    <w:rsid w:val="0099007B"/>
    <w:rsid w:val="00990109"/>
    <w:rsid w:val="00991D3D"/>
    <w:rsid w:val="00991EA7"/>
    <w:rsid w:val="009921D8"/>
    <w:rsid w:val="00992CA9"/>
    <w:rsid w:val="00993C7C"/>
    <w:rsid w:val="00994C37"/>
    <w:rsid w:val="00994EA2"/>
    <w:rsid w:val="00995C2B"/>
    <w:rsid w:val="009962AD"/>
    <w:rsid w:val="00996465"/>
    <w:rsid w:val="00996553"/>
    <w:rsid w:val="00997390"/>
    <w:rsid w:val="00997C71"/>
    <w:rsid w:val="009A02B2"/>
    <w:rsid w:val="009A0F1F"/>
    <w:rsid w:val="009A17C2"/>
    <w:rsid w:val="009A197C"/>
    <w:rsid w:val="009A2F10"/>
    <w:rsid w:val="009A4108"/>
    <w:rsid w:val="009A54AC"/>
    <w:rsid w:val="009A59B2"/>
    <w:rsid w:val="009A5CDC"/>
    <w:rsid w:val="009A642E"/>
    <w:rsid w:val="009A7CFA"/>
    <w:rsid w:val="009B24C7"/>
    <w:rsid w:val="009B259D"/>
    <w:rsid w:val="009B2B0E"/>
    <w:rsid w:val="009B3511"/>
    <w:rsid w:val="009B37B4"/>
    <w:rsid w:val="009B3FE5"/>
    <w:rsid w:val="009B4CAD"/>
    <w:rsid w:val="009B510B"/>
    <w:rsid w:val="009B5C0F"/>
    <w:rsid w:val="009B5D06"/>
    <w:rsid w:val="009B626A"/>
    <w:rsid w:val="009B64F8"/>
    <w:rsid w:val="009B7853"/>
    <w:rsid w:val="009B7972"/>
    <w:rsid w:val="009B7DFD"/>
    <w:rsid w:val="009C0482"/>
    <w:rsid w:val="009C1531"/>
    <w:rsid w:val="009C1591"/>
    <w:rsid w:val="009C165A"/>
    <w:rsid w:val="009C16DF"/>
    <w:rsid w:val="009C1E67"/>
    <w:rsid w:val="009C2105"/>
    <w:rsid w:val="009C2498"/>
    <w:rsid w:val="009C2E23"/>
    <w:rsid w:val="009C3169"/>
    <w:rsid w:val="009C3DA6"/>
    <w:rsid w:val="009C5D01"/>
    <w:rsid w:val="009C6A02"/>
    <w:rsid w:val="009C76F0"/>
    <w:rsid w:val="009C7818"/>
    <w:rsid w:val="009C7A65"/>
    <w:rsid w:val="009D0590"/>
    <w:rsid w:val="009D0A08"/>
    <w:rsid w:val="009D2109"/>
    <w:rsid w:val="009D2585"/>
    <w:rsid w:val="009D2772"/>
    <w:rsid w:val="009D303A"/>
    <w:rsid w:val="009D3042"/>
    <w:rsid w:val="009D38DD"/>
    <w:rsid w:val="009D4759"/>
    <w:rsid w:val="009D4F08"/>
    <w:rsid w:val="009D53B6"/>
    <w:rsid w:val="009D5A30"/>
    <w:rsid w:val="009D5DDD"/>
    <w:rsid w:val="009D6653"/>
    <w:rsid w:val="009D74BC"/>
    <w:rsid w:val="009D7E70"/>
    <w:rsid w:val="009E08D8"/>
    <w:rsid w:val="009E0DC4"/>
    <w:rsid w:val="009E1E09"/>
    <w:rsid w:val="009E2B4A"/>
    <w:rsid w:val="009E3B6A"/>
    <w:rsid w:val="009E3D0C"/>
    <w:rsid w:val="009E50C1"/>
    <w:rsid w:val="009E57CE"/>
    <w:rsid w:val="009E61A0"/>
    <w:rsid w:val="009E7272"/>
    <w:rsid w:val="009E790E"/>
    <w:rsid w:val="009E7CFC"/>
    <w:rsid w:val="009F1CB7"/>
    <w:rsid w:val="009F24B1"/>
    <w:rsid w:val="009F527F"/>
    <w:rsid w:val="009F52B2"/>
    <w:rsid w:val="009F59BA"/>
    <w:rsid w:val="009F64BF"/>
    <w:rsid w:val="009F6628"/>
    <w:rsid w:val="009F7AC4"/>
    <w:rsid w:val="00A001EF"/>
    <w:rsid w:val="00A015DE"/>
    <w:rsid w:val="00A01650"/>
    <w:rsid w:val="00A017C3"/>
    <w:rsid w:val="00A023E9"/>
    <w:rsid w:val="00A02D5C"/>
    <w:rsid w:val="00A0346D"/>
    <w:rsid w:val="00A042D9"/>
    <w:rsid w:val="00A0488A"/>
    <w:rsid w:val="00A062D4"/>
    <w:rsid w:val="00A0658D"/>
    <w:rsid w:val="00A06CCC"/>
    <w:rsid w:val="00A06EF8"/>
    <w:rsid w:val="00A075E9"/>
    <w:rsid w:val="00A0785C"/>
    <w:rsid w:val="00A10268"/>
    <w:rsid w:val="00A10E7B"/>
    <w:rsid w:val="00A117DE"/>
    <w:rsid w:val="00A12552"/>
    <w:rsid w:val="00A12CC7"/>
    <w:rsid w:val="00A12CCB"/>
    <w:rsid w:val="00A14457"/>
    <w:rsid w:val="00A14725"/>
    <w:rsid w:val="00A14889"/>
    <w:rsid w:val="00A148A7"/>
    <w:rsid w:val="00A14ABC"/>
    <w:rsid w:val="00A157C1"/>
    <w:rsid w:val="00A160C0"/>
    <w:rsid w:val="00A162E1"/>
    <w:rsid w:val="00A16EFA"/>
    <w:rsid w:val="00A17403"/>
    <w:rsid w:val="00A174D3"/>
    <w:rsid w:val="00A17AC9"/>
    <w:rsid w:val="00A205A1"/>
    <w:rsid w:val="00A2142A"/>
    <w:rsid w:val="00A21470"/>
    <w:rsid w:val="00A21D32"/>
    <w:rsid w:val="00A22261"/>
    <w:rsid w:val="00A2302C"/>
    <w:rsid w:val="00A23352"/>
    <w:rsid w:val="00A237CD"/>
    <w:rsid w:val="00A24EBA"/>
    <w:rsid w:val="00A2545D"/>
    <w:rsid w:val="00A25728"/>
    <w:rsid w:val="00A26053"/>
    <w:rsid w:val="00A270FF"/>
    <w:rsid w:val="00A272A1"/>
    <w:rsid w:val="00A27338"/>
    <w:rsid w:val="00A2764D"/>
    <w:rsid w:val="00A2786E"/>
    <w:rsid w:val="00A278C8"/>
    <w:rsid w:val="00A27BD0"/>
    <w:rsid w:val="00A27C64"/>
    <w:rsid w:val="00A301D2"/>
    <w:rsid w:val="00A315D9"/>
    <w:rsid w:val="00A31980"/>
    <w:rsid w:val="00A32100"/>
    <w:rsid w:val="00A32163"/>
    <w:rsid w:val="00A32F5B"/>
    <w:rsid w:val="00A334A0"/>
    <w:rsid w:val="00A3390B"/>
    <w:rsid w:val="00A3429A"/>
    <w:rsid w:val="00A346B8"/>
    <w:rsid w:val="00A3497E"/>
    <w:rsid w:val="00A36245"/>
    <w:rsid w:val="00A3635A"/>
    <w:rsid w:val="00A36360"/>
    <w:rsid w:val="00A3648B"/>
    <w:rsid w:val="00A36709"/>
    <w:rsid w:val="00A36787"/>
    <w:rsid w:val="00A36AD2"/>
    <w:rsid w:val="00A36EF2"/>
    <w:rsid w:val="00A37C29"/>
    <w:rsid w:val="00A37D7D"/>
    <w:rsid w:val="00A4013B"/>
    <w:rsid w:val="00A41BCF"/>
    <w:rsid w:val="00A42FC5"/>
    <w:rsid w:val="00A44EA3"/>
    <w:rsid w:val="00A4567B"/>
    <w:rsid w:val="00A46E61"/>
    <w:rsid w:val="00A515B5"/>
    <w:rsid w:val="00A51D61"/>
    <w:rsid w:val="00A51D8D"/>
    <w:rsid w:val="00A52026"/>
    <w:rsid w:val="00A523CD"/>
    <w:rsid w:val="00A52D1B"/>
    <w:rsid w:val="00A52DAE"/>
    <w:rsid w:val="00A530D1"/>
    <w:rsid w:val="00A55494"/>
    <w:rsid w:val="00A55E38"/>
    <w:rsid w:val="00A5602A"/>
    <w:rsid w:val="00A5694F"/>
    <w:rsid w:val="00A56A4D"/>
    <w:rsid w:val="00A60E13"/>
    <w:rsid w:val="00A611F2"/>
    <w:rsid w:val="00A61684"/>
    <w:rsid w:val="00A61EAF"/>
    <w:rsid w:val="00A62151"/>
    <w:rsid w:val="00A64088"/>
    <w:rsid w:val="00A640AF"/>
    <w:rsid w:val="00A64A84"/>
    <w:rsid w:val="00A64BFB"/>
    <w:rsid w:val="00A64D15"/>
    <w:rsid w:val="00A650FC"/>
    <w:rsid w:val="00A65124"/>
    <w:rsid w:val="00A65B4F"/>
    <w:rsid w:val="00A66078"/>
    <w:rsid w:val="00A660F9"/>
    <w:rsid w:val="00A6638E"/>
    <w:rsid w:val="00A666BF"/>
    <w:rsid w:val="00A672AF"/>
    <w:rsid w:val="00A672D3"/>
    <w:rsid w:val="00A677C6"/>
    <w:rsid w:val="00A677FF"/>
    <w:rsid w:val="00A70579"/>
    <w:rsid w:val="00A71673"/>
    <w:rsid w:val="00A719B0"/>
    <w:rsid w:val="00A7273E"/>
    <w:rsid w:val="00A7287A"/>
    <w:rsid w:val="00A7307A"/>
    <w:rsid w:val="00A730BD"/>
    <w:rsid w:val="00A734D5"/>
    <w:rsid w:val="00A75822"/>
    <w:rsid w:val="00A75F72"/>
    <w:rsid w:val="00A76305"/>
    <w:rsid w:val="00A76439"/>
    <w:rsid w:val="00A76E4F"/>
    <w:rsid w:val="00A7760B"/>
    <w:rsid w:val="00A801BA"/>
    <w:rsid w:val="00A80B2E"/>
    <w:rsid w:val="00A819DD"/>
    <w:rsid w:val="00A827F0"/>
    <w:rsid w:val="00A82F62"/>
    <w:rsid w:val="00A8343A"/>
    <w:rsid w:val="00A83481"/>
    <w:rsid w:val="00A843D1"/>
    <w:rsid w:val="00A848ED"/>
    <w:rsid w:val="00A84923"/>
    <w:rsid w:val="00A84E93"/>
    <w:rsid w:val="00A85722"/>
    <w:rsid w:val="00A85733"/>
    <w:rsid w:val="00A85E0C"/>
    <w:rsid w:val="00A85E41"/>
    <w:rsid w:val="00A87524"/>
    <w:rsid w:val="00A907B0"/>
    <w:rsid w:val="00A919F3"/>
    <w:rsid w:val="00A91D8B"/>
    <w:rsid w:val="00A91EA1"/>
    <w:rsid w:val="00A92F38"/>
    <w:rsid w:val="00A937CA"/>
    <w:rsid w:val="00A93A7D"/>
    <w:rsid w:val="00A93FFF"/>
    <w:rsid w:val="00A947B5"/>
    <w:rsid w:val="00A94844"/>
    <w:rsid w:val="00A95A14"/>
    <w:rsid w:val="00A95C87"/>
    <w:rsid w:val="00A95D84"/>
    <w:rsid w:val="00A95E92"/>
    <w:rsid w:val="00A96074"/>
    <w:rsid w:val="00A962CD"/>
    <w:rsid w:val="00A965EC"/>
    <w:rsid w:val="00A96BC4"/>
    <w:rsid w:val="00A97ADC"/>
    <w:rsid w:val="00A97B40"/>
    <w:rsid w:val="00A97F65"/>
    <w:rsid w:val="00AA03E2"/>
    <w:rsid w:val="00AA0817"/>
    <w:rsid w:val="00AA1F56"/>
    <w:rsid w:val="00AA20CC"/>
    <w:rsid w:val="00AA2285"/>
    <w:rsid w:val="00AA23C4"/>
    <w:rsid w:val="00AA2B31"/>
    <w:rsid w:val="00AA3C6E"/>
    <w:rsid w:val="00AA460C"/>
    <w:rsid w:val="00AA557D"/>
    <w:rsid w:val="00AA5735"/>
    <w:rsid w:val="00AA591F"/>
    <w:rsid w:val="00AA74D2"/>
    <w:rsid w:val="00AA78BC"/>
    <w:rsid w:val="00AA797D"/>
    <w:rsid w:val="00AA7C84"/>
    <w:rsid w:val="00AA7DDE"/>
    <w:rsid w:val="00AA7F64"/>
    <w:rsid w:val="00AB0EC7"/>
    <w:rsid w:val="00AB1160"/>
    <w:rsid w:val="00AB2452"/>
    <w:rsid w:val="00AB2718"/>
    <w:rsid w:val="00AB33A4"/>
    <w:rsid w:val="00AB4C4B"/>
    <w:rsid w:val="00AB704D"/>
    <w:rsid w:val="00AB7B96"/>
    <w:rsid w:val="00AC0C52"/>
    <w:rsid w:val="00AC109A"/>
    <w:rsid w:val="00AC10ED"/>
    <w:rsid w:val="00AC15C3"/>
    <w:rsid w:val="00AC271C"/>
    <w:rsid w:val="00AC2BE1"/>
    <w:rsid w:val="00AC310C"/>
    <w:rsid w:val="00AC346B"/>
    <w:rsid w:val="00AC533A"/>
    <w:rsid w:val="00AC5E63"/>
    <w:rsid w:val="00AC60A6"/>
    <w:rsid w:val="00AC6482"/>
    <w:rsid w:val="00AC6506"/>
    <w:rsid w:val="00AC6DE5"/>
    <w:rsid w:val="00AC70FB"/>
    <w:rsid w:val="00AC7147"/>
    <w:rsid w:val="00AC7977"/>
    <w:rsid w:val="00AC7C97"/>
    <w:rsid w:val="00AD08DE"/>
    <w:rsid w:val="00AD0DE6"/>
    <w:rsid w:val="00AD12D4"/>
    <w:rsid w:val="00AD14CC"/>
    <w:rsid w:val="00AD15F3"/>
    <w:rsid w:val="00AD1E6D"/>
    <w:rsid w:val="00AD2CDB"/>
    <w:rsid w:val="00AD2CF2"/>
    <w:rsid w:val="00AD3A8E"/>
    <w:rsid w:val="00AD3BD9"/>
    <w:rsid w:val="00AD4A6E"/>
    <w:rsid w:val="00AD4FB5"/>
    <w:rsid w:val="00AD5237"/>
    <w:rsid w:val="00AD5337"/>
    <w:rsid w:val="00AD5814"/>
    <w:rsid w:val="00AD5B32"/>
    <w:rsid w:val="00AD650F"/>
    <w:rsid w:val="00AD6A29"/>
    <w:rsid w:val="00AD6A37"/>
    <w:rsid w:val="00AD7206"/>
    <w:rsid w:val="00AD727C"/>
    <w:rsid w:val="00AE126B"/>
    <w:rsid w:val="00AE15E3"/>
    <w:rsid w:val="00AE1ED3"/>
    <w:rsid w:val="00AE226B"/>
    <w:rsid w:val="00AE473E"/>
    <w:rsid w:val="00AE57E1"/>
    <w:rsid w:val="00AE5A84"/>
    <w:rsid w:val="00AE5B32"/>
    <w:rsid w:val="00AE5BB6"/>
    <w:rsid w:val="00AE5CE4"/>
    <w:rsid w:val="00AE69F1"/>
    <w:rsid w:val="00AE6B7F"/>
    <w:rsid w:val="00AE7827"/>
    <w:rsid w:val="00AE7BF0"/>
    <w:rsid w:val="00AE7FB0"/>
    <w:rsid w:val="00AF0057"/>
    <w:rsid w:val="00AF0BEF"/>
    <w:rsid w:val="00AF0C79"/>
    <w:rsid w:val="00AF1038"/>
    <w:rsid w:val="00AF14C9"/>
    <w:rsid w:val="00AF162B"/>
    <w:rsid w:val="00AF16A8"/>
    <w:rsid w:val="00AF274A"/>
    <w:rsid w:val="00AF2A39"/>
    <w:rsid w:val="00AF2CF0"/>
    <w:rsid w:val="00AF2E2D"/>
    <w:rsid w:val="00AF3D5D"/>
    <w:rsid w:val="00AF413D"/>
    <w:rsid w:val="00AF494D"/>
    <w:rsid w:val="00AF5387"/>
    <w:rsid w:val="00AF643C"/>
    <w:rsid w:val="00AF6D5B"/>
    <w:rsid w:val="00AF71ED"/>
    <w:rsid w:val="00B00BDE"/>
    <w:rsid w:val="00B01085"/>
    <w:rsid w:val="00B01455"/>
    <w:rsid w:val="00B01B82"/>
    <w:rsid w:val="00B02D16"/>
    <w:rsid w:val="00B03219"/>
    <w:rsid w:val="00B033F2"/>
    <w:rsid w:val="00B04492"/>
    <w:rsid w:val="00B04B34"/>
    <w:rsid w:val="00B04E5A"/>
    <w:rsid w:val="00B04E77"/>
    <w:rsid w:val="00B054F7"/>
    <w:rsid w:val="00B106B9"/>
    <w:rsid w:val="00B10C5D"/>
    <w:rsid w:val="00B10FF9"/>
    <w:rsid w:val="00B1107A"/>
    <w:rsid w:val="00B12510"/>
    <w:rsid w:val="00B126D1"/>
    <w:rsid w:val="00B12CC3"/>
    <w:rsid w:val="00B1366D"/>
    <w:rsid w:val="00B138E0"/>
    <w:rsid w:val="00B142B3"/>
    <w:rsid w:val="00B1506A"/>
    <w:rsid w:val="00B165B8"/>
    <w:rsid w:val="00B16CB3"/>
    <w:rsid w:val="00B17331"/>
    <w:rsid w:val="00B17559"/>
    <w:rsid w:val="00B17806"/>
    <w:rsid w:val="00B17B3E"/>
    <w:rsid w:val="00B17FC1"/>
    <w:rsid w:val="00B22976"/>
    <w:rsid w:val="00B22A69"/>
    <w:rsid w:val="00B23552"/>
    <w:rsid w:val="00B24598"/>
    <w:rsid w:val="00B24A59"/>
    <w:rsid w:val="00B25436"/>
    <w:rsid w:val="00B25AB6"/>
    <w:rsid w:val="00B26BA6"/>
    <w:rsid w:val="00B27A00"/>
    <w:rsid w:val="00B3021A"/>
    <w:rsid w:val="00B31301"/>
    <w:rsid w:val="00B320B0"/>
    <w:rsid w:val="00B32363"/>
    <w:rsid w:val="00B32766"/>
    <w:rsid w:val="00B332BC"/>
    <w:rsid w:val="00B332EF"/>
    <w:rsid w:val="00B33BA4"/>
    <w:rsid w:val="00B34155"/>
    <w:rsid w:val="00B34826"/>
    <w:rsid w:val="00B34D86"/>
    <w:rsid w:val="00B34DAB"/>
    <w:rsid w:val="00B34F1E"/>
    <w:rsid w:val="00B3506B"/>
    <w:rsid w:val="00B35C49"/>
    <w:rsid w:val="00B35F8A"/>
    <w:rsid w:val="00B3602D"/>
    <w:rsid w:val="00B364A0"/>
    <w:rsid w:val="00B37087"/>
    <w:rsid w:val="00B37476"/>
    <w:rsid w:val="00B3772F"/>
    <w:rsid w:val="00B40A87"/>
    <w:rsid w:val="00B40DD9"/>
    <w:rsid w:val="00B41E27"/>
    <w:rsid w:val="00B4240D"/>
    <w:rsid w:val="00B436B4"/>
    <w:rsid w:val="00B43AFA"/>
    <w:rsid w:val="00B442A8"/>
    <w:rsid w:val="00B44672"/>
    <w:rsid w:val="00B45158"/>
    <w:rsid w:val="00B45548"/>
    <w:rsid w:val="00B456BF"/>
    <w:rsid w:val="00B45A22"/>
    <w:rsid w:val="00B4650E"/>
    <w:rsid w:val="00B46BEE"/>
    <w:rsid w:val="00B47724"/>
    <w:rsid w:val="00B502E6"/>
    <w:rsid w:val="00B507AB"/>
    <w:rsid w:val="00B51208"/>
    <w:rsid w:val="00B51902"/>
    <w:rsid w:val="00B51ECA"/>
    <w:rsid w:val="00B52CE3"/>
    <w:rsid w:val="00B52D74"/>
    <w:rsid w:val="00B52E8A"/>
    <w:rsid w:val="00B531A0"/>
    <w:rsid w:val="00B531F4"/>
    <w:rsid w:val="00B53505"/>
    <w:rsid w:val="00B535B6"/>
    <w:rsid w:val="00B53AF3"/>
    <w:rsid w:val="00B53B9A"/>
    <w:rsid w:val="00B53C50"/>
    <w:rsid w:val="00B53DA9"/>
    <w:rsid w:val="00B54BDF"/>
    <w:rsid w:val="00B552A0"/>
    <w:rsid w:val="00B55382"/>
    <w:rsid w:val="00B555E5"/>
    <w:rsid w:val="00B55AD5"/>
    <w:rsid w:val="00B56688"/>
    <w:rsid w:val="00B569B8"/>
    <w:rsid w:val="00B56C63"/>
    <w:rsid w:val="00B56DFA"/>
    <w:rsid w:val="00B57F1A"/>
    <w:rsid w:val="00B60738"/>
    <w:rsid w:val="00B61E7C"/>
    <w:rsid w:val="00B62002"/>
    <w:rsid w:val="00B62B3D"/>
    <w:rsid w:val="00B633E9"/>
    <w:rsid w:val="00B64C59"/>
    <w:rsid w:val="00B65865"/>
    <w:rsid w:val="00B65B45"/>
    <w:rsid w:val="00B664F0"/>
    <w:rsid w:val="00B666B3"/>
    <w:rsid w:val="00B66BB3"/>
    <w:rsid w:val="00B66D8B"/>
    <w:rsid w:val="00B674EC"/>
    <w:rsid w:val="00B702AD"/>
    <w:rsid w:val="00B70A29"/>
    <w:rsid w:val="00B71583"/>
    <w:rsid w:val="00B71E12"/>
    <w:rsid w:val="00B7240B"/>
    <w:rsid w:val="00B72EBE"/>
    <w:rsid w:val="00B74135"/>
    <w:rsid w:val="00B74214"/>
    <w:rsid w:val="00B744C7"/>
    <w:rsid w:val="00B75B96"/>
    <w:rsid w:val="00B75FFF"/>
    <w:rsid w:val="00B760CB"/>
    <w:rsid w:val="00B763CB"/>
    <w:rsid w:val="00B767B3"/>
    <w:rsid w:val="00B76D45"/>
    <w:rsid w:val="00B7760C"/>
    <w:rsid w:val="00B77ADA"/>
    <w:rsid w:val="00B77E11"/>
    <w:rsid w:val="00B82055"/>
    <w:rsid w:val="00B82FC4"/>
    <w:rsid w:val="00B82FD8"/>
    <w:rsid w:val="00B831BF"/>
    <w:rsid w:val="00B8332B"/>
    <w:rsid w:val="00B8409D"/>
    <w:rsid w:val="00B85575"/>
    <w:rsid w:val="00B857D2"/>
    <w:rsid w:val="00B85CD5"/>
    <w:rsid w:val="00B85E4D"/>
    <w:rsid w:val="00B862FE"/>
    <w:rsid w:val="00B864DB"/>
    <w:rsid w:val="00B87048"/>
    <w:rsid w:val="00B903F0"/>
    <w:rsid w:val="00B907B7"/>
    <w:rsid w:val="00B908C7"/>
    <w:rsid w:val="00B90C15"/>
    <w:rsid w:val="00B91068"/>
    <w:rsid w:val="00B91222"/>
    <w:rsid w:val="00B914C7"/>
    <w:rsid w:val="00B93EE1"/>
    <w:rsid w:val="00B94103"/>
    <w:rsid w:val="00B94FCA"/>
    <w:rsid w:val="00B95AA1"/>
    <w:rsid w:val="00B95CC0"/>
    <w:rsid w:val="00B9609E"/>
    <w:rsid w:val="00B96895"/>
    <w:rsid w:val="00B970A6"/>
    <w:rsid w:val="00B97939"/>
    <w:rsid w:val="00B97CF1"/>
    <w:rsid w:val="00BA01CB"/>
    <w:rsid w:val="00BA08B3"/>
    <w:rsid w:val="00BA09A0"/>
    <w:rsid w:val="00BA0B65"/>
    <w:rsid w:val="00BA1114"/>
    <w:rsid w:val="00BA2F57"/>
    <w:rsid w:val="00BA3686"/>
    <w:rsid w:val="00BA4236"/>
    <w:rsid w:val="00BA5404"/>
    <w:rsid w:val="00BA6BC9"/>
    <w:rsid w:val="00BA70DE"/>
    <w:rsid w:val="00BA7603"/>
    <w:rsid w:val="00BA7844"/>
    <w:rsid w:val="00BA7E3E"/>
    <w:rsid w:val="00BB018B"/>
    <w:rsid w:val="00BB02BD"/>
    <w:rsid w:val="00BB0C4F"/>
    <w:rsid w:val="00BB130C"/>
    <w:rsid w:val="00BB1734"/>
    <w:rsid w:val="00BB1937"/>
    <w:rsid w:val="00BB1A3E"/>
    <w:rsid w:val="00BB1E93"/>
    <w:rsid w:val="00BB24A7"/>
    <w:rsid w:val="00BB292A"/>
    <w:rsid w:val="00BB2F14"/>
    <w:rsid w:val="00BB3245"/>
    <w:rsid w:val="00BB32E7"/>
    <w:rsid w:val="00BB3B4E"/>
    <w:rsid w:val="00BB4C67"/>
    <w:rsid w:val="00BB4F83"/>
    <w:rsid w:val="00BB52A1"/>
    <w:rsid w:val="00BB632A"/>
    <w:rsid w:val="00BB6343"/>
    <w:rsid w:val="00BB6572"/>
    <w:rsid w:val="00BB65EB"/>
    <w:rsid w:val="00BB6813"/>
    <w:rsid w:val="00BB7327"/>
    <w:rsid w:val="00BB736F"/>
    <w:rsid w:val="00BB74C0"/>
    <w:rsid w:val="00BB7AEF"/>
    <w:rsid w:val="00BB7BAA"/>
    <w:rsid w:val="00BC0A0F"/>
    <w:rsid w:val="00BC0DC8"/>
    <w:rsid w:val="00BC29AD"/>
    <w:rsid w:val="00BC2DA5"/>
    <w:rsid w:val="00BC4002"/>
    <w:rsid w:val="00BC42F1"/>
    <w:rsid w:val="00BC4321"/>
    <w:rsid w:val="00BC4856"/>
    <w:rsid w:val="00BC59AD"/>
    <w:rsid w:val="00BC67B4"/>
    <w:rsid w:val="00BD0F1D"/>
    <w:rsid w:val="00BD114D"/>
    <w:rsid w:val="00BD1908"/>
    <w:rsid w:val="00BD1B2A"/>
    <w:rsid w:val="00BD1BF3"/>
    <w:rsid w:val="00BD1F66"/>
    <w:rsid w:val="00BD29E3"/>
    <w:rsid w:val="00BD3703"/>
    <w:rsid w:val="00BD38A2"/>
    <w:rsid w:val="00BD3F42"/>
    <w:rsid w:val="00BD44A5"/>
    <w:rsid w:val="00BD4856"/>
    <w:rsid w:val="00BD530C"/>
    <w:rsid w:val="00BD5617"/>
    <w:rsid w:val="00BD58B8"/>
    <w:rsid w:val="00BD59BE"/>
    <w:rsid w:val="00BD5B7A"/>
    <w:rsid w:val="00BD65D5"/>
    <w:rsid w:val="00BD685A"/>
    <w:rsid w:val="00BD6DF9"/>
    <w:rsid w:val="00BD74F3"/>
    <w:rsid w:val="00BD7B95"/>
    <w:rsid w:val="00BE04D7"/>
    <w:rsid w:val="00BE0B7B"/>
    <w:rsid w:val="00BE15E7"/>
    <w:rsid w:val="00BE2734"/>
    <w:rsid w:val="00BE2895"/>
    <w:rsid w:val="00BE2F0E"/>
    <w:rsid w:val="00BE3300"/>
    <w:rsid w:val="00BE3731"/>
    <w:rsid w:val="00BE3AA9"/>
    <w:rsid w:val="00BE3AEC"/>
    <w:rsid w:val="00BE447E"/>
    <w:rsid w:val="00BE49B3"/>
    <w:rsid w:val="00BE55E7"/>
    <w:rsid w:val="00BE5C37"/>
    <w:rsid w:val="00BE6104"/>
    <w:rsid w:val="00BE6243"/>
    <w:rsid w:val="00BE66CA"/>
    <w:rsid w:val="00BE6C06"/>
    <w:rsid w:val="00BE6C6E"/>
    <w:rsid w:val="00BE74E0"/>
    <w:rsid w:val="00BE7855"/>
    <w:rsid w:val="00BE7D42"/>
    <w:rsid w:val="00BF0B56"/>
    <w:rsid w:val="00BF103F"/>
    <w:rsid w:val="00BF16B5"/>
    <w:rsid w:val="00BF1758"/>
    <w:rsid w:val="00BF4155"/>
    <w:rsid w:val="00BF43D5"/>
    <w:rsid w:val="00BF489D"/>
    <w:rsid w:val="00BF4F47"/>
    <w:rsid w:val="00BF4FBC"/>
    <w:rsid w:val="00BF5C62"/>
    <w:rsid w:val="00BF5CFC"/>
    <w:rsid w:val="00BF5E69"/>
    <w:rsid w:val="00BF63BD"/>
    <w:rsid w:val="00BF657C"/>
    <w:rsid w:val="00BF67E5"/>
    <w:rsid w:val="00BF6A72"/>
    <w:rsid w:val="00BF6B9F"/>
    <w:rsid w:val="00BF7975"/>
    <w:rsid w:val="00C00099"/>
    <w:rsid w:val="00C005ED"/>
    <w:rsid w:val="00C0068F"/>
    <w:rsid w:val="00C00E3C"/>
    <w:rsid w:val="00C0101A"/>
    <w:rsid w:val="00C0139C"/>
    <w:rsid w:val="00C0159F"/>
    <w:rsid w:val="00C02CA1"/>
    <w:rsid w:val="00C03242"/>
    <w:rsid w:val="00C03D8D"/>
    <w:rsid w:val="00C03D92"/>
    <w:rsid w:val="00C03EA2"/>
    <w:rsid w:val="00C04191"/>
    <w:rsid w:val="00C043E4"/>
    <w:rsid w:val="00C056F6"/>
    <w:rsid w:val="00C05A25"/>
    <w:rsid w:val="00C05C7A"/>
    <w:rsid w:val="00C06230"/>
    <w:rsid w:val="00C06FF4"/>
    <w:rsid w:val="00C07324"/>
    <w:rsid w:val="00C07422"/>
    <w:rsid w:val="00C0794A"/>
    <w:rsid w:val="00C10919"/>
    <w:rsid w:val="00C113F4"/>
    <w:rsid w:val="00C11530"/>
    <w:rsid w:val="00C11C93"/>
    <w:rsid w:val="00C11CC9"/>
    <w:rsid w:val="00C11F66"/>
    <w:rsid w:val="00C1249E"/>
    <w:rsid w:val="00C12827"/>
    <w:rsid w:val="00C143F3"/>
    <w:rsid w:val="00C1448A"/>
    <w:rsid w:val="00C15B3F"/>
    <w:rsid w:val="00C15C7C"/>
    <w:rsid w:val="00C16FE8"/>
    <w:rsid w:val="00C1728D"/>
    <w:rsid w:val="00C17924"/>
    <w:rsid w:val="00C17CAF"/>
    <w:rsid w:val="00C20A53"/>
    <w:rsid w:val="00C21494"/>
    <w:rsid w:val="00C21888"/>
    <w:rsid w:val="00C21FCF"/>
    <w:rsid w:val="00C22822"/>
    <w:rsid w:val="00C23041"/>
    <w:rsid w:val="00C230AD"/>
    <w:rsid w:val="00C23BE0"/>
    <w:rsid w:val="00C24CE8"/>
    <w:rsid w:val="00C255C8"/>
    <w:rsid w:val="00C258FE"/>
    <w:rsid w:val="00C26814"/>
    <w:rsid w:val="00C26F37"/>
    <w:rsid w:val="00C270E2"/>
    <w:rsid w:val="00C27951"/>
    <w:rsid w:val="00C302AB"/>
    <w:rsid w:val="00C3071D"/>
    <w:rsid w:val="00C30A1D"/>
    <w:rsid w:val="00C31293"/>
    <w:rsid w:val="00C31C23"/>
    <w:rsid w:val="00C323F6"/>
    <w:rsid w:val="00C32E30"/>
    <w:rsid w:val="00C33843"/>
    <w:rsid w:val="00C3396C"/>
    <w:rsid w:val="00C33E0C"/>
    <w:rsid w:val="00C341FB"/>
    <w:rsid w:val="00C34309"/>
    <w:rsid w:val="00C3504A"/>
    <w:rsid w:val="00C35622"/>
    <w:rsid w:val="00C3582C"/>
    <w:rsid w:val="00C362C1"/>
    <w:rsid w:val="00C36704"/>
    <w:rsid w:val="00C36A45"/>
    <w:rsid w:val="00C36E7D"/>
    <w:rsid w:val="00C3723F"/>
    <w:rsid w:val="00C37341"/>
    <w:rsid w:val="00C37595"/>
    <w:rsid w:val="00C4129E"/>
    <w:rsid w:val="00C4159D"/>
    <w:rsid w:val="00C41639"/>
    <w:rsid w:val="00C41BA7"/>
    <w:rsid w:val="00C42A81"/>
    <w:rsid w:val="00C42F3C"/>
    <w:rsid w:val="00C44390"/>
    <w:rsid w:val="00C44699"/>
    <w:rsid w:val="00C446F3"/>
    <w:rsid w:val="00C4494C"/>
    <w:rsid w:val="00C45167"/>
    <w:rsid w:val="00C456E8"/>
    <w:rsid w:val="00C459DB"/>
    <w:rsid w:val="00C45BCB"/>
    <w:rsid w:val="00C46119"/>
    <w:rsid w:val="00C46251"/>
    <w:rsid w:val="00C4656D"/>
    <w:rsid w:val="00C47083"/>
    <w:rsid w:val="00C47128"/>
    <w:rsid w:val="00C5100B"/>
    <w:rsid w:val="00C51EE6"/>
    <w:rsid w:val="00C51F9A"/>
    <w:rsid w:val="00C52087"/>
    <w:rsid w:val="00C52905"/>
    <w:rsid w:val="00C52B4D"/>
    <w:rsid w:val="00C52F8B"/>
    <w:rsid w:val="00C54C5E"/>
    <w:rsid w:val="00C55E67"/>
    <w:rsid w:val="00C600F3"/>
    <w:rsid w:val="00C60144"/>
    <w:rsid w:val="00C60825"/>
    <w:rsid w:val="00C6082B"/>
    <w:rsid w:val="00C6106F"/>
    <w:rsid w:val="00C6120D"/>
    <w:rsid w:val="00C613EB"/>
    <w:rsid w:val="00C616E1"/>
    <w:rsid w:val="00C61C2D"/>
    <w:rsid w:val="00C61D2A"/>
    <w:rsid w:val="00C627CF"/>
    <w:rsid w:val="00C65961"/>
    <w:rsid w:val="00C661A1"/>
    <w:rsid w:val="00C670DA"/>
    <w:rsid w:val="00C673B0"/>
    <w:rsid w:val="00C67592"/>
    <w:rsid w:val="00C70535"/>
    <w:rsid w:val="00C7081C"/>
    <w:rsid w:val="00C714CA"/>
    <w:rsid w:val="00C715BD"/>
    <w:rsid w:val="00C72988"/>
    <w:rsid w:val="00C730CA"/>
    <w:rsid w:val="00C73CA0"/>
    <w:rsid w:val="00C74270"/>
    <w:rsid w:val="00C74AFD"/>
    <w:rsid w:val="00C755D7"/>
    <w:rsid w:val="00C758A0"/>
    <w:rsid w:val="00C758DB"/>
    <w:rsid w:val="00C75FC6"/>
    <w:rsid w:val="00C76F3C"/>
    <w:rsid w:val="00C773FB"/>
    <w:rsid w:val="00C77509"/>
    <w:rsid w:val="00C80889"/>
    <w:rsid w:val="00C81204"/>
    <w:rsid w:val="00C8122D"/>
    <w:rsid w:val="00C816A1"/>
    <w:rsid w:val="00C81AAB"/>
    <w:rsid w:val="00C82355"/>
    <w:rsid w:val="00C82E5B"/>
    <w:rsid w:val="00C84B89"/>
    <w:rsid w:val="00C84F49"/>
    <w:rsid w:val="00C851DC"/>
    <w:rsid w:val="00C85494"/>
    <w:rsid w:val="00C8770B"/>
    <w:rsid w:val="00C90126"/>
    <w:rsid w:val="00C903E4"/>
    <w:rsid w:val="00C9052F"/>
    <w:rsid w:val="00C918BB"/>
    <w:rsid w:val="00C91E2F"/>
    <w:rsid w:val="00C91F74"/>
    <w:rsid w:val="00C927BF"/>
    <w:rsid w:val="00C931EA"/>
    <w:rsid w:val="00C93810"/>
    <w:rsid w:val="00C94C2E"/>
    <w:rsid w:val="00C959FD"/>
    <w:rsid w:val="00C95E45"/>
    <w:rsid w:val="00C960A2"/>
    <w:rsid w:val="00C975C9"/>
    <w:rsid w:val="00CA0020"/>
    <w:rsid w:val="00CA078D"/>
    <w:rsid w:val="00CA17EB"/>
    <w:rsid w:val="00CA1C4F"/>
    <w:rsid w:val="00CA1DE6"/>
    <w:rsid w:val="00CA27DB"/>
    <w:rsid w:val="00CA297E"/>
    <w:rsid w:val="00CA3300"/>
    <w:rsid w:val="00CA40D4"/>
    <w:rsid w:val="00CA447C"/>
    <w:rsid w:val="00CA4EB6"/>
    <w:rsid w:val="00CA4FD3"/>
    <w:rsid w:val="00CA505C"/>
    <w:rsid w:val="00CA5E28"/>
    <w:rsid w:val="00CB00BA"/>
    <w:rsid w:val="00CB0394"/>
    <w:rsid w:val="00CB0947"/>
    <w:rsid w:val="00CB0A89"/>
    <w:rsid w:val="00CB0D19"/>
    <w:rsid w:val="00CB0DE1"/>
    <w:rsid w:val="00CB1707"/>
    <w:rsid w:val="00CB1BEF"/>
    <w:rsid w:val="00CB3231"/>
    <w:rsid w:val="00CB3C36"/>
    <w:rsid w:val="00CB482A"/>
    <w:rsid w:val="00CB5FD3"/>
    <w:rsid w:val="00CB6994"/>
    <w:rsid w:val="00CB6A3B"/>
    <w:rsid w:val="00CB7291"/>
    <w:rsid w:val="00CB790C"/>
    <w:rsid w:val="00CC041B"/>
    <w:rsid w:val="00CC09C2"/>
    <w:rsid w:val="00CC148C"/>
    <w:rsid w:val="00CC2ACA"/>
    <w:rsid w:val="00CC2DFC"/>
    <w:rsid w:val="00CC346A"/>
    <w:rsid w:val="00CC377D"/>
    <w:rsid w:val="00CC41AB"/>
    <w:rsid w:val="00CC4D94"/>
    <w:rsid w:val="00CC5880"/>
    <w:rsid w:val="00CC58DB"/>
    <w:rsid w:val="00CC598E"/>
    <w:rsid w:val="00CC5D52"/>
    <w:rsid w:val="00CC6683"/>
    <w:rsid w:val="00CC6CAF"/>
    <w:rsid w:val="00CC74C7"/>
    <w:rsid w:val="00CD10C7"/>
    <w:rsid w:val="00CD1296"/>
    <w:rsid w:val="00CD1E9E"/>
    <w:rsid w:val="00CD1FFE"/>
    <w:rsid w:val="00CD2F9A"/>
    <w:rsid w:val="00CD33EE"/>
    <w:rsid w:val="00CD3409"/>
    <w:rsid w:val="00CD3556"/>
    <w:rsid w:val="00CD43A3"/>
    <w:rsid w:val="00CD495E"/>
    <w:rsid w:val="00CD4D08"/>
    <w:rsid w:val="00CD4DED"/>
    <w:rsid w:val="00CD5293"/>
    <w:rsid w:val="00CD54B8"/>
    <w:rsid w:val="00CD55D3"/>
    <w:rsid w:val="00CD5B61"/>
    <w:rsid w:val="00CD6652"/>
    <w:rsid w:val="00CD670B"/>
    <w:rsid w:val="00CD6F90"/>
    <w:rsid w:val="00CD7CA4"/>
    <w:rsid w:val="00CE086C"/>
    <w:rsid w:val="00CE0B98"/>
    <w:rsid w:val="00CE0E8C"/>
    <w:rsid w:val="00CE2F62"/>
    <w:rsid w:val="00CE33DF"/>
    <w:rsid w:val="00CE3CE8"/>
    <w:rsid w:val="00CE49DE"/>
    <w:rsid w:val="00CE50B3"/>
    <w:rsid w:val="00CE55A6"/>
    <w:rsid w:val="00CE5D9F"/>
    <w:rsid w:val="00CE6DCD"/>
    <w:rsid w:val="00CE7A1F"/>
    <w:rsid w:val="00CF0359"/>
    <w:rsid w:val="00CF28F0"/>
    <w:rsid w:val="00CF34FD"/>
    <w:rsid w:val="00CF39FD"/>
    <w:rsid w:val="00CF4DF4"/>
    <w:rsid w:val="00CF55DF"/>
    <w:rsid w:val="00CF5DE4"/>
    <w:rsid w:val="00CF5E69"/>
    <w:rsid w:val="00CF66C2"/>
    <w:rsid w:val="00CF6C35"/>
    <w:rsid w:val="00CF7565"/>
    <w:rsid w:val="00CF7D04"/>
    <w:rsid w:val="00D01225"/>
    <w:rsid w:val="00D0172B"/>
    <w:rsid w:val="00D01AC8"/>
    <w:rsid w:val="00D0304A"/>
    <w:rsid w:val="00D03D4E"/>
    <w:rsid w:val="00D045B8"/>
    <w:rsid w:val="00D04900"/>
    <w:rsid w:val="00D04AED"/>
    <w:rsid w:val="00D04EDE"/>
    <w:rsid w:val="00D05620"/>
    <w:rsid w:val="00D066D9"/>
    <w:rsid w:val="00D068DE"/>
    <w:rsid w:val="00D11835"/>
    <w:rsid w:val="00D1202D"/>
    <w:rsid w:val="00D12B99"/>
    <w:rsid w:val="00D13933"/>
    <w:rsid w:val="00D13A3E"/>
    <w:rsid w:val="00D13CD9"/>
    <w:rsid w:val="00D1469F"/>
    <w:rsid w:val="00D14C97"/>
    <w:rsid w:val="00D16235"/>
    <w:rsid w:val="00D16667"/>
    <w:rsid w:val="00D17328"/>
    <w:rsid w:val="00D17C4B"/>
    <w:rsid w:val="00D20D50"/>
    <w:rsid w:val="00D20EEE"/>
    <w:rsid w:val="00D21078"/>
    <w:rsid w:val="00D217CA"/>
    <w:rsid w:val="00D21E73"/>
    <w:rsid w:val="00D21FF2"/>
    <w:rsid w:val="00D222AC"/>
    <w:rsid w:val="00D22528"/>
    <w:rsid w:val="00D22AEB"/>
    <w:rsid w:val="00D22B56"/>
    <w:rsid w:val="00D236C8"/>
    <w:rsid w:val="00D23E2E"/>
    <w:rsid w:val="00D251B7"/>
    <w:rsid w:val="00D25331"/>
    <w:rsid w:val="00D263F4"/>
    <w:rsid w:val="00D273A1"/>
    <w:rsid w:val="00D27598"/>
    <w:rsid w:val="00D27CF3"/>
    <w:rsid w:val="00D302CF"/>
    <w:rsid w:val="00D303F9"/>
    <w:rsid w:val="00D31CE4"/>
    <w:rsid w:val="00D31FEC"/>
    <w:rsid w:val="00D33E3E"/>
    <w:rsid w:val="00D33F45"/>
    <w:rsid w:val="00D34A58"/>
    <w:rsid w:val="00D34D9E"/>
    <w:rsid w:val="00D34E1B"/>
    <w:rsid w:val="00D363A6"/>
    <w:rsid w:val="00D364DA"/>
    <w:rsid w:val="00D3663B"/>
    <w:rsid w:val="00D36D71"/>
    <w:rsid w:val="00D37CE5"/>
    <w:rsid w:val="00D42705"/>
    <w:rsid w:val="00D42C52"/>
    <w:rsid w:val="00D42D8E"/>
    <w:rsid w:val="00D43100"/>
    <w:rsid w:val="00D43A9F"/>
    <w:rsid w:val="00D43B18"/>
    <w:rsid w:val="00D44034"/>
    <w:rsid w:val="00D44347"/>
    <w:rsid w:val="00D44888"/>
    <w:rsid w:val="00D44F9C"/>
    <w:rsid w:val="00D45169"/>
    <w:rsid w:val="00D4564E"/>
    <w:rsid w:val="00D459F6"/>
    <w:rsid w:val="00D46315"/>
    <w:rsid w:val="00D46D82"/>
    <w:rsid w:val="00D46DB0"/>
    <w:rsid w:val="00D47829"/>
    <w:rsid w:val="00D47DE0"/>
    <w:rsid w:val="00D50294"/>
    <w:rsid w:val="00D50559"/>
    <w:rsid w:val="00D5076F"/>
    <w:rsid w:val="00D507DA"/>
    <w:rsid w:val="00D50A96"/>
    <w:rsid w:val="00D51D0C"/>
    <w:rsid w:val="00D52BA3"/>
    <w:rsid w:val="00D53706"/>
    <w:rsid w:val="00D538BC"/>
    <w:rsid w:val="00D54A68"/>
    <w:rsid w:val="00D5537E"/>
    <w:rsid w:val="00D55B67"/>
    <w:rsid w:val="00D5618C"/>
    <w:rsid w:val="00D5665B"/>
    <w:rsid w:val="00D57010"/>
    <w:rsid w:val="00D570C3"/>
    <w:rsid w:val="00D57285"/>
    <w:rsid w:val="00D572C2"/>
    <w:rsid w:val="00D57423"/>
    <w:rsid w:val="00D60673"/>
    <w:rsid w:val="00D6165E"/>
    <w:rsid w:val="00D61954"/>
    <w:rsid w:val="00D62997"/>
    <w:rsid w:val="00D62EE5"/>
    <w:rsid w:val="00D6384B"/>
    <w:rsid w:val="00D639B9"/>
    <w:rsid w:val="00D63D27"/>
    <w:rsid w:val="00D64060"/>
    <w:rsid w:val="00D64522"/>
    <w:rsid w:val="00D646FC"/>
    <w:rsid w:val="00D648C9"/>
    <w:rsid w:val="00D65514"/>
    <w:rsid w:val="00D658C2"/>
    <w:rsid w:val="00D65C94"/>
    <w:rsid w:val="00D70097"/>
    <w:rsid w:val="00D7022B"/>
    <w:rsid w:val="00D70621"/>
    <w:rsid w:val="00D71B98"/>
    <w:rsid w:val="00D71C81"/>
    <w:rsid w:val="00D72ABB"/>
    <w:rsid w:val="00D72AE9"/>
    <w:rsid w:val="00D72BDD"/>
    <w:rsid w:val="00D72F1D"/>
    <w:rsid w:val="00D73C09"/>
    <w:rsid w:val="00D73C11"/>
    <w:rsid w:val="00D73DF9"/>
    <w:rsid w:val="00D75EC5"/>
    <w:rsid w:val="00D771B4"/>
    <w:rsid w:val="00D80EF1"/>
    <w:rsid w:val="00D80FE9"/>
    <w:rsid w:val="00D81466"/>
    <w:rsid w:val="00D82A75"/>
    <w:rsid w:val="00D83C7F"/>
    <w:rsid w:val="00D85502"/>
    <w:rsid w:val="00D8585D"/>
    <w:rsid w:val="00D85975"/>
    <w:rsid w:val="00D8628B"/>
    <w:rsid w:val="00D86EB8"/>
    <w:rsid w:val="00D879AA"/>
    <w:rsid w:val="00D87B77"/>
    <w:rsid w:val="00D90058"/>
    <w:rsid w:val="00D900A9"/>
    <w:rsid w:val="00D90134"/>
    <w:rsid w:val="00D90B36"/>
    <w:rsid w:val="00D91A66"/>
    <w:rsid w:val="00D91CDE"/>
    <w:rsid w:val="00D9215C"/>
    <w:rsid w:val="00D93A83"/>
    <w:rsid w:val="00D94254"/>
    <w:rsid w:val="00D94AAD"/>
    <w:rsid w:val="00D94FD8"/>
    <w:rsid w:val="00D95360"/>
    <w:rsid w:val="00D9640C"/>
    <w:rsid w:val="00D9680D"/>
    <w:rsid w:val="00D97399"/>
    <w:rsid w:val="00D97B2E"/>
    <w:rsid w:val="00DA0B4C"/>
    <w:rsid w:val="00DA1078"/>
    <w:rsid w:val="00DA178E"/>
    <w:rsid w:val="00DA183B"/>
    <w:rsid w:val="00DA1C64"/>
    <w:rsid w:val="00DA1D83"/>
    <w:rsid w:val="00DA24F7"/>
    <w:rsid w:val="00DA2509"/>
    <w:rsid w:val="00DA250D"/>
    <w:rsid w:val="00DA312A"/>
    <w:rsid w:val="00DA3284"/>
    <w:rsid w:val="00DA39D5"/>
    <w:rsid w:val="00DA4FBE"/>
    <w:rsid w:val="00DA536A"/>
    <w:rsid w:val="00DA6E4A"/>
    <w:rsid w:val="00DA719D"/>
    <w:rsid w:val="00DA7E0B"/>
    <w:rsid w:val="00DB045E"/>
    <w:rsid w:val="00DB04CF"/>
    <w:rsid w:val="00DB0F18"/>
    <w:rsid w:val="00DB128F"/>
    <w:rsid w:val="00DB40DC"/>
    <w:rsid w:val="00DB460A"/>
    <w:rsid w:val="00DB4B44"/>
    <w:rsid w:val="00DB4B51"/>
    <w:rsid w:val="00DB4B73"/>
    <w:rsid w:val="00DB5144"/>
    <w:rsid w:val="00DB5B72"/>
    <w:rsid w:val="00DB6593"/>
    <w:rsid w:val="00DB6C02"/>
    <w:rsid w:val="00DB7552"/>
    <w:rsid w:val="00DB7A8B"/>
    <w:rsid w:val="00DB7D3A"/>
    <w:rsid w:val="00DB7FAD"/>
    <w:rsid w:val="00DC0182"/>
    <w:rsid w:val="00DC049E"/>
    <w:rsid w:val="00DC121B"/>
    <w:rsid w:val="00DC1C7E"/>
    <w:rsid w:val="00DC1E4B"/>
    <w:rsid w:val="00DC2A36"/>
    <w:rsid w:val="00DC2EC4"/>
    <w:rsid w:val="00DC30CB"/>
    <w:rsid w:val="00DC3194"/>
    <w:rsid w:val="00DC3D28"/>
    <w:rsid w:val="00DC4305"/>
    <w:rsid w:val="00DC4790"/>
    <w:rsid w:val="00DC53AD"/>
    <w:rsid w:val="00DC5D80"/>
    <w:rsid w:val="00DC5EC6"/>
    <w:rsid w:val="00DC64CF"/>
    <w:rsid w:val="00DC6799"/>
    <w:rsid w:val="00DC6CEA"/>
    <w:rsid w:val="00DC705C"/>
    <w:rsid w:val="00DC74A8"/>
    <w:rsid w:val="00DC754B"/>
    <w:rsid w:val="00DD0355"/>
    <w:rsid w:val="00DD050B"/>
    <w:rsid w:val="00DD0EBB"/>
    <w:rsid w:val="00DD115D"/>
    <w:rsid w:val="00DD13C4"/>
    <w:rsid w:val="00DD142A"/>
    <w:rsid w:val="00DD183F"/>
    <w:rsid w:val="00DD2084"/>
    <w:rsid w:val="00DD2358"/>
    <w:rsid w:val="00DD2635"/>
    <w:rsid w:val="00DD2A8A"/>
    <w:rsid w:val="00DD2AFC"/>
    <w:rsid w:val="00DD3B31"/>
    <w:rsid w:val="00DD3C29"/>
    <w:rsid w:val="00DD416B"/>
    <w:rsid w:val="00DD47FA"/>
    <w:rsid w:val="00DD6162"/>
    <w:rsid w:val="00DD6678"/>
    <w:rsid w:val="00DD717E"/>
    <w:rsid w:val="00DD7BDA"/>
    <w:rsid w:val="00DD7BE4"/>
    <w:rsid w:val="00DE01DE"/>
    <w:rsid w:val="00DE0421"/>
    <w:rsid w:val="00DE0B35"/>
    <w:rsid w:val="00DE11B9"/>
    <w:rsid w:val="00DE1BC6"/>
    <w:rsid w:val="00DE1CAC"/>
    <w:rsid w:val="00DE1D72"/>
    <w:rsid w:val="00DE1FDE"/>
    <w:rsid w:val="00DE23A9"/>
    <w:rsid w:val="00DE254B"/>
    <w:rsid w:val="00DE2A9D"/>
    <w:rsid w:val="00DE3747"/>
    <w:rsid w:val="00DE3AFA"/>
    <w:rsid w:val="00DE4007"/>
    <w:rsid w:val="00DE60F1"/>
    <w:rsid w:val="00DE64D2"/>
    <w:rsid w:val="00DE6AC4"/>
    <w:rsid w:val="00DE722D"/>
    <w:rsid w:val="00DE770E"/>
    <w:rsid w:val="00DE7898"/>
    <w:rsid w:val="00DE7EC4"/>
    <w:rsid w:val="00DF0BB4"/>
    <w:rsid w:val="00DF1B61"/>
    <w:rsid w:val="00DF2819"/>
    <w:rsid w:val="00DF2FE1"/>
    <w:rsid w:val="00DF38B1"/>
    <w:rsid w:val="00DF4618"/>
    <w:rsid w:val="00DF4C44"/>
    <w:rsid w:val="00DF4D43"/>
    <w:rsid w:val="00DF4E99"/>
    <w:rsid w:val="00DF5FE5"/>
    <w:rsid w:val="00DF66D0"/>
    <w:rsid w:val="00DF6BC2"/>
    <w:rsid w:val="00E00682"/>
    <w:rsid w:val="00E00FC0"/>
    <w:rsid w:val="00E0134F"/>
    <w:rsid w:val="00E01415"/>
    <w:rsid w:val="00E028F1"/>
    <w:rsid w:val="00E03989"/>
    <w:rsid w:val="00E048AF"/>
    <w:rsid w:val="00E04B73"/>
    <w:rsid w:val="00E0530C"/>
    <w:rsid w:val="00E05BC4"/>
    <w:rsid w:val="00E06B42"/>
    <w:rsid w:val="00E104C9"/>
    <w:rsid w:val="00E1063F"/>
    <w:rsid w:val="00E10838"/>
    <w:rsid w:val="00E10965"/>
    <w:rsid w:val="00E10ED1"/>
    <w:rsid w:val="00E10F4C"/>
    <w:rsid w:val="00E11234"/>
    <w:rsid w:val="00E11536"/>
    <w:rsid w:val="00E1220D"/>
    <w:rsid w:val="00E12237"/>
    <w:rsid w:val="00E122FA"/>
    <w:rsid w:val="00E126DD"/>
    <w:rsid w:val="00E12FEB"/>
    <w:rsid w:val="00E130D4"/>
    <w:rsid w:val="00E13691"/>
    <w:rsid w:val="00E13818"/>
    <w:rsid w:val="00E13A4D"/>
    <w:rsid w:val="00E13B9E"/>
    <w:rsid w:val="00E13D43"/>
    <w:rsid w:val="00E13F56"/>
    <w:rsid w:val="00E146CE"/>
    <w:rsid w:val="00E14D79"/>
    <w:rsid w:val="00E15B7F"/>
    <w:rsid w:val="00E15E03"/>
    <w:rsid w:val="00E16C9A"/>
    <w:rsid w:val="00E17353"/>
    <w:rsid w:val="00E17B2F"/>
    <w:rsid w:val="00E17DD0"/>
    <w:rsid w:val="00E2017C"/>
    <w:rsid w:val="00E210D1"/>
    <w:rsid w:val="00E21138"/>
    <w:rsid w:val="00E21784"/>
    <w:rsid w:val="00E21C29"/>
    <w:rsid w:val="00E21D42"/>
    <w:rsid w:val="00E23339"/>
    <w:rsid w:val="00E246AB"/>
    <w:rsid w:val="00E25014"/>
    <w:rsid w:val="00E25A15"/>
    <w:rsid w:val="00E25DA4"/>
    <w:rsid w:val="00E2692F"/>
    <w:rsid w:val="00E26A0E"/>
    <w:rsid w:val="00E27034"/>
    <w:rsid w:val="00E271D7"/>
    <w:rsid w:val="00E27424"/>
    <w:rsid w:val="00E27C8B"/>
    <w:rsid w:val="00E30336"/>
    <w:rsid w:val="00E308D4"/>
    <w:rsid w:val="00E3116C"/>
    <w:rsid w:val="00E32002"/>
    <w:rsid w:val="00E3288C"/>
    <w:rsid w:val="00E330DA"/>
    <w:rsid w:val="00E36DAB"/>
    <w:rsid w:val="00E3731B"/>
    <w:rsid w:val="00E37559"/>
    <w:rsid w:val="00E40991"/>
    <w:rsid w:val="00E40E36"/>
    <w:rsid w:val="00E42949"/>
    <w:rsid w:val="00E42CA6"/>
    <w:rsid w:val="00E42E1D"/>
    <w:rsid w:val="00E437F3"/>
    <w:rsid w:val="00E443AE"/>
    <w:rsid w:val="00E44B1E"/>
    <w:rsid w:val="00E473F5"/>
    <w:rsid w:val="00E50630"/>
    <w:rsid w:val="00E5070E"/>
    <w:rsid w:val="00E50906"/>
    <w:rsid w:val="00E510EC"/>
    <w:rsid w:val="00E51689"/>
    <w:rsid w:val="00E517E3"/>
    <w:rsid w:val="00E5225F"/>
    <w:rsid w:val="00E525D3"/>
    <w:rsid w:val="00E5370C"/>
    <w:rsid w:val="00E53775"/>
    <w:rsid w:val="00E5436A"/>
    <w:rsid w:val="00E546E6"/>
    <w:rsid w:val="00E549B4"/>
    <w:rsid w:val="00E54AFF"/>
    <w:rsid w:val="00E5547D"/>
    <w:rsid w:val="00E56CD6"/>
    <w:rsid w:val="00E56FD5"/>
    <w:rsid w:val="00E5718B"/>
    <w:rsid w:val="00E604FF"/>
    <w:rsid w:val="00E605A0"/>
    <w:rsid w:val="00E60DE0"/>
    <w:rsid w:val="00E61036"/>
    <w:rsid w:val="00E6206F"/>
    <w:rsid w:val="00E63305"/>
    <w:rsid w:val="00E63712"/>
    <w:rsid w:val="00E63D35"/>
    <w:rsid w:val="00E6554A"/>
    <w:rsid w:val="00E65A41"/>
    <w:rsid w:val="00E65BC6"/>
    <w:rsid w:val="00E65E83"/>
    <w:rsid w:val="00E65F25"/>
    <w:rsid w:val="00E67028"/>
    <w:rsid w:val="00E673E1"/>
    <w:rsid w:val="00E67CEC"/>
    <w:rsid w:val="00E7013B"/>
    <w:rsid w:val="00E701C6"/>
    <w:rsid w:val="00E702CE"/>
    <w:rsid w:val="00E70A58"/>
    <w:rsid w:val="00E70F89"/>
    <w:rsid w:val="00E71414"/>
    <w:rsid w:val="00E715A9"/>
    <w:rsid w:val="00E71A5D"/>
    <w:rsid w:val="00E73C13"/>
    <w:rsid w:val="00E73E44"/>
    <w:rsid w:val="00E76B8C"/>
    <w:rsid w:val="00E76EC3"/>
    <w:rsid w:val="00E772C5"/>
    <w:rsid w:val="00E77324"/>
    <w:rsid w:val="00E77626"/>
    <w:rsid w:val="00E80B7C"/>
    <w:rsid w:val="00E80E3F"/>
    <w:rsid w:val="00E814D1"/>
    <w:rsid w:val="00E81E65"/>
    <w:rsid w:val="00E826FF"/>
    <w:rsid w:val="00E83FB6"/>
    <w:rsid w:val="00E8445E"/>
    <w:rsid w:val="00E856B0"/>
    <w:rsid w:val="00E85E4D"/>
    <w:rsid w:val="00E86E92"/>
    <w:rsid w:val="00E871A4"/>
    <w:rsid w:val="00E91470"/>
    <w:rsid w:val="00E91FB0"/>
    <w:rsid w:val="00E93C17"/>
    <w:rsid w:val="00E947FD"/>
    <w:rsid w:val="00E9508B"/>
    <w:rsid w:val="00E95A64"/>
    <w:rsid w:val="00E962BC"/>
    <w:rsid w:val="00E96AA6"/>
    <w:rsid w:val="00EA0155"/>
    <w:rsid w:val="00EA0173"/>
    <w:rsid w:val="00EA0402"/>
    <w:rsid w:val="00EA05E5"/>
    <w:rsid w:val="00EA079D"/>
    <w:rsid w:val="00EA0ADF"/>
    <w:rsid w:val="00EA2022"/>
    <w:rsid w:val="00EA2A84"/>
    <w:rsid w:val="00EA2B83"/>
    <w:rsid w:val="00EA2EE6"/>
    <w:rsid w:val="00EA3B6F"/>
    <w:rsid w:val="00EA5119"/>
    <w:rsid w:val="00EA5CEE"/>
    <w:rsid w:val="00EA5DBA"/>
    <w:rsid w:val="00EA6AC4"/>
    <w:rsid w:val="00EB0183"/>
    <w:rsid w:val="00EB04B0"/>
    <w:rsid w:val="00EB1116"/>
    <w:rsid w:val="00EB19D6"/>
    <w:rsid w:val="00EB26EC"/>
    <w:rsid w:val="00EB297B"/>
    <w:rsid w:val="00EB3F61"/>
    <w:rsid w:val="00EB4083"/>
    <w:rsid w:val="00EB45DE"/>
    <w:rsid w:val="00EB49C3"/>
    <w:rsid w:val="00EB4E71"/>
    <w:rsid w:val="00EB5063"/>
    <w:rsid w:val="00EB67CE"/>
    <w:rsid w:val="00EB7A07"/>
    <w:rsid w:val="00EB7F12"/>
    <w:rsid w:val="00EC0E08"/>
    <w:rsid w:val="00EC122C"/>
    <w:rsid w:val="00EC24A5"/>
    <w:rsid w:val="00EC2A84"/>
    <w:rsid w:val="00EC2D80"/>
    <w:rsid w:val="00EC31E4"/>
    <w:rsid w:val="00EC3EC2"/>
    <w:rsid w:val="00EC4189"/>
    <w:rsid w:val="00EC424F"/>
    <w:rsid w:val="00EC49A2"/>
    <w:rsid w:val="00EC4C5D"/>
    <w:rsid w:val="00EC4DC6"/>
    <w:rsid w:val="00EC506C"/>
    <w:rsid w:val="00EC5A05"/>
    <w:rsid w:val="00EC754F"/>
    <w:rsid w:val="00EC76E4"/>
    <w:rsid w:val="00ED025F"/>
    <w:rsid w:val="00ED0690"/>
    <w:rsid w:val="00ED0FA2"/>
    <w:rsid w:val="00ED10FB"/>
    <w:rsid w:val="00ED1CF0"/>
    <w:rsid w:val="00ED1E9B"/>
    <w:rsid w:val="00ED2113"/>
    <w:rsid w:val="00ED2252"/>
    <w:rsid w:val="00ED2888"/>
    <w:rsid w:val="00ED28CE"/>
    <w:rsid w:val="00ED2A2E"/>
    <w:rsid w:val="00ED3702"/>
    <w:rsid w:val="00ED4FCF"/>
    <w:rsid w:val="00ED788A"/>
    <w:rsid w:val="00EE09C1"/>
    <w:rsid w:val="00EE1075"/>
    <w:rsid w:val="00EE1EEC"/>
    <w:rsid w:val="00EE27E3"/>
    <w:rsid w:val="00EE3056"/>
    <w:rsid w:val="00EE372F"/>
    <w:rsid w:val="00EE3829"/>
    <w:rsid w:val="00EE3CBA"/>
    <w:rsid w:val="00EE4550"/>
    <w:rsid w:val="00EE49BD"/>
    <w:rsid w:val="00EE51DE"/>
    <w:rsid w:val="00EE5678"/>
    <w:rsid w:val="00EE6440"/>
    <w:rsid w:val="00EE676A"/>
    <w:rsid w:val="00EE6BBA"/>
    <w:rsid w:val="00EE6C4F"/>
    <w:rsid w:val="00EE6F36"/>
    <w:rsid w:val="00EE7C61"/>
    <w:rsid w:val="00EE7EF2"/>
    <w:rsid w:val="00EF03F2"/>
    <w:rsid w:val="00EF11FA"/>
    <w:rsid w:val="00EF1388"/>
    <w:rsid w:val="00EF1978"/>
    <w:rsid w:val="00EF1D33"/>
    <w:rsid w:val="00EF2F27"/>
    <w:rsid w:val="00EF37CB"/>
    <w:rsid w:val="00EF3D53"/>
    <w:rsid w:val="00EF4319"/>
    <w:rsid w:val="00EF4BFC"/>
    <w:rsid w:val="00EF4CF0"/>
    <w:rsid w:val="00EF514E"/>
    <w:rsid w:val="00EF525C"/>
    <w:rsid w:val="00EF6369"/>
    <w:rsid w:val="00EF6886"/>
    <w:rsid w:val="00EF73F3"/>
    <w:rsid w:val="00F0014D"/>
    <w:rsid w:val="00F00210"/>
    <w:rsid w:val="00F0072F"/>
    <w:rsid w:val="00F0078A"/>
    <w:rsid w:val="00F00EF0"/>
    <w:rsid w:val="00F01435"/>
    <w:rsid w:val="00F01AA3"/>
    <w:rsid w:val="00F01C8C"/>
    <w:rsid w:val="00F02550"/>
    <w:rsid w:val="00F02C98"/>
    <w:rsid w:val="00F02D98"/>
    <w:rsid w:val="00F03842"/>
    <w:rsid w:val="00F04431"/>
    <w:rsid w:val="00F0453D"/>
    <w:rsid w:val="00F04B99"/>
    <w:rsid w:val="00F04FE0"/>
    <w:rsid w:val="00F057D3"/>
    <w:rsid w:val="00F060F7"/>
    <w:rsid w:val="00F071D6"/>
    <w:rsid w:val="00F0784B"/>
    <w:rsid w:val="00F07E84"/>
    <w:rsid w:val="00F1039E"/>
    <w:rsid w:val="00F109A5"/>
    <w:rsid w:val="00F10A8E"/>
    <w:rsid w:val="00F1145D"/>
    <w:rsid w:val="00F1157F"/>
    <w:rsid w:val="00F122A0"/>
    <w:rsid w:val="00F12697"/>
    <w:rsid w:val="00F1294F"/>
    <w:rsid w:val="00F13A74"/>
    <w:rsid w:val="00F15ED9"/>
    <w:rsid w:val="00F16645"/>
    <w:rsid w:val="00F16724"/>
    <w:rsid w:val="00F2026D"/>
    <w:rsid w:val="00F2073E"/>
    <w:rsid w:val="00F20762"/>
    <w:rsid w:val="00F20897"/>
    <w:rsid w:val="00F209EC"/>
    <w:rsid w:val="00F20A2C"/>
    <w:rsid w:val="00F211FD"/>
    <w:rsid w:val="00F21BC3"/>
    <w:rsid w:val="00F21FBD"/>
    <w:rsid w:val="00F22945"/>
    <w:rsid w:val="00F22F13"/>
    <w:rsid w:val="00F230B6"/>
    <w:rsid w:val="00F237F9"/>
    <w:rsid w:val="00F23ECE"/>
    <w:rsid w:val="00F23F24"/>
    <w:rsid w:val="00F242A2"/>
    <w:rsid w:val="00F24ED0"/>
    <w:rsid w:val="00F2507D"/>
    <w:rsid w:val="00F2567C"/>
    <w:rsid w:val="00F25C67"/>
    <w:rsid w:val="00F26953"/>
    <w:rsid w:val="00F27183"/>
    <w:rsid w:val="00F274E9"/>
    <w:rsid w:val="00F27839"/>
    <w:rsid w:val="00F27CCC"/>
    <w:rsid w:val="00F27D07"/>
    <w:rsid w:val="00F30393"/>
    <w:rsid w:val="00F31449"/>
    <w:rsid w:val="00F3242F"/>
    <w:rsid w:val="00F32A79"/>
    <w:rsid w:val="00F33065"/>
    <w:rsid w:val="00F33DD0"/>
    <w:rsid w:val="00F34199"/>
    <w:rsid w:val="00F34E1C"/>
    <w:rsid w:val="00F35053"/>
    <w:rsid w:val="00F352C1"/>
    <w:rsid w:val="00F360B3"/>
    <w:rsid w:val="00F36524"/>
    <w:rsid w:val="00F3698D"/>
    <w:rsid w:val="00F36F84"/>
    <w:rsid w:val="00F4058C"/>
    <w:rsid w:val="00F40DE6"/>
    <w:rsid w:val="00F4108B"/>
    <w:rsid w:val="00F411DE"/>
    <w:rsid w:val="00F41ABC"/>
    <w:rsid w:val="00F41E97"/>
    <w:rsid w:val="00F421E6"/>
    <w:rsid w:val="00F42571"/>
    <w:rsid w:val="00F428A0"/>
    <w:rsid w:val="00F43178"/>
    <w:rsid w:val="00F43439"/>
    <w:rsid w:val="00F43711"/>
    <w:rsid w:val="00F43A96"/>
    <w:rsid w:val="00F44740"/>
    <w:rsid w:val="00F44BA5"/>
    <w:rsid w:val="00F45362"/>
    <w:rsid w:val="00F459A9"/>
    <w:rsid w:val="00F45A81"/>
    <w:rsid w:val="00F45D84"/>
    <w:rsid w:val="00F51BF7"/>
    <w:rsid w:val="00F520DA"/>
    <w:rsid w:val="00F52D9B"/>
    <w:rsid w:val="00F534A4"/>
    <w:rsid w:val="00F537F8"/>
    <w:rsid w:val="00F538C9"/>
    <w:rsid w:val="00F53B27"/>
    <w:rsid w:val="00F53BB0"/>
    <w:rsid w:val="00F54724"/>
    <w:rsid w:val="00F54E6A"/>
    <w:rsid w:val="00F55538"/>
    <w:rsid w:val="00F555DD"/>
    <w:rsid w:val="00F559C7"/>
    <w:rsid w:val="00F55F2F"/>
    <w:rsid w:val="00F57376"/>
    <w:rsid w:val="00F578C7"/>
    <w:rsid w:val="00F57B24"/>
    <w:rsid w:val="00F57DF8"/>
    <w:rsid w:val="00F610B4"/>
    <w:rsid w:val="00F613A1"/>
    <w:rsid w:val="00F6216D"/>
    <w:rsid w:val="00F633B4"/>
    <w:rsid w:val="00F64647"/>
    <w:rsid w:val="00F64D9D"/>
    <w:rsid w:val="00F65AF2"/>
    <w:rsid w:val="00F65BC8"/>
    <w:rsid w:val="00F6626F"/>
    <w:rsid w:val="00F676C7"/>
    <w:rsid w:val="00F67B28"/>
    <w:rsid w:val="00F67BE2"/>
    <w:rsid w:val="00F67C27"/>
    <w:rsid w:val="00F67EB5"/>
    <w:rsid w:val="00F7037A"/>
    <w:rsid w:val="00F7057E"/>
    <w:rsid w:val="00F713C3"/>
    <w:rsid w:val="00F71A1E"/>
    <w:rsid w:val="00F734C7"/>
    <w:rsid w:val="00F73765"/>
    <w:rsid w:val="00F7399B"/>
    <w:rsid w:val="00F73BCD"/>
    <w:rsid w:val="00F74D18"/>
    <w:rsid w:val="00F7509D"/>
    <w:rsid w:val="00F75AC9"/>
    <w:rsid w:val="00F76B8A"/>
    <w:rsid w:val="00F80788"/>
    <w:rsid w:val="00F80E38"/>
    <w:rsid w:val="00F81564"/>
    <w:rsid w:val="00F81C17"/>
    <w:rsid w:val="00F826CC"/>
    <w:rsid w:val="00F82BEA"/>
    <w:rsid w:val="00F830C9"/>
    <w:rsid w:val="00F831E3"/>
    <w:rsid w:val="00F83A2E"/>
    <w:rsid w:val="00F84131"/>
    <w:rsid w:val="00F847E6"/>
    <w:rsid w:val="00F84981"/>
    <w:rsid w:val="00F85D24"/>
    <w:rsid w:val="00F86A2A"/>
    <w:rsid w:val="00F8701E"/>
    <w:rsid w:val="00F87651"/>
    <w:rsid w:val="00F878B3"/>
    <w:rsid w:val="00F8797D"/>
    <w:rsid w:val="00F87B15"/>
    <w:rsid w:val="00F87C39"/>
    <w:rsid w:val="00F918DD"/>
    <w:rsid w:val="00F92256"/>
    <w:rsid w:val="00F92775"/>
    <w:rsid w:val="00F928E5"/>
    <w:rsid w:val="00F92D04"/>
    <w:rsid w:val="00F93401"/>
    <w:rsid w:val="00F93D57"/>
    <w:rsid w:val="00F93EDB"/>
    <w:rsid w:val="00F93F4B"/>
    <w:rsid w:val="00F94365"/>
    <w:rsid w:val="00F94F77"/>
    <w:rsid w:val="00F94FD6"/>
    <w:rsid w:val="00F95076"/>
    <w:rsid w:val="00F95905"/>
    <w:rsid w:val="00F95960"/>
    <w:rsid w:val="00F95AB4"/>
    <w:rsid w:val="00F96402"/>
    <w:rsid w:val="00F966DF"/>
    <w:rsid w:val="00FA00B9"/>
    <w:rsid w:val="00FA05C1"/>
    <w:rsid w:val="00FA10DE"/>
    <w:rsid w:val="00FA11B7"/>
    <w:rsid w:val="00FA1720"/>
    <w:rsid w:val="00FA2866"/>
    <w:rsid w:val="00FA28AD"/>
    <w:rsid w:val="00FA30EC"/>
    <w:rsid w:val="00FA31FA"/>
    <w:rsid w:val="00FA3373"/>
    <w:rsid w:val="00FA374A"/>
    <w:rsid w:val="00FA3C76"/>
    <w:rsid w:val="00FA3D13"/>
    <w:rsid w:val="00FA47F7"/>
    <w:rsid w:val="00FA4870"/>
    <w:rsid w:val="00FA4CF6"/>
    <w:rsid w:val="00FA52BC"/>
    <w:rsid w:val="00FA540D"/>
    <w:rsid w:val="00FA5D99"/>
    <w:rsid w:val="00FA60BF"/>
    <w:rsid w:val="00FA66DA"/>
    <w:rsid w:val="00FA6875"/>
    <w:rsid w:val="00FA7A77"/>
    <w:rsid w:val="00FB00D3"/>
    <w:rsid w:val="00FB021E"/>
    <w:rsid w:val="00FB06D7"/>
    <w:rsid w:val="00FB1DEA"/>
    <w:rsid w:val="00FB2ACE"/>
    <w:rsid w:val="00FB2F58"/>
    <w:rsid w:val="00FB3227"/>
    <w:rsid w:val="00FB3630"/>
    <w:rsid w:val="00FB3970"/>
    <w:rsid w:val="00FB3BA1"/>
    <w:rsid w:val="00FB3F66"/>
    <w:rsid w:val="00FB438A"/>
    <w:rsid w:val="00FB551A"/>
    <w:rsid w:val="00FB62A4"/>
    <w:rsid w:val="00FB701F"/>
    <w:rsid w:val="00FB74FB"/>
    <w:rsid w:val="00FC04E6"/>
    <w:rsid w:val="00FC06A4"/>
    <w:rsid w:val="00FC1102"/>
    <w:rsid w:val="00FC13B9"/>
    <w:rsid w:val="00FC16DF"/>
    <w:rsid w:val="00FC1B50"/>
    <w:rsid w:val="00FC2396"/>
    <w:rsid w:val="00FC277D"/>
    <w:rsid w:val="00FC2A2A"/>
    <w:rsid w:val="00FC34FB"/>
    <w:rsid w:val="00FC36D2"/>
    <w:rsid w:val="00FC3F66"/>
    <w:rsid w:val="00FC40AB"/>
    <w:rsid w:val="00FC479A"/>
    <w:rsid w:val="00FC4B2C"/>
    <w:rsid w:val="00FC4FA4"/>
    <w:rsid w:val="00FC59B7"/>
    <w:rsid w:val="00FC65D5"/>
    <w:rsid w:val="00FC6F1E"/>
    <w:rsid w:val="00FC7100"/>
    <w:rsid w:val="00FC7172"/>
    <w:rsid w:val="00FC76AF"/>
    <w:rsid w:val="00FC77C8"/>
    <w:rsid w:val="00FC7F23"/>
    <w:rsid w:val="00FD0590"/>
    <w:rsid w:val="00FD14F4"/>
    <w:rsid w:val="00FD151D"/>
    <w:rsid w:val="00FD2BCC"/>
    <w:rsid w:val="00FD3331"/>
    <w:rsid w:val="00FD4A35"/>
    <w:rsid w:val="00FD5408"/>
    <w:rsid w:val="00FD560F"/>
    <w:rsid w:val="00FD59AF"/>
    <w:rsid w:val="00FD5B7A"/>
    <w:rsid w:val="00FD5D84"/>
    <w:rsid w:val="00FD68D2"/>
    <w:rsid w:val="00FD6AA0"/>
    <w:rsid w:val="00FD7146"/>
    <w:rsid w:val="00FD75C9"/>
    <w:rsid w:val="00FD7F6B"/>
    <w:rsid w:val="00FE18C4"/>
    <w:rsid w:val="00FE2515"/>
    <w:rsid w:val="00FE2786"/>
    <w:rsid w:val="00FE466B"/>
    <w:rsid w:val="00FE5AA6"/>
    <w:rsid w:val="00FE5EA3"/>
    <w:rsid w:val="00FE615F"/>
    <w:rsid w:val="00FE626A"/>
    <w:rsid w:val="00FE63C6"/>
    <w:rsid w:val="00FF0C8F"/>
    <w:rsid w:val="00FF0DD3"/>
    <w:rsid w:val="00FF1112"/>
    <w:rsid w:val="00FF170E"/>
    <w:rsid w:val="00FF191C"/>
    <w:rsid w:val="00FF280D"/>
    <w:rsid w:val="00FF282E"/>
    <w:rsid w:val="00FF3A36"/>
    <w:rsid w:val="00FF626D"/>
    <w:rsid w:val="00FF664F"/>
    <w:rsid w:val="00FF6BA7"/>
    <w:rsid w:val="00FF7528"/>
    <w:rsid w:val="00FF7A89"/>
    <w:rsid w:val="00FF7AD8"/>
    <w:rsid w:val="00FF7F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7EE2E7"/>
  <w15:chartTrackingRefBased/>
  <w15:docId w15:val="{028ACD8D-CA06-4AD6-91C3-9BD66E58B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sz w:val="24"/>
    </w:rPr>
  </w:style>
  <w:style w:type="paragraph" w:styleId="BalloonText">
    <w:name w:val="Balloon Text"/>
    <w:basedOn w:val="Normal"/>
    <w:semiHidden/>
    <w:rsid w:val="005741D9"/>
    <w:rPr>
      <w:rFonts w:ascii="Tahoma" w:hAnsi="Tahoma" w:cs="Tahoma"/>
      <w:sz w:val="16"/>
      <w:szCs w:val="16"/>
    </w:rPr>
  </w:style>
  <w:style w:type="paragraph" w:styleId="ListParagraph">
    <w:name w:val="List Paragraph"/>
    <w:basedOn w:val="Normal"/>
    <w:uiPriority w:val="34"/>
    <w:qFormat/>
    <w:rsid w:val="00CE2F62"/>
    <w:pPr>
      <w:ind w:left="720"/>
    </w:pPr>
  </w:style>
  <w:style w:type="character" w:styleId="Hyperlink">
    <w:name w:val="Hyperlink"/>
    <w:uiPriority w:val="99"/>
    <w:unhideWhenUsed/>
    <w:rsid w:val="00C77509"/>
    <w:rPr>
      <w:color w:val="0000FF"/>
      <w:u w:val="single"/>
    </w:rPr>
  </w:style>
  <w:style w:type="paragraph" w:customStyle="1" w:styleId="Default">
    <w:name w:val="Default"/>
    <w:rsid w:val="00457F4B"/>
    <w:pPr>
      <w:autoSpaceDE w:val="0"/>
      <w:autoSpaceDN w:val="0"/>
      <w:adjustRightInd w:val="0"/>
    </w:pPr>
    <w:rPr>
      <w:rFonts w:ascii="Arial" w:eastAsia="Calibri" w:hAnsi="Arial" w:cs="Arial"/>
      <w:color w:val="000000"/>
      <w:sz w:val="24"/>
      <w:szCs w:val="24"/>
    </w:rPr>
  </w:style>
  <w:style w:type="character" w:customStyle="1" w:styleId="TitleChar">
    <w:name w:val="Title Char"/>
    <w:link w:val="Title"/>
    <w:rsid w:val="00C07422"/>
    <w:rPr>
      <w:b/>
      <w:sz w:val="24"/>
    </w:rPr>
  </w:style>
  <w:style w:type="paragraph" w:styleId="Header">
    <w:name w:val="header"/>
    <w:basedOn w:val="Normal"/>
    <w:link w:val="HeaderChar"/>
    <w:uiPriority w:val="99"/>
    <w:unhideWhenUsed/>
    <w:rsid w:val="00050AC9"/>
    <w:pPr>
      <w:tabs>
        <w:tab w:val="center" w:pos="4680"/>
        <w:tab w:val="right" w:pos="9360"/>
      </w:tabs>
    </w:pPr>
  </w:style>
  <w:style w:type="character" w:customStyle="1" w:styleId="HeaderChar">
    <w:name w:val="Header Char"/>
    <w:basedOn w:val="DefaultParagraphFont"/>
    <w:link w:val="Header"/>
    <w:uiPriority w:val="99"/>
    <w:rsid w:val="00050AC9"/>
  </w:style>
  <w:style w:type="paragraph" w:styleId="Footer">
    <w:name w:val="footer"/>
    <w:basedOn w:val="Normal"/>
    <w:link w:val="FooterChar"/>
    <w:uiPriority w:val="99"/>
    <w:unhideWhenUsed/>
    <w:rsid w:val="00050AC9"/>
    <w:pPr>
      <w:tabs>
        <w:tab w:val="center" w:pos="4680"/>
        <w:tab w:val="right" w:pos="9360"/>
      </w:tabs>
    </w:pPr>
  </w:style>
  <w:style w:type="character" w:customStyle="1" w:styleId="FooterChar">
    <w:name w:val="Footer Char"/>
    <w:basedOn w:val="DefaultParagraphFont"/>
    <w:link w:val="Footer"/>
    <w:uiPriority w:val="99"/>
    <w:rsid w:val="00050AC9"/>
  </w:style>
  <w:style w:type="character" w:styleId="CommentReference">
    <w:name w:val="annotation reference"/>
    <w:basedOn w:val="DefaultParagraphFont"/>
    <w:uiPriority w:val="99"/>
    <w:semiHidden/>
    <w:unhideWhenUsed/>
    <w:rsid w:val="009777CE"/>
    <w:rPr>
      <w:sz w:val="16"/>
      <w:szCs w:val="16"/>
    </w:rPr>
  </w:style>
  <w:style w:type="paragraph" w:styleId="CommentText">
    <w:name w:val="annotation text"/>
    <w:basedOn w:val="Normal"/>
    <w:link w:val="CommentTextChar"/>
    <w:uiPriority w:val="99"/>
    <w:unhideWhenUsed/>
    <w:rsid w:val="009777CE"/>
  </w:style>
  <w:style w:type="character" w:customStyle="1" w:styleId="CommentTextChar">
    <w:name w:val="Comment Text Char"/>
    <w:basedOn w:val="DefaultParagraphFont"/>
    <w:link w:val="CommentText"/>
    <w:uiPriority w:val="99"/>
    <w:rsid w:val="009777CE"/>
  </w:style>
  <w:style w:type="paragraph" w:styleId="CommentSubject">
    <w:name w:val="annotation subject"/>
    <w:basedOn w:val="CommentText"/>
    <w:next w:val="CommentText"/>
    <w:link w:val="CommentSubjectChar"/>
    <w:uiPriority w:val="99"/>
    <w:semiHidden/>
    <w:unhideWhenUsed/>
    <w:rsid w:val="009777CE"/>
    <w:rPr>
      <w:b/>
      <w:bCs/>
    </w:rPr>
  </w:style>
  <w:style w:type="character" w:customStyle="1" w:styleId="CommentSubjectChar">
    <w:name w:val="Comment Subject Char"/>
    <w:basedOn w:val="CommentTextChar"/>
    <w:link w:val="CommentSubject"/>
    <w:uiPriority w:val="99"/>
    <w:semiHidden/>
    <w:rsid w:val="009777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79354">
      <w:bodyDiv w:val="1"/>
      <w:marLeft w:val="0"/>
      <w:marRight w:val="0"/>
      <w:marTop w:val="0"/>
      <w:marBottom w:val="0"/>
      <w:divBdr>
        <w:top w:val="none" w:sz="0" w:space="0" w:color="auto"/>
        <w:left w:val="none" w:sz="0" w:space="0" w:color="auto"/>
        <w:bottom w:val="none" w:sz="0" w:space="0" w:color="auto"/>
        <w:right w:val="none" w:sz="0" w:space="0" w:color="auto"/>
      </w:divBdr>
    </w:div>
    <w:div w:id="47462890">
      <w:bodyDiv w:val="1"/>
      <w:marLeft w:val="0"/>
      <w:marRight w:val="0"/>
      <w:marTop w:val="0"/>
      <w:marBottom w:val="0"/>
      <w:divBdr>
        <w:top w:val="none" w:sz="0" w:space="0" w:color="auto"/>
        <w:left w:val="none" w:sz="0" w:space="0" w:color="auto"/>
        <w:bottom w:val="none" w:sz="0" w:space="0" w:color="auto"/>
        <w:right w:val="none" w:sz="0" w:space="0" w:color="auto"/>
      </w:divBdr>
    </w:div>
    <w:div w:id="57292147">
      <w:bodyDiv w:val="1"/>
      <w:marLeft w:val="0"/>
      <w:marRight w:val="0"/>
      <w:marTop w:val="0"/>
      <w:marBottom w:val="0"/>
      <w:divBdr>
        <w:top w:val="none" w:sz="0" w:space="0" w:color="auto"/>
        <w:left w:val="none" w:sz="0" w:space="0" w:color="auto"/>
        <w:bottom w:val="none" w:sz="0" w:space="0" w:color="auto"/>
        <w:right w:val="none" w:sz="0" w:space="0" w:color="auto"/>
      </w:divBdr>
    </w:div>
    <w:div w:id="132916974">
      <w:bodyDiv w:val="1"/>
      <w:marLeft w:val="0"/>
      <w:marRight w:val="0"/>
      <w:marTop w:val="0"/>
      <w:marBottom w:val="0"/>
      <w:divBdr>
        <w:top w:val="none" w:sz="0" w:space="0" w:color="auto"/>
        <w:left w:val="none" w:sz="0" w:space="0" w:color="auto"/>
        <w:bottom w:val="none" w:sz="0" w:space="0" w:color="auto"/>
        <w:right w:val="none" w:sz="0" w:space="0" w:color="auto"/>
      </w:divBdr>
    </w:div>
    <w:div w:id="256255515">
      <w:bodyDiv w:val="1"/>
      <w:marLeft w:val="0"/>
      <w:marRight w:val="0"/>
      <w:marTop w:val="0"/>
      <w:marBottom w:val="0"/>
      <w:divBdr>
        <w:top w:val="none" w:sz="0" w:space="0" w:color="auto"/>
        <w:left w:val="none" w:sz="0" w:space="0" w:color="auto"/>
        <w:bottom w:val="none" w:sz="0" w:space="0" w:color="auto"/>
        <w:right w:val="none" w:sz="0" w:space="0" w:color="auto"/>
      </w:divBdr>
    </w:div>
    <w:div w:id="674501464">
      <w:bodyDiv w:val="1"/>
      <w:marLeft w:val="0"/>
      <w:marRight w:val="0"/>
      <w:marTop w:val="0"/>
      <w:marBottom w:val="0"/>
      <w:divBdr>
        <w:top w:val="none" w:sz="0" w:space="0" w:color="auto"/>
        <w:left w:val="none" w:sz="0" w:space="0" w:color="auto"/>
        <w:bottom w:val="none" w:sz="0" w:space="0" w:color="auto"/>
        <w:right w:val="none" w:sz="0" w:space="0" w:color="auto"/>
      </w:divBdr>
    </w:div>
    <w:div w:id="1049300154">
      <w:bodyDiv w:val="1"/>
      <w:marLeft w:val="0"/>
      <w:marRight w:val="0"/>
      <w:marTop w:val="0"/>
      <w:marBottom w:val="0"/>
      <w:divBdr>
        <w:top w:val="none" w:sz="0" w:space="0" w:color="auto"/>
        <w:left w:val="none" w:sz="0" w:space="0" w:color="auto"/>
        <w:bottom w:val="none" w:sz="0" w:space="0" w:color="auto"/>
        <w:right w:val="none" w:sz="0" w:space="0" w:color="auto"/>
      </w:divBdr>
    </w:div>
    <w:div w:id="1198198953">
      <w:bodyDiv w:val="1"/>
      <w:marLeft w:val="0"/>
      <w:marRight w:val="0"/>
      <w:marTop w:val="0"/>
      <w:marBottom w:val="0"/>
      <w:divBdr>
        <w:top w:val="none" w:sz="0" w:space="0" w:color="auto"/>
        <w:left w:val="none" w:sz="0" w:space="0" w:color="auto"/>
        <w:bottom w:val="none" w:sz="0" w:space="0" w:color="auto"/>
        <w:right w:val="none" w:sz="0" w:space="0" w:color="auto"/>
      </w:divBdr>
    </w:div>
    <w:div w:id="1311010600">
      <w:bodyDiv w:val="1"/>
      <w:marLeft w:val="0"/>
      <w:marRight w:val="0"/>
      <w:marTop w:val="0"/>
      <w:marBottom w:val="0"/>
      <w:divBdr>
        <w:top w:val="none" w:sz="0" w:space="0" w:color="auto"/>
        <w:left w:val="none" w:sz="0" w:space="0" w:color="auto"/>
        <w:bottom w:val="none" w:sz="0" w:space="0" w:color="auto"/>
        <w:right w:val="none" w:sz="0" w:space="0" w:color="auto"/>
      </w:divBdr>
    </w:div>
    <w:div w:id="1910463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mroczek\Documents\Agenda\Agenda%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F49595-E3C0-492B-88BC-31C9DD45B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Agenda Template.dot</Template>
  <TotalTime>103</TotalTime>
  <Pages>2</Pages>
  <Words>535</Words>
  <Characters>3055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CITY OF LOUP CITY</vt:lpstr>
    </vt:vector>
  </TitlesOfParts>
  <Company>Microsoft</Company>
  <LinksUpToDate>false</LinksUpToDate>
  <CharactersWithSpaces>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LOUP CITY</dc:title>
  <dc:subject/>
  <dc:creator>Jami Mroczek</dc:creator>
  <cp:keywords/>
  <cp:lastModifiedBy>Clerk</cp:lastModifiedBy>
  <cp:revision>91</cp:revision>
  <cp:lastPrinted>2025-07-17T23:15:00Z</cp:lastPrinted>
  <dcterms:created xsi:type="dcterms:W3CDTF">2026-09-01T13:11:00Z</dcterms:created>
  <dcterms:modified xsi:type="dcterms:W3CDTF">2026-09-22T13:59:00Z</dcterms:modified>
</cp:coreProperties>
</file>