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70BDF" w14:textId="2E003394" w:rsidR="00E2692F" w:rsidRDefault="00050AC9" w:rsidP="00E2692F">
      <w:pPr>
        <w:rPr>
          <w:sz w:val="24"/>
          <w:szCs w:val="24"/>
        </w:rPr>
      </w:pPr>
      <w:r>
        <w:rPr>
          <w:sz w:val="24"/>
          <w:szCs w:val="24"/>
        </w:rPr>
        <w:t xml:space="preserve">NOTICE IS HEREBY GIVEN, that the Mayor and Council will meet in regular session on </w:t>
      </w:r>
      <w:r w:rsidR="00D572C2">
        <w:rPr>
          <w:b/>
          <w:bCs/>
          <w:sz w:val="24"/>
          <w:szCs w:val="24"/>
          <w:u w:val="single"/>
        </w:rPr>
        <w:t>TUESDAY</w:t>
      </w:r>
      <w:r w:rsidRPr="00050AC9">
        <w:rPr>
          <w:b/>
          <w:bCs/>
          <w:sz w:val="24"/>
          <w:szCs w:val="24"/>
          <w:u w:val="single"/>
        </w:rPr>
        <w:t xml:space="preserve">, </w:t>
      </w:r>
      <w:r w:rsidR="00290664">
        <w:rPr>
          <w:b/>
          <w:bCs/>
          <w:sz w:val="24"/>
          <w:szCs w:val="24"/>
          <w:u w:val="single"/>
        </w:rPr>
        <w:t xml:space="preserve">   </w:t>
      </w:r>
      <w:r w:rsidR="00AA3DD0">
        <w:rPr>
          <w:b/>
          <w:bCs/>
          <w:sz w:val="24"/>
          <w:szCs w:val="24"/>
          <w:u w:val="single"/>
        </w:rPr>
        <w:t>SEPTEMBER</w:t>
      </w:r>
      <w:r w:rsidR="0051139E">
        <w:rPr>
          <w:b/>
          <w:bCs/>
          <w:sz w:val="24"/>
          <w:szCs w:val="24"/>
          <w:u w:val="single"/>
        </w:rPr>
        <w:t xml:space="preserve"> </w:t>
      </w:r>
      <w:r w:rsidR="00047C6C">
        <w:rPr>
          <w:b/>
          <w:bCs/>
          <w:sz w:val="24"/>
          <w:szCs w:val="24"/>
          <w:u w:val="single"/>
        </w:rPr>
        <w:t>8</w:t>
      </w:r>
      <w:r w:rsidRPr="00050AC9">
        <w:rPr>
          <w:b/>
          <w:bCs/>
          <w:sz w:val="24"/>
          <w:szCs w:val="24"/>
          <w:u w:val="single"/>
        </w:rPr>
        <w:t>,</w:t>
      </w:r>
      <w:r w:rsidR="00015573">
        <w:rPr>
          <w:b/>
          <w:bCs/>
          <w:sz w:val="24"/>
          <w:szCs w:val="24"/>
          <w:u w:val="single"/>
        </w:rPr>
        <w:t xml:space="preserve"> </w:t>
      </w:r>
      <w:r w:rsidRPr="00050AC9">
        <w:rPr>
          <w:b/>
          <w:bCs/>
          <w:sz w:val="24"/>
          <w:szCs w:val="24"/>
          <w:u w:val="single"/>
        </w:rPr>
        <w:t>20</w:t>
      </w:r>
      <w:r w:rsidR="004D6E38">
        <w:rPr>
          <w:b/>
          <w:bCs/>
          <w:sz w:val="24"/>
          <w:szCs w:val="24"/>
          <w:u w:val="single"/>
        </w:rPr>
        <w:t>2</w:t>
      </w:r>
      <w:r w:rsidR="008A7F0E">
        <w:rPr>
          <w:b/>
          <w:bCs/>
          <w:sz w:val="24"/>
          <w:szCs w:val="24"/>
          <w:u w:val="single"/>
        </w:rPr>
        <w:t>6</w:t>
      </w:r>
      <w:r w:rsidRPr="00050AC9">
        <w:rPr>
          <w:b/>
          <w:bCs/>
          <w:sz w:val="24"/>
          <w:szCs w:val="24"/>
          <w:u w:val="single"/>
        </w:rPr>
        <w:t xml:space="preserve"> at 7:00 p.m.</w:t>
      </w:r>
      <w:r>
        <w:rPr>
          <w:sz w:val="24"/>
          <w:szCs w:val="24"/>
        </w:rPr>
        <w:t xml:space="preserve"> in the Council Chambers, Municipal Building, which meeting shall be open to the public for the following agenda: </w:t>
      </w:r>
    </w:p>
    <w:p w14:paraId="73CF5AED" w14:textId="77777777" w:rsidR="00050AC9" w:rsidRDefault="00050AC9" w:rsidP="00E2692F">
      <w:pPr>
        <w:rPr>
          <w:sz w:val="24"/>
          <w:szCs w:val="24"/>
        </w:rPr>
      </w:pPr>
    </w:p>
    <w:p w14:paraId="74E02C1B" w14:textId="063E40C0" w:rsidR="00050AC9" w:rsidRPr="009E08D8" w:rsidRDefault="00050AC9" w:rsidP="002B318F">
      <w:pPr>
        <w:numPr>
          <w:ilvl w:val="0"/>
          <w:numId w:val="1"/>
        </w:numPr>
        <w:rPr>
          <w:b/>
          <w:bCs/>
          <w:sz w:val="24"/>
          <w:szCs w:val="24"/>
        </w:rPr>
      </w:pPr>
      <w:r w:rsidRPr="009E08D8">
        <w:rPr>
          <w:b/>
          <w:bCs/>
          <w:sz w:val="24"/>
          <w:szCs w:val="24"/>
        </w:rPr>
        <w:t xml:space="preserve">Call meeting to order – Mayor </w:t>
      </w:r>
      <w:r w:rsidR="00BD5B7A">
        <w:rPr>
          <w:b/>
          <w:bCs/>
          <w:sz w:val="24"/>
          <w:szCs w:val="24"/>
        </w:rPr>
        <w:t>Hart</w:t>
      </w:r>
    </w:p>
    <w:p w14:paraId="57090B4F" w14:textId="77777777" w:rsidR="00050AC9" w:rsidRDefault="00050AC9" w:rsidP="002B318F">
      <w:pPr>
        <w:numPr>
          <w:ilvl w:val="1"/>
          <w:numId w:val="1"/>
        </w:numPr>
        <w:rPr>
          <w:sz w:val="24"/>
          <w:szCs w:val="24"/>
        </w:rPr>
      </w:pPr>
      <w:r>
        <w:rPr>
          <w:sz w:val="24"/>
          <w:szCs w:val="24"/>
        </w:rPr>
        <w:t>Roll Call – City Clerk</w:t>
      </w:r>
    </w:p>
    <w:p w14:paraId="1103A726" w14:textId="77777777" w:rsidR="00050AC9" w:rsidRPr="009E08D8" w:rsidRDefault="00050AC9" w:rsidP="002B318F">
      <w:pPr>
        <w:numPr>
          <w:ilvl w:val="0"/>
          <w:numId w:val="1"/>
        </w:numPr>
        <w:rPr>
          <w:b/>
          <w:bCs/>
          <w:sz w:val="24"/>
          <w:szCs w:val="24"/>
        </w:rPr>
      </w:pPr>
      <w:r w:rsidRPr="009E08D8">
        <w:rPr>
          <w:b/>
          <w:bCs/>
          <w:sz w:val="24"/>
          <w:szCs w:val="24"/>
        </w:rPr>
        <w:t xml:space="preserve">Declaration of Open Meeting Law – </w:t>
      </w:r>
      <w:r w:rsidR="009E08D8" w:rsidRPr="009E08D8">
        <w:rPr>
          <w:sz w:val="18"/>
          <w:szCs w:val="18"/>
        </w:rPr>
        <w:t xml:space="preserve">THIS IS AN OPEN MEETING OF THE LOUP CITY COUNCIL. THE CITY OF LOUP CITY ABIDES BY THE OPEN MEETING ACT IN CONDUCTING BUSINESS. A COPY OF THE OPEN MEETINGS ACT IS DISPLAYED IN THIS ROOM AS REQUIRED BY LAW. THE CITY COUNCIL MAY VOTE TO GO INTO CLOSED SESSION ON ANY AGENDA ITEM AS ALLOWED BY STATE LAW. </w:t>
      </w:r>
    </w:p>
    <w:p w14:paraId="5579EE78" w14:textId="77777777" w:rsidR="00050AC9" w:rsidRDefault="00050AC9" w:rsidP="005C430F">
      <w:pPr>
        <w:numPr>
          <w:ilvl w:val="0"/>
          <w:numId w:val="1"/>
        </w:numPr>
        <w:rPr>
          <w:b/>
          <w:bCs/>
          <w:sz w:val="24"/>
          <w:szCs w:val="24"/>
        </w:rPr>
      </w:pPr>
      <w:r w:rsidRPr="009E08D8">
        <w:rPr>
          <w:b/>
          <w:bCs/>
          <w:sz w:val="24"/>
          <w:szCs w:val="24"/>
        </w:rPr>
        <w:t>Pledge of Allegiance and Moment of Silence for all Armed Forces Service Personnel and Volunteers</w:t>
      </w:r>
    </w:p>
    <w:p w14:paraId="41BE6296" w14:textId="5DAC41AA" w:rsidR="00050AC9" w:rsidRPr="009E08D8" w:rsidRDefault="00050AC9" w:rsidP="002B318F">
      <w:pPr>
        <w:numPr>
          <w:ilvl w:val="0"/>
          <w:numId w:val="1"/>
        </w:numPr>
        <w:rPr>
          <w:b/>
          <w:bCs/>
          <w:sz w:val="24"/>
          <w:szCs w:val="24"/>
        </w:rPr>
      </w:pPr>
      <w:r w:rsidRPr="009E08D8">
        <w:rPr>
          <w:b/>
          <w:bCs/>
          <w:sz w:val="24"/>
          <w:szCs w:val="24"/>
        </w:rPr>
        <w:t xml:space="preserve">Public Comments – </w:t>
      </w:r>
      <w:r w:rsidR="000620BB">
        <w:rPr>
          <w:b/>
          <w:bCs/>
          <w:sz w:val="24"/>
          <w:szCs w:val="24"/>
        </w:rPr>
        <w:t>5</w:t>
      </w:r>
      <w:r w:rsidRPr="009E08D8">
        <w:rPr>
          <w:sz w:val="24"/>
          <w:szCs w:val="24"/>
        </w:rPr>
        <w:t xml:space="preserve"> minutes</w:t>
      </w:r>
    </w:p>
    <w:p w14:paraId="3FD8EB09" w14:textId="6F08E507" w:rsidR="00050AC9" w:rsidRDefault="00050AC9" w:rsidP="00667D94">
      <w:pPr>
        <w:ind w:left="360"/>
        <w:rPr>
          <w:i/>
          <w:iCs/>
          <w:sz w:val="24"/>
          <w:szCs w:val="24"/>
        </w:rPr>
      </w:pPr>
      <w:r w:rsidRPr="009E08D8">
        <w:rPr>
          <w:i/>
          <w:iCs/>
          <w:sz w:val="24"/>
          <w:szCs w:val="24"/>
        </w:rPr>
        <w:t>(No action can be taken by the City Council on matters presented under this title except to answer any questions posted and/or refer the matter for further action.)</w:t>
      </w:r>
    </w:p>
    <w:p w14:paraId="7FBD8A3D" w14:textId="77777777" w:rsidR="00050AC9" w:rsidRDefault="00050AC9" w:rsidP="002B318F">
      <w:pPr>
        <w:numPr>
          <w:ilvl w:val="0"/>
          <w:numId w:val="1"/>
        </w:numPr>
        <w:rPr>
          <w:b/>
          <w:bCs/>
          <w:sz w:val="24"/>
          <w:szCs w:val="24"/>
        </w:rPr>
      </w:pPr>
      <w:r w:rsidRPr="009E08D8">
        <w:rPr>
          <w:b/>
          <w:bCs/>
          <w:sz w:val="24"/>
          <w:szCs w:val="24"/>
        </w:rPr>
        <w:t>Consent Agenda</w:t>
      </w:r>
    </w:p>
    <w:p w14:paraId="33AEE045" w14:textId="7927FABC" w:rsidR="00793858" w:rsidRPr="00B82C45" w:rsidRDefault="00793858" w:rsidP="00793858">
      <w:pPr>
        <w:numPr>
          <w:ilvl w:val="1"/>
          <w:numId w:val="1"/>
        </w:numPr>
        <w:rPr>
          <w:b/>
          <w:bCs/>
          <w:sz w:val="24"/>
          <w:szCs w:val="24"/>
        </w:rPr>
      </w:pPr>
      <w:r>
        <w:rPr>
          <w:sz w:val="24"/>
          <w:szCs w:val="24"/>
        </w:rPr>
        <w:t xml:space="preserve">Approve Minutes of </w:t>
      </w:r>
      <w:r w:rsidR="000C6330">
        <w:rPr>
          <w:sz w:val="24"/>
          <w:szCs w:val="24"/>
        </w:rPr>
        <w:t>August</w:t>
      </w:r>
      <w:r w:rsidR="00B82C45">
        <w:rPr>
          <w:sz w:val="24"/>
          <w:szCs w:val="24"/>
        </w:rPr>
        <w:t xml:space="preserve"> 4</w:t>
      </w:r>
      <w:r>
        <w:rPr>
          <w:sz w:val="24"/>
          <w:szCs w:val="24"/>
        </w:rPr>
        <w:t>, 202</w:t>
      </w:r>
      <w:r w:rsidR="006F41BD">
        <w:rPr>
          <w:sz w:val="24"/>
          <w:szCs w:val="24"/>
        </w:rPr>
        <w:t>6</w:t>
      </w:r>
      <w:r>
        <w:rPr>
          <w:sz w:val="24"/>
          <w:szCs w:val="24"/>
        </w:rPr>
        <w:t xml:space="preserve"> Regular Meeting</w:t>
      </w:r>
    </w:p>
    <w:p w14:paraId="3BE65076" w14:textId="607178D0" w:rsidR="00B82C45" w:rsidRPr="00640C43" w:rsidRDefault="00B82C45" w:rsidP="00793858">
      <w:pPr>
        <w:numPr>
          <w:ilvl w:val="1"/>
          <w:numId w:val="1"/>
        </w:numPr>
        <w:rPr>
          <w:b/>
          <w:bCs/>
          <w:sz w:val="24"/>
          <w:szCs w:val="24"/>
        </w:rPr>
      </w:pPr>
      <w:r>
        <w:rPr>
          <w:sz w:val="24"/>
          <w:szCs w:val="24"/>
        </w:rPr>
        <w:t>Approve Minutes of August 19, 2026 Special Meeting</w:t>
      </w:r>
    </w:p>
    <w:p w14:paraId="630436BA" w14:textId="32246CA4" w:rsidR="00640C43" w:rsidRPr="000876F9" w:rsidRDefault="00640C43" w:rsidP="00793858">
      <w:pPr>
        <w:numPr>
          <w:ilvl w:val="1"/>
          <w:numId w:val="1"/>
        </w:numPr>
        <w:rPr>
          <w:b/>
          <w:bCs/>
          <w:sz w:val="24"/>
          <w:szCs w:val="24"/>
        </w:rPr>
      </w:pPr>
      <w:r>
        <w:rPr>
          <w:sz w:val="24"/>
          <w:szCs w:val="24"/>
        </w:rPr>
        <w:t>Approve SDL- Knights of Columbus- Todd Wardyn-</w:t>
      </w:r>
      <w:r w:rsidR="000A0729">
        <w:rPr>
          <w:sz w:val="24"/>
          <w:szCs w:val="24"/>
        </w:rPr>
        <w:t xml:space="preserve"> </w:t>
      </w:r>
      <w:r w:rsidR="006442F7">
        <w:rPr>
          <w:sz w:val="24"/>
          <w:szCs w:val="24"/>
        </w:rPr>
        <w:t>Wedding Reception</w:t>
      </w:r>
      <w:r w:rsidR="00F1184D">
        <w:rPr>
          <w:sz w:val="24"/>
          <w:szCs w:val="24"/>
        </w:rPr>
        <w:t>- Community Center</w:t>
      </w:r>
      <w:r w:rsidR="00B15083">
        <w:rPr>
          <w:sz w:val="24"/>
          <w:szCs w:val="24"/>
        </w:rPr>
        <w:t>- November 7, 2026</w:t>
      </w:r>
    </w:p>
    <w:p w14:paraId="24127C5B" w14:textId="45866563" w:rsidR="00F34199" w:rsidRDefault="00152B7A" w:rsidP="00857263">
      <w:pPr>
        <w:numPr>
          <w:ilvl w:val="1"/>
          <w:numId w:val="1"/>
        </w:numPr>
        <w:rPr>
          <w:sz w:val="24"/>
          <w:szCs w:val="24"/>
        </w:rPr>
      </w:pPr>
      <w:r w:rsidRPr="00A55508">
        <w:rPr>
          <w:sz w:val="24"/>
          <w:szCs w:val="24"/>
        </w:rPr>
        <w:t xml:space="preserve">Approval of the </w:t>
      </w:r>
      <w:r w:rsidR="00F34199" w:rsidRPr="00A55508">
        <w:rPr>
          <w:sz w:val="24"/>
          <w:szCs w:val="24"/>
        </w:rPr>
        <w:t xml:space="preserve">Treasurer Report for month of </w:t>
      </w:r>
      <w:r w:rsidR="00B82C45">
        <w:rPr>
          <w:sz w:val="24"/>
          <w:szCs w:val="24"/>
        </w:rPr>
        <w:t>August</w:t>
      </w:r>
      <w:r w:rsidR="00F34199" w:rsidRPr="00A55508">
        <w:rPr>
          <w:sz w:val="24"/>
          <w:szCs w:val="24"/>
        </w:rPr>
        <w:t xml:space="preserve"> 202</w:t>
      </w:r>
      <w:r w:rsidR="006F41BD">
        <w:rPr>
          <w:sz w:val="24"/>
          <w:szCs w:val="24"/>
        </w:rPr>
        <w:t>6</w:t>
      </w:r>
    </w:p>
    <w:p w14:paraId="00028E44" w14:textId="77777777" w:rsidR="00035E1C" w:rsidRPr="00035E1C" w:rsidRDefault="00E8445E" w:rsidP="00667D94">
      <w:pPr>
        <w:pStyle w:val="ListParagraph"/>
        <w:numPr>
          <w:ilvl w:val="0"/>
          <w:numId w:val="1"/>
        </w:numPr>
        <w:spacing w:line="276" w:lineRule="auto"/>
        <w:rPr>
          <w:sz w:val="24"/>
          <w:szCs w:val="24"/>
        </w:rPr>
      </w:pPr>
      <w:r>
        <w:rPr>
          <w:b/>
          <w:bCs/>
          <w:sz w:val="24"/>
          <w:szCs w:val="24"/>
        </w:rPr>
        <w:t xml:space="preserve">Police </w:t>
      </w:r>
    </w:p>
    <w:p w14:paraId="67BBCEB1" w14:textId="2FDF3147" w:rsidR="00A71908" w:rsidRPr="00E6520A" w:rsidRDefault="00E8445E" w:rsidP="00E6520A">
      <w:pPr>
        <w:pStyle w:val="ListParagraph"/>
        <w:numPr>
          <w:ilvl w:val="1"/>
          <w:numId w:val="1"/>
        </w:numPr>
        <w:spacing w:line="276" w:lineRule="auto"/>
        <w:rPr>
          <w:sz w:val="24"/>
          <w:szCs w:val="24"/>
        </w:rPr>
      </w:pPr>
      <w:r w:rsidRPr="00147E75">
        <w:rPr>
          <w:sz w:val="24"/>
          <w:szCs w:val="24"/>
        </w:rPr>
        <w:t>Update &amp; Report</w:t>
      </w:r>
    </w:p>
    <w:p w14:paraId="2B025554" w14:textId="77777777" w:rsidR="008B6169" w:rsidRPr="008B6169" w:rsidRDefault="00E8445E" w:rsidP="00086CFC">
      <w:pPr>
        <w:pStyle w:val="ListParagraph"/>
        <w:numPr>
          <w:ilvl w:val="0"/>
          <w:numId w:val="1"/>
        </w:numPr>
        <w:spacing w:line="276" w:lineRule="auto"/>
        <w:rPr>
          <w:sz w:val="24"/>
          <w:szCs w:val="24"/>
        </w:rPr>
      </w:pPr>
      <w:r>
        <w:rPr>
          <w:b/>
          <w:bCs/>
          <w:sz w:val="24"/>
          <w:szCs w:val="24"/>
        </w:rPr>
        <w:t xml:space="preserve">SCED </w:t>
      </w:r>
    </w:p>
    <w:p w14:paraId="665DCBD6" w14:textId="4E0EDB5D" w:rsidR="00E8445E" w:rsidRPr="0051139E" w:rsidRDefault="00E8445E" w:rsidP="00300130">
      <w:pPr>
        <w:pStyle w:val="ListParagraph"/>
        <w:numPr>
          <w:ilvl w:val="1"/>
          <w:numId w:val="1"/>
        </w:numPr>
        <w:rPr>
          <w:sz w:val="24"/>
          <w:szCs w:val="24"/>
        </w:rPr>
      </w:pPr>
      <w:r w:rsidRPr="0051139E">
        <w:rPr>
          <w:sz w:val="24"/>
          <w:szCs w:val="24"/>
        </w:rPr>
        <w:t>Update &amp; Report</w:t>
      </w:r>
    </w:p>
    <w:p w14:paraId="661E76D5" w14:textId="77777777" w:rsidR="006D7E27" w:rsidRPr="006D7E27" w:rsidRDefault="00484F43" w:rsidP="00DC754B">
      <w:pPr>
        <w:pStyle w:val="ListParagraph"/>
        <w:numPr>
          <w:ilvl w:val="0"/>
          <w:numId w:val="1"/>
        </w:numPr>
        <w:rPr>
          <w:sz w:val="24"/>
          <w:szCs w:val="24"/>
        </w:rPr>
      </w:pPr>
      <w:r>
        <w:rPr>
          <w:b/>
          <w:bCs/>
          <w:sz w:val="24"/>
          <w:szCs w:val="24"/>
        </w:rPr>
        <w:t xml:space="preserve">LB840 </w:t>
      </w:r>
    </w:p>
    <w:p w14:paraId="74C05E8B" w14:textId="77ADEB08" w:rsidR="00484F43" w:rsidRDefault="00484F43" w:rsidP="00C91EC5">
      <w:pPr>
        <w:pStyle w:val="ListParagraph"/>
        <w:numPr>
          <w:ilvl w:val="1"/>
          <w:numId w:val="1"/>
        </w:numPr>
        <w:rPr>
          <w:sz w:val="24"/>
          <w:szCs w:val="24"/>
        </w:rPr>
      </w:pPr>
      <w:r w:rsidRPr="00C91EC5">
        <w:rPr>
          <w:sz w:val="24"/>
          <w:szCs w:val="24"/>
        </w:rPr>
        <w:t>Update &amp; Report</w:t>
      </w:r>
    </w:p>
    <w:p w14:paraId="3CF86373" w14:textId="1BFD54F6" w:rsidR="00C758A0" w:rsidRPr="00C758A0" w:rsidRDefault="00F02550" w:rsidP="0047743E">
      <w:pPr>
        <w:pStyle w:val="ListParagraph"/>
        <w:numPr>
          <w:ilvl w:val="0"/>
          <w:numId w:val="1"/>
        </w:numPr>
        <w:spacing w:line="276" w:lineRule="auto"/>
        <w:rPr>
          <w:sz w:val="24"/>
          <w:szCs w:val="24"/>
        </w:rPr>
      </w:pPr>
      <w:r>
        <w:rPr>
          <w:b/>
          <w:bCs/>
          <w:sz w:val="24"/>
          <w:szCs w:val="24"/>
        </w:rPr>
        <w:t xml:space="preserve">Public Works Director- </w:t>
      </w:r>
    </w:p>
    <w:p w14:paraId="7582B923" w14:textId="7F56B8B1" w:rsidR="00F02550" w:rsidRDefault="00F02550" w:rsidP="002647B1">
      <w:pPr>
        <w:pStyle w:val="ListParagraph"/>
        <w:numPr>
          <w:ilvl w:val="1"/>
          <w:numId w:val="1"/>
        </w:numPr>
        <w:rPr>
          <w:sz w:val="24"/>
          <w:szCs w:val="24"/>
        </w:rPr>
      </w:pPr>
      <w:r w:rsidRPr="00DC754B">
        <w:rPr>
          <w:sz w:val="24"/>
          <w:szCs w:val="24"/>
        </w:rPr>
        <w:t>Monthly Report</w:t>
      </w:r>
    </w:p>
    <w:p w14:paraId="624144A7" w14:textId="361681D1" w:rsidR="00486A66" w:rsidRDefault="009A1A0E" w:rsidP="002647B1">
      <w:pPr>
        <w:pStyle w:val="ListParagraph"/>
        <w:numPr>
          <w:ilvl w:val="1"/>
          <w:numId w:val="1"/>
        </w:numPr>
        <w:rPr>
          <w:sz w:val="24"/>
          <w:szCs w:val="24"/>
        </w:rPr>
      </w:pPr>
      <w:r w:rsidRPr="009A1A0E">
        <w:rPr>
          <w:b/>
          <w:bCs/>
          <w:sz w:val="24"/>
          <w:szCs w:val="24"/>
        </w:rPr>
        <w:t>Consideration of and Action Upon</w:t>
      </w:r>
      <w:r>
        <w:rPr>
          <w:sz w:val="24"/>
          <w:szCs w:val="24"/>
        </w:rPr>
        <w:t xml:space="preserve">: </w:t>
      </w:r>
      <w:r w:rsidR="00486A66">
        <w:rPr>
          <w:sz w:val="24"/>
          <w:szCs w:val="24"/>
        </w:rPr>
        <w:t>Resolution 2026-</w:t>
      </w:r>
      <w:r w:rsidR="006206C3">
        <w:rPr>
          <w:sz w:val="24"/>
          <w:szCs w:val="24"/>
        </w:rPr>
        <w:t>19:</w:t>
      </w:r>
      <w:r w:rsidR="00486A66">
        <w:rPr>
          <w:sz w:val="24"/>
          <w:szCs w:val="24"/>
        </w:rPr>
        <w:t xml:space="preserve"> </w:t>
      </w:r>
      <w:r w:rsidR="0051687A">
        <w:rPr>
          <w:sz w:val="24"/>
          <w:szCs w:val="24"/>
        </w:rPr>
        <w:t>A Resolution of the City of Loup City, Nebraska; To Amend the Utilities Policy and Procedure for the City of the Loup City, State of Nebraska.</w:t>
      </w:r>
    </w:p>
    <w:p w14:paraId="60859AC4" w14:textId="6E166C4A" w:rsidR="00A0428A" w:rsidRDefault="009A1A0E" w:rsidP="002647B1">
      <w:pPr>
        <w:pStyle w:val="ListParagraph"/>
        <w:numPr>
          <w:ilvl w:val="1"/>
          <w:numId w:val="1"/>
        </w:numPr>
        <w:rPr>
          <w:sz w:val="24"/>
          <w:szCs w:val="24"/>
        </w:rPr>
      </w:pPr>
      <w:r w:rsidRPr="009A1A0E">
        <w:rPr>
          <w:b/>
          <w:bCs/>
          <w:sz w:val="24"/>
          <w:szCs w:val="24"/>
        </w:rPr>
        <w:t>Consideration of and Action Upon</w:t>
      </w:r>
      <w:r>
        <w:rPr>
          <w:sz w:val="24"/>
          <w:szCs w:val="24"/>
        </w:rPr>
        <w:t xml:space="preserve">: </w:t>
      </w:r>
      <w:r w:rsidR="00C965E6">
        <w:rPr>
          <w:sz w:val="24"/>
          <w:szCs w:val="24"/>
        </w:rPr>
        <w:t xml:space="preserve">Repair Cost at </w:t>
      </w:r>
      <w:r>
        <w:rPr>
          <w:sz w:val="24"/>
          <w:szCs w:val="24"/>
        </w:rPr>
        <w:t>Shop Well</w:t>
      </w:r>
      <w:r w:rsidR="00C965E6">
        <w:rPr>
          <w:sz w:val="24"/>
          <w:szCs w:val="24"/>
        </w:rPr>
        <w:t>-Seargent Drilling</w:t>
      </w:r>
    </w:p>
    <w:p w14:paraId="2E0EE070" w14:textId="58E8E4C6" w:rsidR="00D860E5" w:rsidRDefault="009A1A0E" w:rsidP="002647B1">
      <w:pPr>
        <w:pStyle w:val="ListParagraph"/>
        <w:numPr>
          <w:ilvl w:val="1"/>
          <w:numId w:val="1"/>
        </w:numPr>
        <w:rPr>
          <w:sz w:val="24"/>
          <w:szCs w:val="24"/>
        </w:rPr>
      </w:pPr>
      <w:r w:rsidRPr="009A1A0E">
        <w:rPr>
          <w:b/>
          <w:bCs/>
          <w:sz w:val="24"/>
          <w:szCs w:val="24"/>
        </w:rPr>
        <w:t>Consideration of and Action Upon</w:t>
      </w:r>
      <w:r>
        <w:rPr>
          <w:sz w:val="24"/>
          <w:szCs w:val="24"/>
        </w:rPr>
        <w:t xml:space="preserve">: </w:t>
      </w:r>
      <w:r w:rsidR="00BC2AB2">
        <w:rPr>
          <w:sz w:val="24"/>
          <w:szCs w:val="24"/>
        </w:rPr>
        <w:t>Resolution 2026-</w:t>
      </w:r>
      <w:r w:rsidR="003B1C4F">
        <w:rPr>
          <w:sz w:val="24"/>
          <w:szCs w:val="24"/>
        </w:rPr>
        <w:t xml:space="preserve">20: </w:t>
      </w:r>
      <w:r w:rsidR="00BC2AB2">
        <w:rPr>
          <w:sz w:val="24"/>
          <w:szCs w:val="24"/>
        </w:rPr>
        <w:t xml:space="preserve"> </w:t>
      </w:r>
      <w:r w:rsidR="001B26C1">
        <w:rPr>
          <w:sz w:val="24"/>
          <w:szCs w:val="24"/>
        </w:rPr>
        <w:t xml:space="preserve">File a </w:t>
      </w:r>
      <w:r w:rsidR="00BC2AB2">
        <w:rPr>
          <w:sz w:val="24"/>
          <w:szCs w:val="24"/>
        </w:rPr>
        <w:t xml:space="preserve">Lien </w:t>
      </w:r>
      <w:r w:rsidR="001B26C1">
        <w:rPr>
          <w:sz w:val="24"/>
          <w:szCs w:val="24"/>
        </w:rPr>
        <w:t xml:space="preserve">Against </w:t>
      </w:r>
      <w:r w:rsidR="00BC2AB2">
        <w:rPr>
          <w:sz w:val="24"/>
          <w:szCs w:val="24"/>
        </w:rPr>
        <w:t>530 P Street for Utilities</w:t>
      </w:r>
    </w:p>
    <w:p w14:paraId="1482019A" w14:textId="2896145B" w:rsidR="00267CE0" w:rsidRDefault="009A1A0E" w:rsidP="002647B1">
      <w:pPr>
        <w:pStyle w:val="ListParagraph"/>
        <w:numPr>
          <w:ilvl w:val="1"/>
          <w:numId w:val="1"/>
        </w:numPr>
        <w:rPr>
          <w:sz w:val="24"/>
          <w:szCs w:val="24"/>
        </w:rPr>
      </w:pPr>
      <w:r w:rsidRPr="009A1A0E">
        <w:rPr>
          <w:b/>
          <w:bCs/>
          <w:sz w:val="24"/>
          <w:szCs w:val="24"/>
        </w:rPr>
        <w:t>Consideration of and Action Upon</w:t>
      </w:r>
      <w:r>
        <w:rPr>
          <w:sz w:val="24"/>
          <w:szCs w:val="24"/>
        </w:rPr>
        <w:t xml:space="preserve">: </w:t>
      </w:r>
      <w:r w:rsidR="00267CE0">
        <w:rPr>
          <w:sz w:val="24"/>
          <w:szCs w:val="24"/>
        </w:rPr>
        <w:t>Resolution 2026</w:t>
      </w:r>
      <w:r w:rsidR="003B1C4F">
        <w:rPr>
          <w:sz w:val="24"/>
          <w:szCs w:val="24"/>
        </w:rPr>
        <w:t>-21:</w:t>
      </w:r>
      <w:r w:rsidR="00267CE0">
        <w:rPr>
          <w:sz w:val="24"/>
          <w:szCs w:val="24"/>
        </w:rPr>
        <w:t xml:space="preserve"> File a Lien Against </w:t>
      </w:r>
      <w:r w:rsidR="00206764">
        <w:rPr>
          <w:sz w:val="24"/>
          <w:szCs w:val="24"/>
        </w:rPr>
        <w:t>1051 G Street for Mowing/Trimming</w:t>
      </w:r>
    </w:p>
    <w:p w14:paraId="04F4FF64" w14:textId="2B9ED81B" w:rsidR="00B55895" w:rsidRDefault="00B55895" w:rsidP="002647B1">
      <w:pPr>
        <w:pStyle w:val="ListParagraph"/>
        <w:numPr>
          <w:ilvl w:val="1"/>
          <w:numId w:val="1"/>
        </w:numPr>
        <w:rPr>
          <w:sz w:val="24"/>
          <w:szCs w:val="24"/>
        </w:rPr>
      </w:pPr>
      <w:r>
        <w:rPr>
          <w:b/>
          <w:bCs/>
          <w:sz w:val="24"/>
          <w:szCs w:val="24"/>
        </w:rPr>
        <w:t>Consideration of and Action Upon</w:t>
      </w:r>
      <w:r w:rsidRPr="00B55895">
        <w:rPr>
          <w:sz w:val="24"/>
          <w:szCs w:val="24"/>
        </w:rPr>
        <w:t>:</w:t>
      </w:r>
      <w:r>
        <w:rPr>
          <w:sz w:val="24"/>
          <w:szCs w:val="24"/>
        </w:rPr>
        <w:t xml:space="preserve"> Community Center Floor Bid</w:t>
      </w:r>
    </w:p>
    <w:p w14:paraId="071164F4" w14:textId="58436C3E" w:rsidR="004344A8" w:rsidRPr="00821FDD" w:rsidRDefault="004344A8" w:rsidP="004344A8">
      <w:pPr>
        <w:pStyle w:val="ListParagraph"/>
        <w:numPr>
          <w:ilvl w:val="0"/>
          <w:numId w:val="1"/>
        </w:numPr>
        <w:spacing w:line="276" w:lineRule="auto"/>
        <w:rPr>
          <w:sz w:val="24"/>
          <w:szCs w:val="24"/>
        </w:rPr>
      </w:pPr>
      <w:r>
        <w:rPr>
          <w:b/>
          <w:bCs/>
          <w:sz w:val="24"/>
          <w:szCs w:val="24"/>
        </w:rPr>
        <w:t xml:space="preserve">Consideration of and Action Upon: </w:t>
      </w:r>
    </w:p>
    <w:p w14:paraId="415AA30E" w14:textId="77777777" w:rsidR="004344A8" w:rsidRDefault="004344A8" w:rsidP="004344A8">
      <w:pPr>
        <w:pStyle w:val="ListParagraph"/>
        <w:numPr>
          <w:ilvl w:val="1"/>
          <w:numId w:val="1"/>
        </w:numPr>
        <w:spacing w:line="276" w:lineRule="auto"/>
        <w:rPr>
          <w:sz w:val="24"/>
          <w:szCs w:val="24"/>
        </w:rPr>
      </w:pPr>
      <w:r>
        <w:rPr>
          <w:sz w:val="24"/>
          <w:szCs w:val="24"/>
        </w:rPr>
        <w:t>90 Days Past Due Utility List</w:t>
      </w:r>
    </w:p>
    <w:p w14:paraId="39C627F4" w14:textId="63772B27" w:rsidR="00CE3CBE" w:rsidRPr="00C27CBA" w:rsidRDefault="00CE3CBE" w:rsidP="00CE3CBE">
      <w:pPr>
        <w:pStyle w:val="ListParagraph"/>
        <w:numPr>
          <w:ilvl w:val="0"/>
          <w:numId w:val="1"/>
        </w:numPr>
        <w:spacing w:line="276" w:lineRule="auto"/>
        <w:rPr>
          <w:b/>
          <w:bCs/>
          <w:sz w:val="24"/>
          <w:szCs w:val="24"/>
        </w:rPr>
      </w:pPr>
      <w:r w:rsidRPr="00CE3CBE">
        <w:rPr>
          <w:b/>
          <w:bCs/>
          <w:sz w:val="24"/>
          <w:szCs w:val="24"/>
        </w:rPr>
        <w:t>Consideration of and Action Upon:</w:t>
      </w:r>
      <w:r>
        <w:rPr>
          <w:sz w:val="24"/>
          <w:szCs w:val="24"/>
        </w:rPr>
        <w:t xml:space="preserve"> Miller &amp; Associates- </w:t>
      </w:r>
      <w:r w:rsidR="007D4372">
        <w:rPr>
          <w:sz w:val="24"/>
          <w:szCs w:val="24"/>
        </w:rPr>
        <w:t xml:space="preserve">Tyler Hillmar Presents Sealed Bid Results for 2026 </w:t>
      </w:r>
      <w:r w:rsidR="00247F6B">
        <w:rPr>
          <w:sz w:val="24"/>
          <w:szCs w:val="24"/>
        </w:rPr>
        <w:t>Street Improvements</w:t>
      </w:r>
      <w:r w:rsidR="001204A6">
        <w:rPr>
          <w:sz w:val="24"/>
          <w:szCs w:val="24"/>
        </w:rPr>
        <w:t xml:space="preserve"> Project No 140-A1-018</w:t>
      </w:r>
    </w:p>
    <w:p w14:paraId="5D437075" w14:textId="479A23D6" w:rsidR="00520673" w:rsidRPr="00640C43" w:rsidRDefault="00C27CBA" w:rsidP="00640C43">
      <w:pPr>
        <w:pStyle w:val="ListParagraph"/>
        <w:numPr>
          <w:ilvl w:val="0"/>
          <w:numId w:val="1"/>
        </w:numPr>
        <w:spacing w:line="276" w:lineRule="auto"/>
        <w:rPr>
          <w:b/>
          <w:bCs/>
          <w:sz w:val="24"/>
          <w:szCs w:val="24"/>
        </w:rPr>
      </w:pPr>
      <w:r>
        <w:rPr>
          <w:b/>
          <w:bCs/>
          <w:sz w:val="24"/>
          <w:szCs w:val="24"/>
        </w:rPr>
        <w:t xml:space="preserve">Consideration of and Action Upon: </w:t>
      </w:r>
      <w:r w:rsidR="00751FFF">
        <w:rPr>
          <w:sz w:val="24"/>
          <w:szCs w:val="24"/>
        </w:rPr>
        <w:t xml:space="preserve">Agenda Request- </w:t>
      </w:r>
      <w:r w:rsidR="00063A08">
        <w:rPr>
          <w:sz w:val="24"/>
          <w:szCs w:val="24"/>
        </w:rPr>
        <w:t xml:space="preserve">Knights of Columbus- </w:t>
      </w:r>
      <w:r w:rsidR="001D28C2">
        <w:rPr>
          <w:sz w:val="24"/>
          <w:szCs w:val="24"/>
        </w:rPr>
        <w:t xml:space="preserve">Asking to </w:t>
      </w:r>
      <w:r w:rsidR="00063A08">
        <w:rPr>
          <w:sz w:val="24"/>
          <w:szCs w:val="24"/>
        </w:rPr>
        <w:t>Reduce Fee for Pool Private Party</w:t>
      </w:r>
    </w:p>
    <w:p w14:paraId="2D8C70E2" w14:textId="4FFB74BD" w:rsidR="00522E21" w:rsidRPr="006445BF" w:rsidRDefault="00522E21" w:rsidP="00CE3CBE">
      <w:pPr>
        <w:pStyle w:val="ListParagraph"/>
        <w:numPr>
          <w:ilvl w:val="0"/>
          <w:numId w:val="1"/>
        </w:numPr>
        <w:spacing w:line="276" w:lineRule="auto"/>
        <w:rPr>
          <w:b/>
          <w:bCs/>
          <w:sz w:val="24"/>
          <w:szCs w:val="24"/>
        </w:rPr>
      </w:pPr>
      <w:r>
        <w:rPr>
          <w:b/>
          <w:bCs/>
          <w:sz w:val="24"/>
          <w:szCs w:val="24"/>
        </w:rPr>
        <w:lastRenderedPageBreak/>
        <w:t>Consideration of and Action Upon</w:t>
      </w:r>
      <w:r w:rsidR="004D1880">
        <w:rPr>
          <w:b/>
          <w:bCs/>
          <w:sz w:val="24"/>
          <w:szCs w:val="24"/>
        </w:rPr>
        <w:t xml:space="preserve"> the Following</w:t>
      </w:r>
      <w:r>
        <w:rPr>
          <w:b/>
          <w:bCs/>
          <w:sz w:val="24"/>
          <w:szCs w:val="24"/>
        </w:rPr>
        <w:t>:</w:t>
      </w:r>
      <w:r>
        <w:rPr>
          <w:sz w:val="24"/>
          <w:szCs w:val="24"/>
        </w:rPr>
        <w:t xml:space="preserve"> </w:t>
      </w:r>
      <w:r w:rsidR="006445BF">
        <w:rPr>
          <w:sz w:val="24"/>
          <w:szCs w:val="24"/>
        </w:rPr>
        <w:t>Pickleball Players</w:t>
      </w:r>
      <w:r w:rsidR="00DD74C0">
        <w:rPr>
          <w:sz w:val="24"/>
          <w:szCs w:val="24"/>
        </w:rPr>
        <w:t>- Agenda Request</w:t>
      </w:r>
    </w:p>
    <w:p w14:paraId="4B3CD258" w14:textId="191B03B8" w:rsidR="006445BF" w:rsidRPr="006445BF" w:rsidRDefault="006445BF" w:rsidP="006445BF">
      <w:pPr>
        <w:pStyle w:val="ListParagraph"/>
        <w:numPr>
          <w:ilvl w:val="1"/>
          <w:numId w:val="1"/>
        </w:numPr>
        <w:spacing w:line="276" w:lineRule="auto"/>
        <w:rPr>
          <w:b/>
          <w:bCs/>
          <w:sz w:val="24"/>
          <w:szCs w:val="24"/>
        </w:rPr>
      </w:pPr>
      <w:r>
        <w:rPr>
          <w:sz w:val="24"/>
          <w:szCs w:val="24"/>
        </w:rPr>
        <w:t>Pickleball Glow Tournament October 2, 2026</w:t>
      </w:r>
    </w:p>
    <w:p w14:paraId="127E38DD" w14:textId="25F36992" w:rsidR="006445BF" w:rsidRPr="009A547C" w:rsidRDefault="006445BF" w:rsidP="006445BF">
      <w:pPr>
        <w:pStyle w:val="ListParagraph"/>
        <w:numPr>
          <w:ilvl w:val="1"/>
          <w:numId w:val="1"/>
        </w:numPr>
        <w:spacing w:line="276" w:lineRule="auto"/>
        <w:rPr>
          <w:b/>
          <w:bCs/>
          <w:sz w:val="24"/>
          <w:szCs w:val="24"/>
        </w:rPr>
      </w:pPr>
      <w:r>
        <w:rPr>
          <w:sz w:val="24"/>
          <w:szCs w:val="24"/>
        </w:rPr>
        <w:t xml:space="preserve">Permission to </w:t>
      </w:r>
      <w:r w:rsidR="00DD74C0">
        <w:rPr>
          <w:sz w:val="24"/>
          <w:szCs w:val="24"/>
        </w:rPr>
        <w:t>use Community Center from October 2026 through April 2027</w:t>
      </w:r>
    </w:p>
    <w:p w14:paraId="0A70C7A9" w14:textId="74703A44" w:rsidR="009A547C" w:rsidRPr="00B8794C" w:rsidRDefault="009A547C" w:rsidP="00CE3CBE">
      <w:pPr>
        <w:pStyle w:val="ListParagraph"/>
        <w:numPr>
          <w:ilvl w:val="0"/>
          <w:numId w:val="1"/>
        </w:numPr>
        <w:spacing w:line="276" w:lineRule="auto"/>
        <w:rPr>
          <w:b/>
          <w:bCs/>
          <w:sz w:val="24"/>
          <w:szCs w:val="24"/>
        </w:rPr>
      </w:pPr>
      <w:r>
        <w:rPr>
          <w:b/>
          <w:bCs/>
          <w:sz w:val="24"/>
          <w:szCs w:val="24"/>
        </w:rPr>
        <w:t xml:space="preserve">Consideration of and Action Upon: </w:t>
      </w:r>
      <w:r w:rsidR="00B8794C">
        <w:rPr>
          <w:sz w:val="24"/>
          <w:szCs w:val="24"/>
        </w:rPr>
        <w:t xml:space="preserve">Sidewalk Improvement Program </w:t>
      </w:r>
      <w:r w:rsidR="007A06A4">
        <w:rPr>
          <w:sz w:val="24"/>
          <w:szCs w:val="24"/>
        </w:rPr>
        <w:t>Completion</w:t>
      </w:r>
      <w:r w:rsidR="0010377C">
        <w:rPr>
          <w:sz w:val="24"/>
          <w:szCs w:val="24"/>
        </w:rPr>
        <w:t xml:space="preserve"> Payments</w:t>
      </w:r>
    </w:p>
    <w:p w14:paraId="333FB2FB" w14:textId="4238E9E1" w:rsidR="00B8794C" w:rsidRDefault="00B8794C" w:rsidP="00B8794C">
      <w:pPr>
        <w:pStyle w:val="ListParagraph"/>
        <w:numPr>
          <w:ilvl w:val="1"/>
          <w:numId w:val="1"/>
        </w:numPr>
        <w:spacing w:line="276" w:lineRule="auto"/>
        <w:rPr>
          <w:sz w:val="24"/>
          <w:szCs w:val="24"/>
        </w:rPr>
      </w:pPr>
      <w:r w:rsidRPr="00B8794C">
        <w:rPr>
          <w:sz w:val="24"/>
          <w:szCs w:val="24"/>
        </w:rPr>
        <w:t>Alec Baillie- 134 O Street</w:t>
      </w:r>
      <w:r w:rsidR="00A07658">
        <w:rPr>
          <w:sz w:val="24"/>
          <w:szCs w:val="24"/>
        </w:rPr>
        <w:t>- $</w:t>
      </w:r>
      <w:r w:rsidR="00FE5960">
        <w:rPr>
          <w:sz w:val="24"/>
          <w:szCs w:val="24"/>
        </w:rPr>
        <w:t>3,000</w:t>
      </w:r>
    </w:p>
    <w:p w14:paraId="44105F40" w14:textId="4C0E485A" w:rsidR="0010377C" w:rsidRPr="00B8794C" w:rsidRDefault="0010377C" w:rsidP="00B8794C">
      <w:pPr>
        <w:pStyle w:val="ListParagraph"/>
        <w:numPr>
          <w:ilvl w:val="1"/>
          <w:numId w:val="1"/>
        </w:numPr>
        <w:spacing w:line="276" w:lineRule="auto"/>
        <w:rPr>
          <w:sz w:val="24"/>
          <w:szCs w:val="24"/>
        </w:rPr>
      </w:pPr>
      <w:r>
        <w:rPr>
          <w:sz w:val="24"/>
          <w:szCs w:val="24"/>
        </w:rPr>
        <w:t xml:space="preserve">Alec Baillie- </w:t>
      </w:r>
      <w:r w:rsidR="00A419C2">
        <w:rPr>
          <w:sz w:val="24"/>
          <w:szCs w:val="24"/>
        </w:rPr>
        <w:t>752 O Street</w:t>
      </w:r>
      <w:r w:rsidR="00FE5960">
        <w:rPr>
          <w:sz w:val="24"/>
          <w:szCs w:val="24"/>
        </w:rPr>
        <w:t>- $2,699</w:t>
      </w:r>
    </w:p>
    <w:p w14:paraId="5A472FA5" w14:textId="58A1B6F0" w:rsidR="006934F0" w:rsidRPr="001E087D" w:rsidRDefault="006934F0" w:rsidP="00CE3CBE">
      <w:pPr>
        <w:pStyle w:val="ListParagraph"/>
        <w:numPr>
          <w:ilvl w:val="0"/>
          <w:numId w:val="1"/>
        </w:numPr>
        <w:spacing w:line="276" w:lineRule="auto"/>
        <w:rPr>
          <w:b/>
          <w:bCs/>
          <w:sz w:val="24"/>
          <w:szCs w:val="24"/>
        </w:rPr>
      </w:pPr>
      <w:r>
        <w:rPr>
          <w:b/>
          <w:bCs/>
          <w:sz w:val="24"/>
          <w:szCs w:val="24"/>
        </w:rPr>
        <w:t xml:space="preserve">Consideration of and Action Upon: </w:t>
      </w:r>
      <w:r w:rsidR="00E71850">
        <w:rPr>
          <w:sz w:val="24"/>
          <w:szCs w:val="24"/>
        </w:rPr>
        <w:t xml:space="preserve">Loup City Airport </w:t>
      </w:r>
    </w:p>
    <w:p w14:paraId="02FCC4FD" w14:textId="3B4267A5" w:rsidR="001E087D" w:rsidRPr="0075052A" w:rsidRDefault="0075052A" w:rsidP="001E087D">
      <w:pPr>
        <w:pStyle w:val="ListParagraph"/>
        <w:numPr>
          <w:ilvl w:val="1"/>
          <w:numId w:val="1"/>
        </w:numPr>
        <w:spacing w:line="276" w:lineRule="auto"/>
        <w:rPr>
          <w:sz w:val="24"/>
          <w:szCs w:val="24"/>
        </w:rPr>
      </w:pPr>
      <w:r w:rsidRPr="0075052A">
        <w:rPr>
          <w:sz w:val="24"/>
          <w:szCs w:val="24"/>
        </w:rPr>
        <w:t>Approve Resolution 2026-22</w:t>
      </w:r>
      <w:r>
        <w:rPr>
          <w:sz w:val="24"/>
          <w:szCs w:val="24"/>
        </w:rPr>
        <w:t>: Loup City Airport Authority requesting levy allocation to the City of Loup City in the Amount of $2,000 for August 1, 2026 through July 31, 2027 Budget Year</w:t>
      </w:r>
    </w:p>
    <w:p w14:paraId="1887EE59" w14:textId="4A2C790E" w:rsidR="004F6386" w:rsidRPr="003E6B36" w:rsidRDefault="004F6386" w:rsidP="00CE3CBE">
      <w:pPr>
        <w:pStyle w:val="ListParagraph"/>
        <w:numPr>
          <w:ilvl w:val="0"/>
          <w:numId w:val="1"/>
        </w:numPr>
        <w:spacing w:line="276" w:lineRule="auto"/>
        <w:rPr>
          <w:b/>
          <w:bCs/>
          <w:sz w:val="24"/>
          <w:szCs w:val="24"/>
        </w:rPr>
      </w:pPr>
      <w:r>
        <w:rPr>
          <w:b/>
          <w:bCs/>
          <w:sz w:val="24"/>
          <w:szCs w:val="24"/>
        </w:rPr>
        <w:t>Consideration of and Action Upon:</w:t>
      </w:r>
      <w:r w:rsidR="0089671A">
        <w:rPr>
          <w:sz w:val="24"/>
          <w:szCs w:val="24"/>
        </w:rPr>
        <w:t xml:space="preserve"> </w:t>
      </w:r>
      <w:r w:rsidR="006B7ECC">
        <w:rPr>
          <w:sz w:val="24"/>
          <w:szCs w:val="24"/>
        </w:rPr>
        <w:t>From July 7</w:t>
      </w:r>
      <w:r w:rsidR="006B7ECC" w:rsidRPr="006B7ECC">
        <w:rPr>
          <w:sz w:val="24"/>
          <w:szCs w:val="24"/>
          <w:vertAlign w:val="superscript"/>
        </w:rPr>
        <w:t>th</w:t>
      </w:r>
      <w:r w:rsidR="006B7ECC">
        <w:rPr>
          <w:sz w:val="24"/>
          <w:szCs w:val="24"/>
        </w:rPr>
        <w:t xml:space="preserve"> Meeting- </w:t>
      </w:r>
      <w:r w:rsidR="0089671A">
        <w:rPr>
          <w:sz w:val="24"/>
          <w:szCs w:val="24"/>
        </w:rPr>
        <w:t xml:space="preserve">Nuisance </w:t>
      </w:r>
      <w:r w:rsidR="006B7ECC">
        <w:rPr>
          <w:sz w:val="24"/>
          <w:szCs w:val="24"/>
        </w:rPr>
        <w:t>Property:</w:t>
      </w:r>
      <w:r w:rsidR="0089671A">
        <w:rPr>
          <w:sz w:val="24"/>
          <w:szCs w:val="24"/>
        </w:rPr>
        <w:t xml:space="preserve"> 529 R Street</w:t>
      </w:r>
    </w:p>
    <w:p w14:paraId="75196F79" w14:textId="09935930" w:rsidR="003E6B36" w:rsidRPr="00D53756" w:rsidRDefault="003E6B36" w:rsidP="00CE3CBE">
      <w:pPr>
        <w:pStyle w:val="ListParagraph"/>
        <w:numPr>
          <w:ilvl w:val="0"/>
          <w:numId w:val="1"/>
        </w:numPr>
        <w:spacing w:line="276" w:lineRule="auto"/>
        <w:rPr>
          <w:b/>
          <w:bCs/>
          <w:sz w:val="24"/>
          <w:szCs w:val="24"/>
        </w:rPr>
      </w:pPr>
      <w:r>
        <w:rPr>
          <w:b/>
          <w:bCs/>
          <w:sz w:val="24"/>
          <w:szCs w:val="24"/>
        </w:rPr>
        <w:t>Consideration of and Action Upon:</w:t>
      </w:r>
      <w:r>
        <w:rPr>
          <w:sz w:val="24"/>
          <w:szCs w:val="24"/>
        </w:rPr>
        <w:t xml:space="preserve"> </w:t>
      </w:r>
      <w:r w:rsidR="00DB557B">
        <w:rPr>
          <w:sz w:val="24"/>
          <w:szCs w:val="24"/>
        </w:rPr>
        <w:t xml:space="preserve">Agenda Request: </w:t>
      </w:r>
      <w:r w:rsidR="000C7FFB">
        <w:rPr>
          <w:sz w:val="24"/>
          <w:szCs w:val="24"/>
        </w:rPr>
        <w:t>$500 from ACE Fund to Vision 2030 Beautification Committee</w:t>
      </w:r>
    </w:p>
    <w:p w14:paraId="4E04BE08" w14:textId="3EE3857D" w:rsidR="00CE3CBE" w:rsidRPr="00B5661E" w:rsidRDefault="00CE3CBE" w:rsidP="00CE3CBE">
      <w:pPr>
        <w:pStyle w:val="ListParagraph"/>
        <w:numPr>
          <w:ilvl w:val="0"/>
          <w:numId w:val="1"/>
        </w:numPr>
        <w:spacing w:line="276" w:lineRule="auto"/>
        <w:rPr>
          <w:b/>
          <w:bCs/>
          <w:sz w:val="24"/>
          <w:szCs w:val="24"/>
        </w:rPr>
      </w:pPr>
      <w:r>
        <w:rPr>
          <w:b/>
          <w:bCs/>
          <w:sz w:val="24"/>
          <w:szCs w:val="24"/>
        </w:rPr>
        <w:t>Consideration of and Action Upon:</w:t>
      </w:r>
      <w:r w:rsidR="00C96E3B">
        <w:rPr>
          <w:b/>
          <w:bCs/>
          <w:sz w:val="24"/>
          <w:szCs w:val="24"/>
        </w:rPr>
        <w:t xml:space="preserve"> </w:t>
      </w:r>
      <w:r w:rsidR="00280EFB">
        <w:rPr>
          <w:sz w:val="24"/>
          <w:szCs w:val="24"/>
        </w:rPr>
        <w:t xml:space="preserve">From August Agenda- </w:t>
      </w:r>
      <w:r w:rsidR="003C62BA">
        <w:rPr>
          <w:sz w:val="24"/>
          <w:szCs w:val="24"/>
        </w:rPr>
        <w:t>Ordinance for Motorized Scooters in City Limits</w:t>
      </w:r>
      <w:r w:rsidR="00587744">
        <w:rPr>
          <w:sz w:val="24"/>
          <w:szCs w:val="24"/>
        </w:rPr>
        <w:t xml:space="preserve"> </w:t>
      </w:r>
    </w:p>
    <w:p w14:paraId="0BCA3807" w14:textId="266912DF" w:rsidR="00B5661E" w:rsidRPr="007378D3" w:rsidRDefault="00B5661E" w:rsidP="00CE3CBE">
      <w:pPr>
        <w:pStyle w:val="ListParagraph"/>
        <w:numPr>
          <w:ilvl w:val="0"/>
          <w:numId w:val="1"/>
        </w:numPr>
        <w:spacing w:line="276" w:lineRule="auto"/>
        <w:rPr>
          <w:b/>
          <w:bCs/>
          <w:sz w:val="24"/>
          <w:szCs w:val="24"/>
        </w:rPr>
      </w:pPr>
      <w:r>
        <w:rPr>
          <w:b/>
          <w:bCs/>
          <w:sz w:val="24"/>
          <w:szCs w:val="24"/>
        </w:rPr>
        <w:t xml:space="preserve">Consideration of and Action Upon: </w:t>
      </w:r>
      <w:r w:rsidRPr="00B5661E">
        <w:rPr>
          <w:sz w:val="24"/>
          <w:szCs w:val="24"/>
        </w:rPr>
        <w:t>Approval of</w:t>
      </w:r>
      <w:r>
        <w:rPr>
          <w:sz w:val="24"/>
          <w:szCs w:val="24"/>
        </w:rPr>
        <w:t xml:space="preserve"> paying Best Point </w:t>
      </w:r>
      <w:r w:rsidR="00B51E62">
        <w:rPr>
          <w:sz w:val="24"/>
          <w:szCs w:val="24"/>
        </w:rPr>
        <w:t xml:space="preserve">Web Design </w:t>
      </w:r>
      <w:r w:rsidR="009B1F21">
        <w:rPr>
          <w:sz w:val="24"/>
          <w:szCs w:val="24"/>
        </w:rPr>
        <w:t>By</w:t>
      </w:r>
      <w:r w:rsidR="00B51E62">
        <w:rPr>
          <w:sz w:val="24"/>
          <w:szCs w:val="24"/>
        </w:rPr>
        <w:t xml:space="preserve"> ACH</w:t>
      </w:r>
      <w:r w:rsidR="005C1748">
        <w:rPr>
          <w:sz w:val="24"/>
          <w:szCs w:val="24"/>
        </w:rPr>
        <w:t xml:space="preserve"> </w:t>
      </w:r>
      <w:r w:rsidR="00E92CD2">
        <w:rPr>
          <w:sz w:val="24"/>
          <w:szCs w:val="24"/>
        </w:rPr>
        <w:t>for Monthly fee of $100</w:t>
      </w:r>
    </w:p>
    <w:p w14:paraId="05F748BB" w14:textId="57E13994" w:rsidR="00E26384" w:rsidRPr="009B1F21" w:rsidRDefault="007378D3" w:rsidP="00945206">
      <w:pPr>
        <w:pStyle w:val="ListParagraph"/>
        <w:numPr>
          <w:ilvl w:val="0"/>
          <w:numId w:val="1"/>
        </w:numPr>
        <w:spacing w:line="276" w:lineRule="auto"/>
        <w:rPr>
          <w:b/>
          <w:bCs/>
          <w:sz w:val="24"/>
          <w:szCs w:val="24"/>
        </w:rPr>
      </w:pPr>
      <w:r>
        <w:rPr>
          <w:b/>
          <w:bCs/>
          <w:sz w:val="24"/>
          <w:szCs w:val="24"/>
        </w:rPr>
        <w:t>Consideration of and Action Upon:</w:t>
      </w:r>
      <w:r>
        <w:rPr>
          <w:sz w:val="24"/>
          <w:szCs w:val="24"/>
        </w:rPr>
        <w:t xml:space="preserve"> </w:t>
      </w:r>
      <w:r w:rsidR="00EC63E0">
        <w:rPr>
          <w:sz w:val="24"/>
          <w:szCs w:val="24"/>
        </w:rPr>
        <w:t xml:space="preserve">Loup City </w:t>
      </w:r>
      <w:r w:rsidR="00606489">
        <w:rPr>
          <w:sz w:val="24"/>
          <w:szCs w:val="24"/>
        </w:rPr>
        <w:t xml:space="preserve">Certified </w:t>
      </w:r>
      <w:r w:rsidR="00EC63E0">
        <w:rPr>
          <w:sz w:val="24"/>
          <w:szCs w:val="24"/>
        </w:rPr>
        <w:t xml:space="preserve">Final </w:t>
      </w:r>
      <w:r w:rsidR="00606489">
        <w:rPr>
          <w:sz w:val="24"/>
          <w:szCs w:val="24"/>
        </w:rPr>
        <w:t>Version on 20</w:t>
      </w:r>
      <w:r w:rsidR="00E26384">
        <w:rPr>
          <w:sz w:val="24"/>
          <w:szCs w:val="24"/>
        </w:rPr>
        <w:t xml:space="preserve">25-2026 </w:t>
      </w:r>
      <w:r w:rsidR="00EC63E0">
        <w:rPr>
          <w:sz w:val="24"/>
          <w:szCs w:val="24"/>
        </w:rPr>
        <w:t>Audit</w:t>
      </w:r>
      <w:r w:rsidR="00606489">
        <w:rPr>
          <w:sz w:val="24"/>
          <w:szCs w:val="24"/>
        </w:rPr>
        <w:t xml:space="preserve"> </w:t>
      </w:r>
    </w:p>
    <w:p w14:paraId="01C653E8" w14:textId="4C4AD471" w:rsidR="009B1F21" w:rsidRPr="006F034E" w:rsidRDefault="009B1F21" w:rsidP="00945206">
      <w:pPr>
        <w:pStyle w:val="ListParagraph"/>
        <w:numPr>
          <w:ilvl w:val="0"/>
          <w:numId w:val="1"/>
        </w:numPr>
        <w:spacing w:line="276" w:lineRule="auto"/>
        <w:rPr>
          <w:b/>
          <w:bCs/>
          <w:sz w:val="24"/>
          <w:szCs w:val="24"/>
        </w:rPr>
      </w:pPr>
      <w:r>
        <w:rPr>
          <w:b/>
          <w:bCs/>
          <w:sz w:val="24"/>
          <w:szCs w:val="24"/>
        </w:rPr>
        <w:t>Consideration of and Action Upon:</w:t>
      </w:r>
      <w:r>
        <w:rPr>
          <w:sz w:val="24"/>
          <w:szCs w:val="24"/>
        </w:rPr>
        <w:t xml:space="preserve"> Budget 2026-2027</w:t>
      </w:r>
      <w:r w:rsidR="006F034E">
        <w:rPr>
          <w:sz w:val="24"/>
          <w:szCs w:val="24"/>
        </w:rPr>
        <w:t xml:space="preserve">:  </w:t>
      </w:r>
    </w:p>
    <w:p w14:paraId="339E855C" w14:textId="36BA0A4C" w:rsidR="006F034E" w:rsidRPr="006F034E" w:rsidRDefault="006F034E" w:rsidP="006F034E">
      <w:pPr>
        <w:pStyle w:val="ListParagraph"/>
        <w:numPr>
          <w:ilvl w:val="1"/>
          <w:numId w:val="1"/>
        </w:numPr>
        <w:spacing w:line="276" w:lineRule="auto"/>
        <w:rPr>
          <w:sz w:val="24"/>
          <w:szCs w:val="24"/>
        </w:rPr>
      </w:pPr>
      <w:r w:rsidRPr="006F034E">
        <w:rPr>
          <w:sz w:val="24"/>
          <w:szCs w:val="24"/>
        </w:rPr>
        <w:t>Review of Draft</w:t>
      </w:r>
    </w:p>
    <w:p w14:paraId="7D70DC1C" w14:textId="51108851" w:rsidR="00476790" w:rsidRPr="00476790" w:rsidRDefault="006F034E" w:rsidP="00476790">
      <w:pPr>
        <w:pStyle w:val="ListParagraph"/>
        <w:numPr>
          <w:ilvl w:val="1"/>
          <w:numId w:val="1"/>
        </w:numPr>
        <w:spacing w:line="276" w:lineRule="auto"/>
        <w:rPr>
          <w:sz w:val="24"/>
          <w:szCs w:val="24"/>
        </w:rPr>
      </w:pPr>
      <w:r w:rsidRPr="006F034E">
        <w:rPr>
          <w:sz w:val="24"/>
          <w:szCs w:val="24"/>
        </w:rPr>
        <w:t>Set Budget Hearing Date</w:t>
      </w:r>
      <w:r w:rsidR="00476790">
        <w:rPr>
          <w:sz w:val="24"/>
          <w:szCs w:val="24"/>
        </w:rPr>
        <w:t xml:space="preserve"> and Final Approval</w:t>
      </w:r>
    </w:p>
    <w:p w14:paraId="02BCE677" w14:textId="5385619A" w:rsidR="00A95C87" w:rsidRPr="009B259D" w:rsidRDefault="00A95C87" w:rsidP="00A95C87">
      <w:pPr>
        <w:numPr>
          <w:ilvl w:val="0"/>
          <w:numId w:val="1"/>
        </w:numPr>
        <w:rPr>
          <w:sz w:val="24"/>
          <w:szCs w:val="24"/>
        </w:rPr>
      </w:pPr>
      <w:r>
        <w:rPr>
          <w:b/>
          <w:bCs/>
          <w:sz w:val="24"/>
          <w:szCs w:val="24"/>
        </w:rPr>
        <w:t>Consideration of and Action Upon:</w:t>
      </w:r>
      <w:r>
        <w:rPr>
          <w:sz w:val="24"/>
          <w:szCs w:val="24"/>
        </w:rPr>
        <w:t xml:space="preserve"> Schaupp’s Disposal Claim</w:t>
      </w:r>
    </w:p>
    <w:p w14:paraId="37D044DC" w14:textId="77777777" w:rsidR="0021577B" w:rsidRDefault="00A95C87" w:rsidP="00860BAC">
      <w:pPr>
        <w:numPr>
          <w:ilvl w:val="0"/>
          <w:numId w:val="1"/>
        </w:numPr>
        <w:jc w:val="both"/>
        <w:rPr>
          <w:sz w:val="24"/>
          <w:szCs w:val="24"/>
        </w:rPr>
      </w:pPr>
      <w:r w:rsidRPr="0021577B">
        <w:rPr>
          <w:b/>
          <w:bCs/>
          <w:sz w:val="24"/>
          <w:szCs w:val="24"/>
        </w:rPr>
        <w:t xml:space="preserve">Consideration of and Action Upon: </w:t>
      </w:r>
      <w:r w:rsidRPr="0021577B">
        <w:rPr>
          <w:sz w:val="24"/>
          <w:szCs w:val="24"/>
        </w:rPr>
        <w:t>Approval of Claims Submitted for Payment</w:t>
      </w:r>
    </w:p>
    <w:p w14:paraId="33322488" w14:textId="4B3E8063" w:rsidR="000620BB" w:rsidRPr="0021577B" w:rsidRDefault="000620BB" w:rsidP="00567425">
      <w:pPr>
        <w:numPr>
          <w:ilvl w:val="0"/>
          <w:numId w:val="1"/>
        </w:numPr>
        <w:jc w:val="both"/>
        <w:rPr>
          <w:sz w:val="24"/>
          <w:szCs w:val="24"/>
        </w:rPr>
      </w:pPr>
      <w:r w:rsidRPr="0021577B">
        <w:rPr>
          <w:sz w:val="24"/>
          <w:szCs w:val="24"/>
        </w:rPr>
        <w:t xml:space="preserve">Communications and </w:t>
      </w:r>
      <w:r w:rsidR="00DE7EC4" w:rsidRPr="0021577B">
        <w:rPr>
          <w:sz w:val="24"/>
          <w:szCs w:val="24"/>
        </w:rPr>
        <w:t xml:space="preserve">Committee </w:t>
      </w:r>
      <w:r w:rsidRPr="0021577B">
        <w:rPr>
          <w:sz w:val="24"/>
          <w:szCs w:val="24"/>
        </w:rPr>
        <w:t>Reports</w:t>
      </w:r>
    </w:p>
    <w:p w14:paraId="28772819" w14:textId="72C17CD9" w:rsidR="000620BB" w:rsidRPr="00D11835" w:rsidRDefault="000620BB" w:rsidP="002B318F">
      <w:pPr>
        <w:numPr>
          <w:ilvl w:val="1"/>
          <w:numId w:val="1"/>
        </w:numPr>
        <w:rPr>
          <w:sz w:val="24"/>
          <w:szCs w:val="24"/>
        </w:rPr>
      </w:pPr>
      <w:r w:rsidRPr="00D11835">
        <w:rPr>
          <w:sz w:val="24"/>
          <w:szCs w:val="24"/>
        </w:rPr>
        <w:t>Clerk</w:t>
      </w:r>
      <w:r w:rsidR="00471995">
        <w:rPr>
          <w:sz w:val="24"/>
          <w:szCs w:val="24"/>
        </w:rPr>
        <w:t>/Deputy Clerk</w:t>
      </w:r>
    </w:p>
    <w:p w14:paraId="40643318" w14:textId="50249E42" w:rsidR="000620BB" w:rsidRPr="00D11835" w:rsidRDefault="000620BB" w:rsidP="002B318F">
      <w:pPr>
        <w:numPr>
          <w:ilvl w:val="1"/>
          <w:numId w:val="1"/>
        </w:numPr>
        <w:spacing w:line="360" w:lineRule="auto"/>
        <w:rPr>
          <w:sz w:val="24"/>
          <w:szCs w:val="24"/>
        </w:rPr>
      </w:pPr>
      <w:r w:rsidRPr="00D11835">
        <w:rPr>
          <w:sz w:val="24"/>
          <w:szCs w:val="24"/>
        </w:rPr>
        <w:t>Council</w:t>
      </w:r>
    </w:p>
    <w:p w14:paraId="50B25758" w14:textId="225E3A4E" w:rsidR="00BD5B7A" w:rsidRDefault="00BD5B7A" w:rsidP="002B318F">
      <w:pPr>
        <w:numPr>
          <w:ilvl w:val="0"/>
          <w:numId w:val="1"/>
        </w:numPr>
        <w:spacing w:line="276" w:lineRule="auto"/>
        <w:rPr>
          <w:b/>
          <w:bCs/>
          <w:sz w:val="24"/>
          <w:szCs w:val="24"/>
        </w:rPr>
      </w:pPr>
      <w:r>
        <w:rPr>
          <w:b/>
          <w:bCs/>
          <w:sz w:val="24"/>
          <w:szCs w:val="24"/>
        </w:rPr>
        <w:t xml:space="preserve">Mayor’s </w:t>
      </w:r>
      <w:r w:rsidR="00DE7EC4">
        <w:rPr>
          <w:b/>
          <w:bCs/>
          <w:sz w:val="24"/>
          <w:szCs w:val="24"/>
        </w:rPr>
        <w:t>Report</w:t>
      </w:r>
    </w:p>
    <w:p w14:paraId="5D8C23AF" w14:textId="77777777" w:rsidR="00050AC9" w:rsidRPr="009E08D8" w:rsidRDefault="00050AC9" w:rsidP="002B318F">
      <w:pPr>
        <w:numPr>
          <w:ilvl w:val="0"/>
          <w:numId w:val="1"/>
        </w:numPr>
        <w:rPr>
          <w:b/>
          <w:bCs/>
          <w:sz w:val="24"/>
          <w:szCs w:val="24"/>
        </w:rPr>
      </w:pPr>
      <w:r w:rsidRPr="009E08D8">
        <w:rPr>
          <w:b/>
          <w:bCs/>
          <w:sz w:val="24"/>
          <w:szCs w:val="24"/>
        </w:rPr>
        <w:t>Adjourn</w:t>
      </w:r>
    </w:p>
    <w:p w14:paraId="6441C76A" w14:textId="77777777" w:rsidR="004E04C3" w:rsidRPr="007B2489" w:rsidRDefault="004E04C3" w:rsidP="000C2569">
      <w:pPr>
        <w:pStyle w:val="ListParagraph"/>
        <w:ind w:left="0"/>
        <w:rPr>
          <w:b/>
          <w:sz w:val="24"/>
          <w:szCs w:val="24"/>
        </w:rPr>
      </w:pPr>
    </w:p>
    <w:p w14:paraId="4A8C1B5A" w14:textId="2CBEEF91" w:rsidR="0058042A" w:rsidRDefault="0058042A" w:rsidP="009E08D8">
      <w:pPr>
        <w:jc w:val="center"/>
        <w:rPr>
          <w:sz w:val="24"/>
          <w:szCs w:val="24"/>
        </w:rPr>
      </w:pPr>
      <w:r w:rsidRPr="00AB4C4B">
        <w:rPr>
          <w:sz w:val="24"/>
          <w:szCs w:val="24"/>
        </w:rPr>
        <w:t>Except for items of an emergency nature, the agenda shall not be enlarged later than twenty-four hours</w:t>
      </w:r>
      <w:r w:rsidR="009E08D8">
        <w:rPr>
          <w:sz w:val="24"/>
          <w:szCs w:val="24"/>
        </w:rPr>
        <w:t xml:space="preserve"> </w:t>
      </w:r>
      <w:r w:rsidRPr="00AB4C4B">
        <w:rPr>
          <w:sz w:val="24"/>
          <w:szCs w:val="24"/>
        </w:rPr>
        <w:t>before</w:t>
      </w:r>
      <w:r w:rsidR="00653B08">
        <w:rPr>
          <w:sz w:val="24"/>
          <w:szCs w:val="24"/>
        </w:rPr>
        <w:t xml:space="preserve"> </w:t>
      </w:r>
      <w:r w:rsidRPr="00AB4C4B">
        <w:rPr>
          <w:sz w:val="24"/>
          <w:szCs w:val="24"/>
        </w:rPr>
        <w:t>the scheduled meeting</w:t>
      </w:r>
      <w:r w:rsidR="00846886">
        <w:rPr>
          <w:sz w:val="24"/>
          <w:szCs w:val="24"/>
        </w:rPr>
        <w:t>.</w:t>
      </w:r>
    </w:p>
    <w:p w14:paraId="7C023078" w14:textId="77777777" w:rsidR="00BB1A3E" w:rsidRPr="00AB4C4B" w:rsidRDefault="00BB1A3E" w:rsidP="0058042A">
      <w:pPr>
        <w:rPr>
          <w:sz w:val="24"/>
          <w:szCs w:val="24"/>
        </w:rPr>
      </w:pPr>
    </w:p>
    <w:p w14:paraId="7B0A778E" w14:textId="77777777" w:rsidR="00BB632A" w:rsidRDefault="00BB632A" w:rsidP="00BB632A">
      <w:pPr>
        <w:jc w:val="center"/>
        <w:rPr>
          <w:sz w:val="24"/>
          <w:szCs w:val="24"/>
        </w:rPr>
      </w:pPr>
      <w:r w:rsidRPr="005E27F2">
        <w:rPr>
          <w:sz w:val="24"/>
          <w:szCs w:val="24"/>
        </w:rPr>
        <w:t>If auxiliary aids of reasonable accommodations are need for attendance at a meeting, please call the City Clerk’</w:t>
      </w:r>
      <w:r w:rsidR="009E08D8">
        <w:rPr>
          <w:sz w:val="24"/>
          <w:szCs w:val="24"/>
        </w:rPr>
        <w:t xml:space="preserve">s </w:t>
      </w:r>
      <w:r w:rsidRPr="005E27F2">
        <w:rPr>
          <w:sz w:val="24"/>
          <w:szCs w:val="24"/>
        </w:rPr>
        <w:t>office (308) 745-0222.  Advance notice of seven days is needed when requesting an interpreter.</w:t>
      </w:r>
    </w:p>
    <w:p w14:paraId="5B998E7A" w14:textId="77777777" w:rsidR="00933381" w:rsidRPr="005E27F2" w:rsidRDefault="00933381" w:rsidP="00BB632A">
      <w:pPr>
        <w:jc w:val="center"/>
        <w:rPr>
          <w:sz w:val="24"/>
          <w:szCs w:val="24"/>
        </w:rPr>
      </w:pPr>
    </w:p>
    <w:p w14:paraId="439FE311" w14:textId="75DFB66B" w:rsidR="00ED3702" w:rsidRDefault="00ED3702" w:rsidP="00B47724">
      <w:pPr>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w:t>
      </w:r>
    </w:p>
    <w:p w14:paraId="7673B972" w14:textId="4444051F" w:rsidR="00484F43" w:rsidRDefault="00ED3702" w:rsidP="00F538C9">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B47724">
        <w:rPr>
          <w:sz w:val="24"/>
          <w:szCs w:val="24"/>
        </w:rPr>
        <w:t>A</w:t>
      </w:r>
      <w:r w:rsidR="003827C6">
        <w:rPr>
          <w:sz w:val="24"/>
          <w:szCs w:val="24"/>
        </w:rPr>
        <w:t>J Reimers,</w:t>
      </w:r>
      <w:r w:rsidR="00BB632A">
        <w:rPr>
          <w:sz w:val="24"/>
          <w:szCs w:val="24"/>
        </w:rPr>
        <w:t xml:space="preserve"> </w:t>
      </w:r>
      <w:r>
        <w:rPr>
          <w:sz w:val="24"/>
          <w:szCs w:val="24"/>
        </w:rPr>
        <w:t>City Clerk/Treasurer</w:t>
      </w:r>
    </w:p>
    <w:p w14:paraId="4F22188A" w14:textId="77777777" w:rsidR="00B47724" w:rsidRDefault="00B47724" w:rsidP="00F538C9">
      <w:pPr>
        <w:rPr>
          <w:rFonts w:eastAsia="Calibri"/>
          <w:bCs/>
          <w:color w:val="FF0000"/>
          <w:sz w:val="28"/>
          <w:szCs w:val="28"/>
        </w:rPr>
      </w:pPr>
    </w:p>
    <w:p w14:paraId="357C803C" w14:textId="5D8D0BB6" w:rsidR="00B17137" w:rsidRDefault="000E7184" w:rsidP="00F538C9">
      <w:pPr>
        <w:pStyle w:val="ListParagraph"/>
        <w:rPr>
          <w:sz w:val="24"/>
          <w:szCs w:val="24"/>
        </w:rPr>
      </w:pPr>
      <w:r>
        <w:rPr>
          <w:sz w:val="24"/>
          <w:szCs w:val="24"/>
        </w:rPr>
        <w:t xml:space="preserve">Date Posted: ____________________    </w:t>
      </w:r>
      <w:r w:rsidR="00431280">
        <w:rPr>
          <w:sz w:val="24"/>
          <w:szCs w:val="24"/>
        </w:rPr>
        <w:t>Post Office, City Hall, Sherman County Courthouse</w:t>
      </w:r>
    </w:p>
    <w:p w14:paraId="1913BBD4" w14:textId="77777777" w:rsidR="00B17137" w:rsidRDefault="00B17137" w:rsidP="00F538C9">
      <w:pPr>
        <w:pStyle w:val="ListParagraph"/>
        <w:rPr>
          <w:sz w:val="24"/>
          <w:szCs w:val="24"/>
        </w:rPr>
      </w:pPr>
    </w:p>
    <w:p w14:paraId="49CD1154" w14:textId="77777777" w:rsidR="00C22875" w:rsidRDefault="00C22875" w:rsidP="00F538C9">
      <w:pPr>
        <w:pStyle w:val="ListParagraph"/>
        <w:rPr>
          <w:sz w:val="24"/>
          <w:szCs w:val="24"/>
        </w:rPr>
      </w:pPr>
    </w:p>
    <w:p w14:paraId="3E45B7BA" w14:textId="77777777" w:rsidR="00C22875" w:rsidRDefault="00C22875" w:rsidP="00F538C9">
      <w:pPr>
        <w:pStyle w:val="ListParagraph"/>
        <w:rPr>
          <w:sz w:val="24"/>
          <w:szCs w:val="24"/>
        </w:rPr>
      </w:pPr>
    </w:p>
    <w:sectPr w:rsidR="00C22875" w:rsidSect="002C3DA3">
      <w:headerReference w:type="default" r:id="rId8"/>
      <w:pgSz w:w="12240" w:h="15840" w:code="1"/>
      <w:pgMar w:top="180" w:right="720" w:bottom="-135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DCF81" w14:textId="77777777" w:rsidR="007604CE" w:rsidRDefault="007604CE" w:rsidP="00050AC9">
      <w:r>
        <w:separator/>
      </w:r>
    </w:p>
  </w:endnote>
  <w:endnote w:type="continuationSeparator" w:id="0">
    <w:p w14:paraId="6F4E4317" w14:textId="77777777" w:rsidR="007604CE" w:rsidRDefault="007604CE" w:rsidP="00050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121F6" w14:textId="77777777" w:rsidR="007604CE" w:rsidRDefault="007604CE" w:rsidP="00050AC9">
      <w:r>
        <w:separator/>
      </w:r>
    </w:p>
  </w:footnote>
  <w:footnote w:type="continuationSeparator" w:id="0">
    <w:p w14:paraId="3B271328" w14:textId="77777777" w:rsidR="007604CE" w:rsidRDefault="007604CE" w:rsidP="00050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27F0" w14:textId="77777777" w:rsidR="00050AC9" w:rsidRPr="00C24CE8" w:rsidRDefault="00050AC9" w:rsidP="00050AC9">
    <w:pPr>
      <w:pStyle w:val="Title"/>
      <w:rPr>
        <w:szCs w:val="24"/>
      </w:rPr>
    </w:pPr>
    <w:r>
      <w:rPr>
        <w:szCs w:val="24"/>
      </w:rPr>
      <w:t xml:space="preserve">CITY </w:t>
    </w:r>
    <w:r w:rsidRPr="00C24CE8">
      <w:rPr>
        <w:szCs w:val="24"/>
      </w:rPr>
      <w:t>OF LOUP CITY</w:t>
    </w:r>
  </w:p>
  <w:p w14:paraId="22920984" w14:textId="77777777" w:rsidR="00050AC9" w:rsidRPr="00C24CE8" w:rsidRDefault="00050AC9" w:rsidP="00050AC9">
    <w:pPr>
      <w:jc w:val="center"/>
      <w:rPr>
        <w:b/>
        <w:sz w:val="24"/>
        <w:szCs w:val="24"/>
      </w:rPr>
    </w:pPr>
    <w:r w:rsidRPr="00C24CE8">
      <w:rPr>
        <w:b/>
        <w:sz w:val="24"/>
        <w:szCs w:val="24"/>
      </w:rPr>
      <w:t>PO BOX 250</w:t>
    </w:r>
  </w:p>
  <w:p w14:paraId="5783D2EF" w14:textId="77777777" w:rsidR="00050AC9" w:rsidRDefault="00050AC9" w:rsidP="00050AC9">
    <w:pPr>
      <w:tabs>
        <w:tab w:val="left" w:pos="4590"/>
      </w:tabs>
      <w:jc w:val="center"/>
      <w:rPr>
        <w:b/>
        <w:sz w:val="24"/>
        <w:szCs w:val="24"/>
      </w:rPr>
    </w:pPr>
    <w:r w:rsidRPr="00C24CE8">
      <w:rPr>
        <w:b/>
        <w:sz w:val="24"/>
        <w:szCs w:val="24"/>
      </w:rPr>
      <w:t>LOUP CITY, NEBRASKA 68853</w:t>
    </w:r>
  </w:p>
  <w:p w14:paraId="77400DB0" w14:textId="77777777" w:rsidR="00050AC9" w:rsidRDefault="00050AC9">
    <w:pPr>
      <w:pStyle w:val="Header"/>
    </w:pPr>
  </w:p>
  <w:p w14:paraId="6F5A043B" w14:textId="77777777" w:rsidR="00050AC9" w:rsidRDefault="00050A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62C6C"/>
    <w:multiLevelType w:val="hybridMultilevel"/>
    <w:tmpl w:val="8E862C50"/>
    <w:lvl w:ilvl="0" w:tplc="F34C7000">
      <w:start w:val="1"/>
      <w:numFmt w:val="decimal"/>
      <w:lvlText w:val="%1."/>
      <w:lvlJc w:val="left"/>
      <w:pPr>
        <w:ind w:left="720" w:hanging="360"/>
      </w:pPr>
      <w:rPr>
        <w:rFonts w:hint="default"/>
        <w:b/>
        <w:bCs/>
      </w:rPr>
    </w:lvl>
    <w:lvl w:ilvl="1" w:tplc="1DDAACF8">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A0904"/>
    <w:multiLevelType w:val="hybridMultilevel"/>
    <w:tmpl w:val="02DAB8C0"/>
    <w:lvl w:ilvl="0" w:tplc="28F800CE">
      <w:start w:val="1"/>
      <w:numFmt w:val="lowerLetter"/>
      <w:lvlText w:val="%1."/>
      <w:lvlJc w:val="left"/>
      <w:pPr>
        <w:ind w:left="1800" w:hanging="360"/>
      </w:pPr>
      <w:rPr>
        <w:rFonts w:hint="default"/>
        <w:b/>
        <w:bCs/>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B684B0B"/>
    <w:multiLevelType w:val="hybridMultilevel"/>
    <w:tmpl w:val="A38A76A0"/>
    <w:lvl w:ilvl="0" w:tplc="F78C4AB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967051428">
    <w:abstractNumId w:val="0"/>
  </w:num>
  <w:num w:numId="2" w16cid:durableId="1083528665">
    <w:abstractNumId w:val="1"/>
  </w:num>
  <w:num w:numId="3" w16cid:durableId="1297418002">
    <w:abstractNumId w:val="2"/>
  </w:num>
  <w:num w:numId="4" w16cid:durableId="1762027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3AD"/>
    <w:rsid w:val="00000A44"/>
    <w:rsid w:val="00001064"/>
    <w:rsid w:val="000013F9"/>
    <w:rsid w:val="00001A78"/>
    <w:rsid w:val="00002473"/>
    <w:rsid w:val="00002E0A"/>
    <w:rsid w:val="00003AD0"/>
    <w:rsid w:val="00004163"/>
    <w:rsid w:val="0000490F"/>
    <w:rsid w:val="00004C06"/>
    <w:rsid w:val="00004D11"/>
    <w:rsid w:val="000054DD"/>
    <w:rsid w:val="000054E3"/>
    <w:rsid w:val="00006CD6"/>
    <w:rsid w:val="00007C6A"/>
    <w:rsid w:val="000105F1"/>
    <w:rsid w:val="00010D7B"/>
    <w:rsid w:val="00011FFB"/>
    <w:rsid w:val="000121E2"/>
    <w:rsid w:val="000133B2"/>
    <w:rsid w:val="00015531"/>
    <w:rsid w:val="00015573"/>
    <w:rsid w:val="00015AAD"/>
    <w:rsid w:val="00015FF6"/>
    <w:rsid w:val="00016D38"/>
    <w:rsid w:val="00017C37"/>
    <w:rsid w:val="00017F6A"/>
    <w:rsid w:val="00020239"/>
    <w:rsid w:val="00020D89"/>
    <w:rsid w:val="00021230"/>
    <w:rsid w:val="000216CD"/>
    <w:rsid w:val="0002267B"/>
    <w:rsid w:val="000228AA"/>
    <w:rsid w:val="000239A1"/>
    <w:rsid w:val="000245A4"/>
    <w:rsid w:val="00024D89"/>
    <w:rsid w:val="00025362"/>
    <w:rsid w:val="000258D3"/>
    <w:rsid w:val="00025B7A"/>
    <w:rsid w:val="000262CD"/>
    <w:rsid w:val="00026A82"/>
    <w:rsid w:val="000275A6"/>
    <w:rsid w:val="00027910"/>
    <w:rsid w:val="00027ED1"/>
    <w:rsid w:val="00030296"/>
    <w:rsid w:val="00030793"/>
    <w:rsid w:val="00030BF3"/>
    <w:rsid w:val="00031540"/>
    <w:rsid w:val="00031595"/>
    <w:rsid w:val="00034164"/>
    <w:rsid w:val="000341CA"/>
    <w:rsid w:val="0003495D"/>
    <w:rsid w:val="00035E1C"/>
    <w:rsid w:val="0003727C"/>
    <w:rsid w:val="000373B6"/>
    <w:rsid w:val="0004008A"/>
    <w:rsid w:val="0004033E"/>
    <w:rsid w:val="0004055C"/>
    <w:rsid w:val="00040F1B"/>
    <w:rsid w:val="0004115F"/>
    <w:rsid w:val="000419D3"/>
    <w:rsid w:val="00041C5A"/>
    <w:rsid w:val="00041C5C"/>
    <w:rsid w:val="00042517"/>
    <w:rsid w:val="000426E6"/>
    <w:rsid w:val="0004313C"/>
    <w:rsid w:val="00043208"/>
    <w:rsid w:val="00044029"/>
    <w:rsid w:val="00044526"/>
    <w:rsid w:val="00044ED7"/>
    <w:rsid w:val="000452BF"/>
    <w:rsid w:val="000452F0"/>
    <w:rsid w:val="000453E4"/>
    <w:rsid w:val="00045C6F"/>
    <w:rsid w:val="00045CEE"/>
    <w:rsid w:val="0004644B"/>
    <w:rsid w:val="00046881"/>
    <w:rsid w:val="00046CC9"/>
    <w:rsid w:val="00046E67"/>
    <w:rsid w:val="000477FD"/>
    <w:rsid w:val="00047B16"/>
    <w:rsid w:val="00047C6C"/>
    <w:rsid w:val="00047F6D"/>
    <w:rsid w:val="000509AD"/>
    <w:rsid w:val="00050AC9"/>
    <w:rsid w:val="000524FD"/>
    <w:rsid w:val="00052DB5"/>
    <w:rsid w:val="000538EC"/>
    <w:rsid w:val="00054210"/>
    <w:rsid w:val="000548D3"/>
    <w:rsid w:val="00055B8F"/>
    <w:rsid w:val="00055DC5"/>
    <w:rsid w:val="0005673E"/>
    <w:rsid w:val="00056A2D"/>
    <w:rsid w:val="00057DB3"/>
    <w:rsid w:val="00060655"/>
    <w:rsid w:val="0006084C"/>
    <w:rsid w:val="00060BC5"/>
    <w:rsid w:val="00060C38"/>
    <w:rsid w:val="000616E7"/>
    <w:rsid w:val="0006201D"/>
    <w:rsid w:val="000620BB"/>
    <w:rsid w:val="00062D11"/>
    <w:rsid w:val="00062F90"/>
    <w:rsid w:val="00063070"/>
    <w:rsid w:val="00063078"/>
    <w:rsid w:val="00063A08"/>
    <w:rsid w:val="00063DEF"/>
    <w:rsid w:val="00063E46"/>
    <w:rsid w:val="00064AC7"/>
    <w:rsid w:val="00065378"/>
    <w:rsid w:val="0006640D"/>
    <w:rsid w:val="0006644F"/>
    <w:rsid w:val="0006677D"/>
    <w:rsid w:val="00066D35"/>
    <w:rsid w:val="000673A9"/>
    <w:rsid w:val="00070E9E"/>
    <w:rsid w:val="00072423"/>
    <w:rsid w:val="00072CD3"/>
    <w:rsid w:val="00072D9E"/>
    <w:rsid w:val="00072F6F"/>
    <w:rsid w:val="00073618"/>
    <w:rsid w:val="00073FF4"/>
    <w:rsid w:val="00074F30"/>
    <w:rsid w:val="0007517E"/>
    <w:rsid w:val="00075D80"/>
    <w:rsid w:val="00075DC3"/>
    <w:rsid w:val="00075E8D"/>
    <w:rsid w:val="0007662B"/>
    <w:rsid w:val="00076B4E"/>
    <w:rsid w:val="00077539"/>
    <w:rsid w:val="00077569"/>
    <w:rsid w:val="00077C95"/>
    <w:rsid w:val="000800C7"/>
    <w:rsid w:val="0008092B"/>
    <w:rsid w:val="000816D4"/>
    <w:rsid w:val="00081B91"/>
    <w:rsid w:val="00083847"/>
    <w:rsid w:val="000846B0"/>
    <w:rsid w:val="00084A80"/>
    <w:rsid w:val="00084B33"/>
    <w:rsid w:val="0008548A"/>
    <w:rsid w:val="0008551E"/>
    <w:rsid w:val="000855C4"/>
    <w:rsid w:val="00085837"/>
    <w:rsid w:val="00086B44"/>
    <w:rsid w:val="00086CFC"/>
    <w:rsid w:val="00087041"/>
    <w:rsid w:val="000876F9"/>
    <w:rsid w:val="00087A2B"/>
    <w:rsid w:val="00090462"/>
    <w:rsid w:val="0009066A"/>
    <w:rsid w:val="00090F11"/>
    <w:rsid w:val="00090FDF"/>
    <w:rsid w:val="00091C1D"/>
    <w:rsid w:val="00091ED6"/>
    <w:rsid w:val="00092C57"/>
    <w:rsid w:val="00093B02"/>
    <w:rsid w:val="00093EF3"/>
    <w:rsid w:val="0009482B"/>
    <w:rsid w:val="00095633"/>
    <w:rsid w:val="000959EF"/>
    <w:rsid w:val="00095EE6"/>
    <w:rsid w:val="0009681A"/>
    <w:rsid w:val="00097647"/>
    <w:rsid w:val="00097DA1"/>
    <w:rsid w:val="000A03A9"/>
    <w:rsid w:val="000A0729"/>
    <w:rsid w:val="000A141E"/>
    <w:rsid w:val="000A1B2C"/>
    <w:rsid w:val="000A1E67"/>
    <w:rsid w:val="000A1E8E"/>
    <w:rsid w:val="000A2218"/>
    <w:rsid w:val="000A2A6C"/>
    <w:rsid w:val="000A2BE1"/>
    <w:rsid w:val="000A34F1"/>
    <w:rsid w:val="000A3950"/>
    <w:rsid w:val="000A39BA"/>
    <w:rsid w:val="000A3BBD"/>
    <w:rsid w:val="000A41D0"/>
    <w:rsid w:val="000A453E"/>
    <w:rsid w:val="000A4E5E"/>
    <w:rsid w:val="000A65AE"/>
    <w:rsid w:val="000A6EE1"/>
    <w:rsid w:val="000A7D52"/>
    <w:rsid w:val="000A7E8A"/>
    <w:rsid w:val="000A7E8E"/>
    <w:rsid w:val="000B0EC5"/>
    <w:rsid w:val="000B4B9A"/>
    <w:rsid w:val="000B4F5C"/>
    <w:rsid w:val="000B526F"/>
    <w:rsid w:val="000B5F13"/>
    <w:rsid w:val="000B61EE"/>
    <w:rsid w:val="000B6260"/>
    <w:rsid w:val="000B62DF"/>
    <w:rsid w:val="000B674B"/>
    <w:rsid w:val="000B7844"/>
    <w:rsid w:val="000C02B9"/>
    <w:rsid w:val="000C05EE"/>
    <w:rsid w:val="000C0965"/>
    <w:rsid w:val="000C0A7F"/>
    <w:rsid w:val="000C1A22"/>
    <w:rsid w:val="000C218F"/>
    <w:rsid w:val="000C2272"/>
    <w:rsid w:val="000C2569"/>
    <w:rsid w:val="000C3494"/>
    <w:rsid w:val="000C426B"/>
    <w:rsid w:val="000C4E15"/>
    <w:rsid w:val="000C5AF1"/>
    <w:rsid w:val="000C60A4"/>
    <w:rsid w:val="000C6330"/>
    <w:rsid w:val="000C676D"/>
    <w:rsid w:val="000C6BD4"/>
    <w:rsid w:val="000C6EB5"/>
    <w:rsid w:val="000C730A"/>
    <w:rsid w:val="000C75E6"/>
    <w:rsid w:val="000C7BD8"/>
    <w:rsid w:val="000C7FFB"/>
    <w:rsid w:val="000D0169"/>
    <w:rsid w:val="000D082C"/>
    <w:rsid w:val="000D0ECF"/>
    <w:rsid w:val="000D1620"/>
    <w:rsid w:val="000D1AF1"/>
    <w:rsid w:val="000D203F"/>
    <w:rsid w:val="000D2356"/>
    <w:rsid w:val="000D27C2"/>
    <w:rsid w:val="000D2BE4"/>
    <w:rsid w:val="000D3F1A"/>
    <w:rsid w:val="000D4300"/>
    <w:rsid w:val="000D4A09"/>
    <w:rsid w:val="000D4CF8"/>
    <w:rsid w:val="000D59AA"/>
    <w:rsid w:val="000D792C"/>
    <w:rsid w:val="000E045C"/>
    <w:rsid w:val="000E0563"/>
    <w:rsid w:val="000E089F"/>
    <w:rsid w:val="000E0AE4"/>
    <w:rsid w:val="000E1470"/>
    <w:rsid w:val="000E1496"/>
    <w:rsid w:val="000E171B"/>
    <w:rsid w:val="000E1B0E"/>
    <w:rsid w:val="000E2019"/>
    <w:rsid w:val="000E2918"/>
    <w:rsid w:val="000E2C9D"/>
    <w:rsid w:val="000E31BD"/>
    <w:rsid w:val="000E3821"/>
    <w:rsid w:val="000E3AFE"/>
    <w:rsid w:val="000E48F0"/>
    <w:rsid w:val="000E4DBE"/>
    <w:rsid w:val="000E4DDB"/>
    <w:rsid w:val="000E5176"/>
    <w:rsid w:val="000E5DCB"/>
    <w:rsid w:val="000E6B75"/>
    <w:rsid w:val="000E6FFE"/>
    <w:rsid w:val="000E7184"/>
    <w:rsid w:val="000E7221"/>
    <w:rsid w:val="000E72B4"/>
    <w:rsid w:val="000E777E"/>
    <w:rsid w:val="000E7B4B"/>
    <w:rsid w:val="000E7B9B"/>
    <w:rsid w:val="000E7E19"/>
    <w:rsid w:val="000F0315"/>
    <w:rsid w:val="000F105D"/>
    <w:rsid w:val="000F1383"/>
    <w:rsid w:val="000F2940"/>
    <w:rsid w:val="000F2E78"/>
    <w:rsid w:val="000F31C1"/>
    <w:rsid w:val="000F341E"/>
    <w:rsid w:val="000F34B6"/>
    <w:rsid w:val="000F3BE8"/>
    <w:rsid w:val="000F3FB0"/>
    <w:rsid w:val="000F4F73"/>
    <w:rsid w:val="000F54D9"/>
    <w:rsid w:val="000F573A"/>
    <w:rsid w:val="000F7200"/>
    <w:rsid w:val="000F7CB8"/>
    <w:rsid w:val="00100B64"/>
    <w:rsid w:val="00100FFF"/>
    <w:rsid w:val="00101530"/>
    <w:rsid w:val="00101E08"/>
    <w:rsid w:val="00102156"/>
    <w:rsid w:val="00102326"/>
    <w:rsid w:val="00102E3B"/>
    <w:rsid w:val="001032A9"/>
    <w:rsid w:val="00103586"/>
    <w:rsid w:val="0010377C"/>
    <w:rsid w:val="0010387E"/>
    <w:rsid w:val="00103EB0"/>
    <w:rsid w:val="001040CC"/>
    <w:rsid w:val="00105657"/>
    <w:rsid w:val="001068B1"/>
    <w:rsid w:val="00106C80"/>
    <w:rsid w:val="00106CDF"/>
    <w:rsid w:val="00106F74"/>
    <w:rsid w:val="001076C7"/>
    <w:rsid w:val="00110276"/>
    <w:rsid w:val="0011042C"/>
    <w:rsid w:val="00110735"/>
    <w:rsid w:val="00111BDA"/>
    <w:rsid w:val="00111CDF"/>
    <w:rsid w:val="00112025"/>
    <w:rsid w:val="00112631"/>
    <w:rsid w:val="00112D75"/>
    <w:rsid w:val="00113DDF"/>
    <w:rsid w:val="0011466A"/>
    <w:rsid w:val="00114B16"/>
    <w:rsid w:val="00115349"/>
    <w:rsid w:val="00115F4A"/>
    <w:rsid w:val="001173D0"/>
    <w:rsid w:val="001202FA"/>
    <w:rsid w:val="001204A6"/>
    <w:rsid w:val="00120943"/>
    <w:rsid w:val="0012194A"/>
    <w:rsid w:val="00121C4D"/>
    <w:rsid w:val="00121FA3"/>
    <w:rsid w:val="001220A0"/>
    <w:rsid w:val="0012258F"/>
    <w:rsid w:val="00123018"/>
    <w:rsid w:val="0012337F"/>
    <w:rsid w:val="00124427"/>
    <w:rsid w:val="001244A5"/>
    <w:rsid w:val="00124749"/>
    <w:rsid w:val="001250AA"/>
    <w:rsid w:val="00125162"/>
    <w:rsid w:val="001251C5"/>
    <w:rsid w:val="0012563C"/>
    <w:rsid w:val="00125924"/>
    <w:rsid w:val="001262AC"/>
    <w:rsid w:val="0012777C"/>
    <w:rsid w:val="0013019C"/>
    <w:rsid w:val="00130477"/>
    <w:rsid w:val="001305EE"/>
    <w:rsid w:val="00130C16"/>
    <w:rsid w:val="00131AF8"/>
    <w:rsid w:val="00131BBF"/>
    <w:rsid w:val="00132387"/>
    <w:rsid w:val="00132F42"/>
    <w:rsid w:val="001334FD"/>
    <w:rsid w:val="00133F4B"/>
    <w:rsid w:val="00134082"/>
    <w:rsid w:val="001346E5"/>
    <w:rsid w:val="00136008"/>
    <w:rsid w:val="00136FA6"/>
    <w:rsid w:val="00137EA0"/>
    <w:rsid w:val="00140ED8"/>
    <w:rsid w:val="0014180E"/>
    <w:rsid w:val="00142BF1"/>
    <w:rsid w:val="00143206"/>
    <w:rsid w:val="00144179"/>
    <w:rsid w:val="0014417E"/>
    <w:rsid w:val="001448EF"/>
    <w:rsid w:val="00144B3C"/>
    <w:rsid w:val="00144BE8"/>
    <w:rsid w:val="00145754"/>
    <w:rsid w:val="00145A02"/>
    <w:rsid w:val="00146B77"/>
    <w:rsid w:val="001472D5"/>
    <w:rsid w:val="00147C03"/>
    <w:rsid w:val="00147E75"/>
    <w:rsid w:val="0015211D"/>
    <w:rsid w:val="00152876"/>
    <w:rsid w:val="00152B7A"/>
    <w:rsid w:val="00153D6B"/>
    <w:rsid w:val="00153D8E"/>
    <w:rsid w:val="00153EB1"/>
    <w:rsid w:val="0015446D"/>
    <w:rsid w:val="001549E8"/>
    <w:rsid w:val="00154A0F"/>
    <w:rsid w:val="00154D74"/>
    <w:rsid w:val="00156231"/>
    <w:rsid w:val="00156846"/>
    <w:rsid w:val="00160192"/>
    <w:rsid w:val="0016127F"/>
    <w:rsid w:val="00161984"/>
    <w:rsid w:val="00161BF5"/>
    <w:rsid w:val="00161DA7"/>
    <w:rsid w:val="0016287F"/>
    <w:rsid w:val="0016305D"/>
    <w:rsid w:val="00163A6F"/>
    <w:rsid w:val="00163D45"/>
    <w:rsid w:val="00163F11"/>
    <w:rsid w:val="0016421D"/>
    <w:rsid w:val="00165BDD"/>
    <w:rsid w:val="00165C7A"/>
    <w:rsid w:val="00165FF0"/>
    <w:rsid w:val="00166DA8"/>
    <w:rsid w:val="00167EC6"/>
    <w:rsid w:val="00171085"/>
    <w:rsid w:val="00171E5A"/>
    <w:rsid w:val="00174A2C"/>
    <w:rsid w:val="00175826"/>
    <w:rsid w:val="00175BA9"/>
    <w:rsid w:val="00175F5F"/>
    <w:rsid w:val="0017604C"/>
    <w:rsid w:val="001760E7"/>
    <w:rsid w:val="00176213"/>
    <w:rsid w:val="001763FE"/>
    <w:rsid w:val="0017647F"/>
    <w:rsid w:val="00176988"/>
    <w:rsid w:val="00176ADF"/>
    <w:rsid w:val="00176B91"/>
    <w:rsid w:val="001777FC"/>
    <w:rsid w:val="00177D80"/>
    <w:rsid w:val="00180405"/>
    <w:rsid w:val="00180C3D"/>
    <w:rsid w:val="00180C8E"/>
    <w:rsid w:val="0018143E"/>
    <w:rsid w:val="001816B3"/>
    <w:rsid w:val="00181721"/>
    <w:rsid w:val="00181745"/>
    <w:rsid w:val="00181DAA"/>
    <w:rsid w:val="001832D4"/>
    <w:rsid w:val="00183A69"/>
    <w:rsid w:val="00184151"/>
    <w:rsid w:val="0018419F"/>
    <w:rsid w:val="001849EF"/>
    <w:rsid w:val="0018537B"/>
    <w:rsid w:val="00185816"/>
    <w:rsid w:val="001858F6"/>
    <w:rsid w:val="00185CD7"/>
    <w:rsid w:val="00186E24"/>
    <w:rsid w:val="001874A1"/>
    <w:rsid w:val="001877E1"/>
    <w:rsid w:val="00187920"/>
    <w:rsid w:val="00191106"/>
    <w:rsid w:val="00191447"/>
    <w:rsid w:val="00191E90"/>
    <w:rsid w:val="00191F72"/>
    <w:rsid w:val="0019220C"/>
    <w:rsid w:val="001925A3"/>
    <w:rsid w:val="001929FF"/>
    <w:rsid w:val="0019310F"/>
    <w:rsid w:val="00193F30"/>
    <w:rsid w:val="00193F81"/>
    <w:rsid w:val="001940A6"/>
    <w:rsid w:val="0019560D"/>
    <w:rsid w:val="00195F29"/>
    <w:rsid w:val="001964C0"/>
    <w:rsid w:val="00196823"/>
    <w:rsid w:val="00197A2B"/>
    <w:rsid w:val="001A00DE"/>
    <w:rsid w:val="001A0C45"/>
    <w:rsid w:val="001A134F"/>
    <w:rsid w:val="001A161D"/>
    <w:rsid w:val="001A2FE1"/>
    <w:rsid w:val="001A39FA"/>
    <w:rsid w:val="001A3DA8"/>
    <w:rsid w:val="001A4026"/>
    <w:rsid w:val="001A4E85"/>
    <w:rsid w:val="001A4F46"/>
    <w:rsid w:val="001A545B"/>
    <w:rsid w:val="001A6098"/>
    <w:rsid w:val="001A62EE"/>
    <w:rsid w:val="001A63C4"/>
    <w:rsid w:val="001A70E0"/>
    <w:rsid w:val="001A7270"/>
    <w:rsid w:val="001B09F2"/>
    <w:rsid w:val="001B0EB1"/>
    <w:rsid w:val="001B2250"/>
    <w:rsid w:val="001B26C1"/>
    <w:rsid w:val="001B305E"/>
    <w:rsid w:val="001B326F"/>
    <w:rsid w:val="001B4E26"/>
    <w:rsid w:val="001B51A3"/>
    <w:rsid w:val="001B592A"/>
    <w:rsid w:val="001B6334"/>
    <w:rsid w:val="001B6726"/>
    <w:rsid w:val="001B6B62"/>
    <w:rsid w:val="001B74B1"/>
    <w:rsid w:val="001B7A6C"/>
    <w:rsid w:val="001B7C08"/>
    <w:rsid w:val="001B7C93"/>
    <w:rsid w:val="001C0B14"/>
    <w:rsid w:val="001C0F5F"/>
    <w:rsid w:val="001C1192"/>
    <w:rsid w:val="001C13CB"/>
    <w:rsid w:val="001C186A"/>
    <w:rsid w:val="001C1DC6"/>
    <w:rsid w:val="001C2D42"/>
    <w:rsid w:val="001C3AAA"/>
    <w:rsid w:val="001C4C8A"/>
    <w:rsid w:val="001C628F"/>
    <w:rsid w:val="001C6672"/>
    <w:rsid w:val="001C6B08"/>
    <w:rsid w:val="001C75F0"/>
    <w:rsid w:val="001C7C25"/>
    <w:rsid w:val="001D008B"/>
    <w:rsid w:val="001D0CF4"/>
    <w:rsid w:val="001D0D96"/>
    <w:rsid w:val="001D109A"/>
    <w:rsid w:val="001D2382"/>
    <w:rsid w:val="001D2623"/>
    <w:rsid w:val="001D26A0"/>
    <w:rsid w:val="001D28C2"/>
    <w:rsid w:val="001D32B1"/>
    <w:rsid w:val="001D4092"/>
    <w:rsid w:val="001D411B"/>
    <w:rsid w:val="001D4BD5"/>
    <w:rsid w:val="001D4D28"/>
    <w:rsid w:val="001D4EE1"/>
    <w:rsid w:val="001D5395"/>
    <w:rsid w:val="001D56C5"/>
    <w:rsid w:val="001D65E7"/>
    <w:rsid w:val="001D6AE5"/>
    <w:rsid w:val="001D7C56"/>
    <w:rsid w:val="001D7EFB"/>
    <w:rsid w:val="001E087D"/>
    <w:rsid w:val="001E0A2A"/>
    <w:rsid w:val="001E1DBA"/>
    <w:rsid w:val="001E1F00"/>
    <w:rsid w:val="001E2419"/>
    <w:rsid w:val="001E3A69"/>
    <w:rsid w:val="001E4435"/>
    <w:rsid w:val="001E4936"/>
    <w:rsid w:val="001E4A7B"/>
    <w:rsid w:val="001E58EE"/>
    <w:rsid w:val="001E5AD0"/>
    <w:rsid w:val="001E5D1F"/>
    <w:rsid w:val="001E5DB8"/>
    <w:rsid w:val="001E6E55"/>
    <w:rsid w:val="001E72D9"/>
    <w:rsid w:val="001E754B"/>
    <w:rsid w:val="001E7D71"/>
    <w:rsid w:val="001E7DB4"/>
    <w:rsid w:val="001E7ECD"/>
    <w:rsid w:val="001F0859"/>
    <w:rsid w:val="001F1A5A"/>
    <w:rsid w:val="001F2982"/>
    <w:rsid w:val="001F2B34"/>
    <w:rsid w:val="001F2B44"/>
    <w:rsid w:val="001F41D9"/>
    <w:rsid w:val="001F4650"/>
    <w:rsid w:val="001F4D35"/>
    <w:rsid w:val="001F6C09"/>
    <w:rsid w:val="00200A18"/>
    <w:rsid w:val="00200DC5"/>
    <w:rsid w:val="00201076"/>
    <w:rsid w:val="002011D2"/>
    <w:rsid w:val="00201BB3"/>
    <w:rsid w:val="00202756"/>
    <w:rsid w:val="00202C5E"/>
    <w:rsid w:val="0020364D"/>
    <w:rsid w:val="00203668"/>
    <w:rsid w:val="002048F6"/>
    <w:rsid w:val="00204932"/>
    <w:rsid w:val="002051F3"/>
    <w:rsid w:val="00205828"/>
    <w:rsid w:val="0020597A"/>
    <w:rsid w:val="00206764"/>
    <w:rsid w:val="002068C3"/>
    <w:rsid w:val="00206970"/>
    <w:rsid w:val="00206B4A"/>
    <w:rsid w:val="002077BB"/>
    <w:rsid w:val="00207D21"/>
    <w:rsid w:val="00210B68"/>
    <w:rsid w:val="002110D9"/>
    <w:rsid w:val="00211B94"/>
    <w:rsid w:val="00211EB3"/>
    <w:rsid w:val="00212DB7"/>
    <w:rsid w:val="00213084"/>
    <w:rsid w:val="00213BB5"/>
    <w:rsid w:val="00213E6E"/>
    <w:rsid w:val="00214A58"/>
    <w:rsid w:val="00214BD2"/>
    <w:rsid w:val="00214E04"/>
    <w:rsid w:val="0021577B"/>
    <w:rsid w:val="0021593B"/>
    <w:rsid w:val="00215C97"/>
    <w:rsid w:val="002163EE"/>
    <w:rsid w:val="00217F74"/>
    <w:rsid w:val="00220294"/>
    <w:rsid w:val="0022076A"/>
    <w:rsid w:val="00220B67"/>
    <w:rsid w:val="00221768"/>
    <w:rsid w:val="00221932"/>
    <w:rsid w:val="00221D8E"/>
    <w:rsid w:val="002229FC"/>
    <w:rsid w:val="00222D10"/>
    <w:rsid w:val="002231BD"/>
    <w:rsid w:val="00223302"/>
    <w:rsid w:val="00223794"/>
    <w:rsid w:val="00224E0C"/>
    <w:rsid w:val="00225934"/>
    <w:rsid w:val="00225B00"/>
    <w:rsid w:val="002261CF"/>
    <w:rsid w:val="002269AF"/>
    <w:rsid w:val="0022721F"/>
    <w:rsid w:val="002277EC"/>
    <w:rsid w:val="00227A09"/>
    <w:rsid w:val="00227EC2"/>
    <w:rsid w:val="00230D24"/>
    <w:rsid w:val="002318B7"/>
    <w:rsid w:val="00232137"/>
    <w:rsid w:val="00232686"/>
    <w:rsid w:val="00232819"/>
    <w:rsid w:val="002337FC"/>
    <w:rsid w:val="00233B70"/>
    <w:rsid w:val="002340CC"/>
    <w:rsid w:val="002341C2"/>
    <w:rsid w:val="00234412"/>
    <w:rsid w:val="00234623"/>
    <w:rsid w:val="00235321"/>
    <w:rsid w:val="0023566F"/>
    <w:rsid w:val="00236B61"/>
    <w:rsid w:val="00237664"/>
    <w:rsid w:val="0024108C"/>
    <w:rsid w:val="002417A5"/>
    <w:rsid w:val="00241CCD"/>
    <w:rsid w:val="0024219A"/>
    <w:rsid w:val="002421FC"/>
    <w:rsid w:val="0024228B"/>
    <w:rsid w:val="00243D31"/>
    <w:rsid w:val="00243E9D"/>
    <w:rsid w:val="00244000"/>
    <w:rsid w:val="00244190"/>
    <w:rsid w:val="00245140"/>
    <w:rsid w:val="002453BD"/>
    <w:rsid w:val="00245B0F"/>
    <w:rsid w:val="00245B47"/>
    <w:rsid w:val="0024633A"/>
    <w:rsid w:val="002467DB"/>
    <w:rsid w:val="0024683F"/>
    <w:rsid w:val="00246CE8"/>
    <w:rsid w:val="00246E5E"/>
    <w:rsid w:val="00247F6B"/>
    <w:rsid w:val="00250722"/>
    <w:rsid w:val="00250CAD"/>
    <w:rsid w:val="00250CE1"/>
    <w:rsid w:val="00250E50"/>
    <w:rsid w:val="0025128B"/>
    <w:rsid w:val="00251853"/>
    <w:rsid w:val="00251866"/>
    <w:rsid w:val="00251D11"/>
    <w:rsid w:val="00251DD0"/>
    <w:rsid w:val="002520BB"/>
    <w:rsid w:val="0025232A"/>
    <w:rsid w:val="00253B35"/>
    <w:rsid w:val="0025453F"/>
    <w:rsid w:val="00254A7D"/>
    <w:rsid w:val="00255E22"/>
    <w:rsid w:val="00255F2D"/>
    <w:rsid w:val="00256266"/>
    <w:rsid w:val="00256AD6"/>
    <w:rsid w:val="00256EDC"/>
    <w:rsid w:val="00257AE8"/>
    <w:rsid w:val="00257BC5"/>
    <w:rsid w:val="00257E0C"/>
    <w:rsid w:val="00257F10"/>
    <w:rsid w:val="00260117"/>
    <w:rsid w:val="0026014D"/>
    <w:rsid w:val="002606E9"/>
    <w:rsid w:val="00260B3A"/>
    <w:rsid w:val="00261CE3"/>
    <w:rsid w:val="00262298"/>
    <w:rsid w:val="00262696"/>
    <w:rsid w:val="00262C78"/>
    <w:rsid w:val="0026479F"/>
    <w:rsid w:val="002647B1"/>
    <w:rsid w:val="002649CB"/>
    <w:rsid w:val="00265602"/>
    <w:rsid w:val="00265711"/>
    <w:rsid w:val="002665F8"/>
    <w:rsid w:val="00266CC2"/>
    <w:rsid w:val="00266DA2"/>
    <w:rsid w:val="00266E84"/>
    <w:rsid w:val="00267B00"/>
    <w:rsid w:val="00267CE0"/>
    <w:rsid w:val="00267FF3"/>
    <w:rsid w:val="00270FFF"/>
    <w:rsid w:val="00271BD8"/>
    <w:rsid w:val="002720F0"/>
    <w:rsid w:val="002722EA"/>
    <w:rsid w:val="00274C3B"/>
    <w:rsid w:val="002759B3"/>
    <w:rsid w:val="00275CEF"/>
    <w:rsid w:val="00275F6A"/>
    <w:rsid w:val="00275FBD"/>
    <w:rsid w:val="00277D3D"/>
    <w:rsid w:val="00277D43"/>
    <w:rsid w:val="00280377"/>
    <w:rsid w:val="00280460"/>
    <w:rsid w:val="00280994"/>
    <w:rsid w:val="00280EFB"/>
    <w:rsid w:val="002814AD"/>
    <w:rsid w:val="0028196A"/>
    <w:rsid w:val="002829BC"/>
    <w:rsid w:val="002834E1"/>
    <w:rsid w:val="0028362A"/>
    <w:rsid w:val="002843BF"/>
    <w:rsid w:val="002853AC"/>
    <w:rsid w:val="00285508"/>
    <w:rsid w:val="00285A00"/>
    <w:rsid w:val="00286239"/>
    <w:rsid w:val="00287101"/>
    <w:rsid w:val="00290664"/>
    <w:rsid w:val="002906FD"/>
    <w:rsid w:val="00290A11"/>
    <w:rsid w:val="00290DA0"/>
    <w:rsid w:val="002915FD"/>
    <w:rsid w:val="002923D0"/>
    <w:rsid w:val="0029268A"/>
    <w:rsid w:val="002929AB"/>
    <w:rsid w:val="00293E02"/>
    <w:rsid w:val="002944D4"/>
    <w:rsid w:val="00294583"/>
    <w:rsid w:val="00294900"/>
    <w:rsid w:val="00294904"/>
    <w:rsid w:val="0029623A"/>
    <w:rsid w:val="002964B6"/>
    <w:rsid w:val="00296CB1"/>
    <w:rsid w:val="00297489"/>
    <w:rsid w:val="002A0546"/>
    <w:rsid w:val="002A09F0"/>
    <w:rsid w:val="002A0FAC"/>
    <w:rsid w:val="002A29D8"/>
    <w:rsid w:val="002A2B60"/>
    <w:rsid w:val="002A2B6B"/>
    <w:rsid w:val="002A2C4C"/>
    <w:rsid w:val="002A3B7F"/>
    <w:rsid w:val="002A3B8F"/>
    <w:rsid w:val="002A4614"/>
    <w:rsid w:val="002A5631"/>
    <w:rsid w:val="002A5B68"/>
    <w:rsid w:val="002A5FDD"/>
    <w:rsid w:val="002A60FC"/>
    <w:rsid w:val="002A673F"/>
    <w:rsid w:val="002B01F0"/>
    <w:rsid w:val="002B0A78"/>
    <w:rsid w:val="002B1114"/>
    <w:rsid w:val="002B2011"/>
    <w:rsid w:val="002B22A5"/>
    <w:rsid w:val="002B2B6E"/>
    <w:rsid w:val="002B318F"/>
    <w:rsid w:val="002B39BA"/>
    <w:rsid w:val="002B3E13"/>
    <w:rsid w:val="002B5FBA"/>
    <w:rsid w:val="002B60CE"/>
    <w:rsid w:val="002B65BE"/>
    <w:rsid w:val="002B66FD"/>
    <w:rsid w:val="002B6A14"/>
    <w:rsid w:val="002B7197"/>
    <w:rsid w:val="002B73D7"/>
    <w:rsid w:val="002B7429"/>
    <w:rsid w:val="002B7987"/>
    <w:rsid w:val="002B7A7B"/>
    <w:rsid w:val="002C0634"/>
    <w:rsid w:val="002C1700"/>
    <w:rsid w:val="002C22C4"/>
    <w:rsid w:val="002C23C2"/>
    <w:rsid w:val="002C2954"/>
    <w:rsid w:val="002C29E1"/>
    <w:rsid w:val="002C2B0A"/>
    <w:rsid w:val="002C30EE"/>
    <w:rsid w:val="002C3B4E"/>
    <w:rsid w:val="002C3DA3"/>
    <w:rsid w:val="002C3DFD"/>
    <w:rsid w:val="002C47EF"/>
    <w:rsid w:val="002C4F83"/>
    <w:rsid w:val="002C51B2"/>
    <w:rsid w:val="002C531C"/>
    <w:rsid w:val="002C5AD9"/>
    <w:rsid w:val="002C7698"/>
    <w:rsid w:val="002C7E75"/>
    <w:rsid w:val="002D060B"/>
    <w:rsid w:val="002D0FFB"/>
    <w:rsid w:val="002D1BDD"/>
    <w:rsid w:val="002D22C3"/>
    <w:rsid w:val="002D2DFD"/>
    <w:rsid w:val="002D3237"/>
    <w:rsid w:val="002D3269"/>
    <w:rsid w:val="002D3633"/>
    <w:rsid w:val="002D489F"/>
    <w:rsid w:val="002D4FEB"/>
    <w:rsid w:val="002D53AE"/>
    <w:rsid w:val="002D555D"/>
    <w:rsid w:val="002D61CF"/>
    <w:rsid w:val="002D6796"/>
    <w:rsid w:val="002D6A6F"/>
    <w:rsid w:val="002D78B7"/>
    <w:rsid w:val="002D7BF8"/>
    <w:rsid w:val="002D7CEF"/>
    <w:rsid w:val="002E0241"/>
    <w:rsid w:val="002E0650"/>
    <w:rsid w:val="002E099C"/>
    <w:rsid w:val="002E10BC"/>
    <w:rsid w:val="002E10E9"/>
    <w:rsid w:val="002E13F6"/>
    <w:rsid w:val="002E22DC"/>
    <w:rsid w:val="002E249A"/>
    <w:rsid w:val="002E2B0F"/>
    <w:rsid w:val="002E2BCF"/>
    <w:rsid w:val="002E2D92"/>
    <w:rsid w:val="002E4279"/>
    <w:rsid w:val="002E43A5"/>
    <w:rsid w:val="002E470F"/>
    <w:rsid w:val="002E4733"/>
    <w:rsid w:val="002E62EC"/>
    <w:rsid w:val="002E63C7"/>
    <w:rsid w:val="002E643B"/>
    <w:rsid w:val="002E70D0"/>
    <w:rsid w:val="002E7250"/>
    <w:rsid w:val="002E756E"/>
    <w:rsid w:val="002E773E"/>
    <w:rsid w:val="002E78E4"/>
    <w:rsid w:val="002E7C2E"/>
    <w:rsid w:val="002F01F5"/>
    <w:rsid w:val="002F03B6"/>
    <w:rsid w:val="002F0455"/>
    <w:rsid w:val="002F0903"/>
    <w:rsid w:val="002F0A79"/>
    <w:rsid w:val="002F0D8C"/>
    <w:rsid w:val="002F1393"/>
    <w:rsid w:val="002F1F9D"/>
    <w:rsid w:val="002F2009"/>
    <w:rsid w:val="002F2159"/>
    <w:rsid w:val="002F2C9E"/>
    <w:rsid w:val="002F3121"/>
    <w:rsid w:val="002F313C"/>
    <w:rsid w:val="002F31FC"/>
    <w:rsid w:val="002F3364"/>
    <w:rsid w:val="002F36A3"/>
    <w:rsid w:val="002F3AD6"/>
    <w:rsid w:val="002F41D1"/>
    <w:rsid w:val="002F43E9"/>
    <w:rsid w:val="002F447B"/>
    <w:rsid w:val="002F5444"/>
    <w:rsid w:val="002F5945"/>
    <w:rsid w:val="002F5963"/>
    <w:rsid w:val="002F5C50"/>
    <w:rsid w:val="002F6316"/>
    <w:rsid w:val="002F7173"/>
    <w:rsid w:val="002F7250"/>
    <w:rsid w:val="002F7EBB"/>
    <w:rsid w:val="00300130"/>
    <w:rsid w:val="00300DFB"/>
    <w:rsid w:val="00301374"/>
    <w:rsid w:val="0030143A"/>
    <w:rsid w:val="00301592"/>
    <w:rsid w:val="00301693"/>
    <w:rsid w:val="00301981"/>
    <w:rsid w:val="00301FB1"/>
    <w:rsid w:val="00302254"/>
    <w:rsid w:val="00302CEA"/>
    <w:rsid w:val="0030366D"/>
    <w:rsid w:val="00303EAB"/>
    <w:rsid w:val="003041C3"/>
    <w:rsid w:val="0030476A"/>
    <w:rsid w:val="00304B24"/>
    <w:rsid w:val="00305100"/>
    <w:rsid w:val="003052EA"/>
    <w:rsid w:val="00305338"/>
    <w:rsid w:val="00305CD3"/>
    <w:rsid w:val="003077B3"/>
    <w:rsid w:val="00310497"/>
    <w:rsid w:val="003104C8"/>
    <w:rsid w:val="00310F5C"/>
    <w:rsid w:val="0031147A"/>
    <w:rsid w:val="00311B41"/>
    <w:rsid w:val="003123AD"/>
    <w:rsid w:val="0031260D"/>
    <w:rsid w:val="0031287A"/>
    <w:rsid w:val="00312B9E"/>
    <w:rsid w:val="00312EAA"/>
    <w:rsid w:val="00314591"/>
    <w:rsid w:val="00314A18"/>
    <w:rsid w:val="00314CFC"/>
    <w:rsid w:val="00314FBC"/>
    <w:rsid w:val="00315811"/>
    <w:rsid w:val="00315A2D"/>
    <w:rsid w:val="00317879"/>
    <w:rsid w:val="00320966"/>
    <w:rsid w:val="00322E1E"/>
    <w:rsid w:val="00323C48"/>
    <w:rsid w:val="0032434F"/>
    <w:rsid w:val="003243CD"/>
    <w:rsid w:val="00324557"/>
    <w:rsid w:val="003246FF"/>
    <w:rsid w:val="00324968"/>
    <w:rsid w:val="00325125"/>
    <w:rsid w:val="00325F53"/>
    <w:rsid w:val="003262CA"/>
    <w:rsid w:val="003266A9"/>
    <w:rsid w:val="003268E5"/>
    <w:rsid w:val="00326B82"/>
    <w:rsid w:val="00326D44"/>
    <w:rsid w:val="00326F51"/>
    <w:rsid w:val="003273D9"/>
    <w:rsid w:val="0032751C"/>
    <w:rsid w:val="00327974"/>
    <w:rsid w:val="00327A99"/>
    <w:rsid w:val="00327C45"/>
    <w:rsid w:val="00327C59"/>
    <w:rsid w:val="00327D16"/>
    <w:rsid w:val="00330394"/>
    <w:rsid w:val="0033089A"/>
    <w:rsid w:val="00330E3E"/>
    <w:rsid w:val="00331173"/>
    <w:rsid w:val="00331411"/>
    <w:rsid w:val="0033149D"/>
    <w:rsid w:val="00331784"/>
    <w:rsid w:val="00331906"/>
    <w:rsid w:val="00331B6E"/>
    <w:rsid w:val="00332373"/>
    <w:rsid w:val="00332CA6"/>
    <w:rsid w:val="003331E6"/>
    <w:rsid w:val="0033322F"/>
    <w:rsid w:val="003334EB"/>
    <w:rsid w:val="00334D72"/>
    <w:rsid w:val="00334DFD"/>
    <w:rsid w:val="00335101"/>
    <w:rsid w:val="00335455"/>
    <w:rsid w:val="0033548A"/>
    <w:rsid w:val="003358DD"/>
    <w:rsid w:val="00335D87"/>
    <w:rsid w:val="003362AF"/>
    <w:rsid w:val="003366A3"/>
    <w:rsid w:val="003370D6"/>
    <w:rsid w:val="003371D1"/>
    <w:rsid w:val="00337AAC"/>
    <w:rsid w:val="00340091"/>
    <w:rsid w:val="003401A8"/>
    <w:rsid w:val="003404E5"/>
    <w:rsid w:val="00341203"/>
    <w:rsid w:val="003412C4"/>
    <w:rsid w:val="003423A5"/>
    <w:rsid w:val="00343E41"/>
    <w:rsid w:val="003442C4"/>
    <w:rsid w:val="00345021"/>
    <w:rsid w:val="00345396"/>
    <w:rsid w:val="00345B3A"/>
    <w:rsid w:val="00345D59"/>
    <w:rsid w:val="00345E10"/>
    <w:rsid w:val="003460E7"/>
    <w:rsid w:val="00346349"/>
    <w:rsid w:val="00350605"/>
    <w:rsid w:val="00350AD0"/>
    <w:rsid w:val="00350B68"/>
    <w:rsid w:val="00351429"/>
    <w:rsid w:val="00351AA6"/>
    <w:rsid w:val="00352543"/>
    <w:rsid w:val="003529D6"/>
    <w:rsid w:val="00352E1B"/>
    <w:rsid w:val="00353AFB"/>
    <w:rsid w:val="00353FA5"/>
    <w:rsid w:val="00354804"/>
    <w:rsid w:val="00354AB3"/>
    <w:rsid w:val="00354D3D"/>
    <w:rsid w:val="0035573E"/>
    <w:rsid w:val="00355C54"/>
    <w:rsid w:val="00355C9E"/>
    <w:rsid w:val="00356AD7"/>
    <w:rsid w:val="0035743D"/>
    <w:rsid w:val="00357441"/>
    <w:rsid w:val="003602D6"/>
    <w:rsid w:val="00360327"/>
    <w:rsid w:val="00360690"/>
    <w:rsid w:val="00360E09"/>
    <w:rsid w:val="00361243"/>
    <w:rsid w:val="003614BD"/>
    <w:rsid w:val="00361AC4"/>
    <w:rsid w:val="00361AE7"/>
    <w:rsid w:val="003629C1"/>
    <w:rsid w:val="00363EDD"/>
    <w:rsid w:val="00364D35"/>
    <w:rsid w:val="00365AF5"/>
    <w:rsid w:val="003669F2"/>
    <w:rsid w:val="00366EE4"/>
    <w:rsid w:val="00370F16"/>
    <w:rsid w:val="003718DD"/>
    <w:rsid w:val="00372CB8"/>
    <w:rsid w:val="0037331A"/>
    <w:rsid w:val="0037331D"/>
    <w:rsid w:val="003737B4"/>
    <w:rsid w:val="003739EF"/>
    <w:rsid w:val="00374185"/>
    <w:rsid w:val="003743EA"/>
    <w:rsid w:val="0037585F"/>
    <w:rsid w:val="00375B28"/>
    <w:rsid w:val="00376F57"/>
    <w:rsid w:val="0037754B"/>
    <w:rsid w:val="00377FED"/>
    <w:rsid w:val="00380880"/>
    <w:rsid w:val="00380941"/>
    <w:rsid w:val="003813A1"/>
    <w:rsid w:val="003814AF"/>
    <w:rsid w:val="00381701"/>
    <w:rsid w:val="003827C6"/>
    <w:rsid w:val="00382F9F"/>
    <w:rsid w:val="0038326C"/>
    <w:rsid w:val="00383510"/>
    <w:rsid w:val="003840C6"/>
    <w:rsid w:val="0038442B"/>
    <w:rsid w:val="00384CCF"/>
    <w:rsid w:val="00385706"/>
    <w:rsid w:val="00386857"/>
    <w:rsid w:val="00387126"/>
    <w:rsid w:val="00387CB9"/>
    <w:rsid w:val="00387ED5"/>
    <w:rsid w:val="00390227"/>
    <w:rsid w:val="003902D4"/>
    <w:rsid w:val="00390940"/>
    <w:rsid w:val="003913FD"/>
    <w:rsid w:val="00391591"/>
    <w:rsid w:val="00392561"/>
    <w:rsid w:val="00392862"/>
    <w:rsid w:val="00394219"/>
    <w:rsid w:val="00394E29"/>
    <w:rsid w:val="0039523F"/>
    <w:rsid w:val="00395510"/>
    <w:rsid w:val="003957C1"/>
    <w:rsid w:val="003959B6"/>
    <w:rsid w:val="00395F1B"/>
    <w:rsid w:val="003969F1"/>
    <w:rsid w:val="00396F3E"/>
    <w:rsid w:val="00397008"/>
    <w:rsid w:val="00397BEB"/>
    <w:rsid w:val="003A0624"/>
    <w:rsid w:val="003A144A"/>
    <w:rsid w:val="003A17A2"/>
    <w:rsid w:val="003A1B66"/>
    <w:rsid w:val="003A25CB"/>
    <w:rsid w:val="003A2796"/>
    <w:rsid w:val="003A2B8E"/>
    <w:rsid w:val="003A31FD"/>
    <w:rsid w:val="003A3CE3"/>
    <w:rsid w:val="003A3D22"/>
    <w:rsid w:val="003A3D2D"/>
    <w:rsid w:val="003A4BDD"/>
    <w:rsid w:val="003A5CCA"/>
    <w:rsid w:val="003A5D9B"/>
    <w:rsid w:val="003A6D36"/>
    <w:rsid w:val="003B0609"/>
    <w:rsid w:val="003B0AC7"/>
    <w:rsid w:val="003B13AB"/>
    <w:rsid w:val="003B1617"/>
    <w:rsid w:val="003B19B9"/>
    <w:rsid w:val="003B1C4F"/>
    <w:rsid w:val="003B29DF"/>
    <w:rsid w:val="003B307E"/>
    <w:rsid w:val="003B34E1"/>
    <w:rsid w:val="003B3AAE"/>
    <w:rsid w:val="003B415F"/>
    <w:rsid w:val="003B44A1"/>
    <w:rsid w:val="003B45F0"/>
    <w:rsid w:val="003B6B50"/>
    <w:rsid w:val="003B6D32"/>
    <w:rsid w:val="003C018C"/>
    <w:rsid w:val="003C081D"/>
    <w:rsid w:val="003C0A70"/>
    <w:rsid w:val="003C0DFB"/>
    <w:rsid w:val="003C11F9"/>
    <w:rsid w:val="003C1533"/>
    <w:rsid w:val="003C15C9"/>
    <w:rsid w:val="003C2B1D"/>
    <w:rsid w:val="003C32F0"/>
    <w:rsid w:val="003C33F2"/>
    <w:rsid w:val="003C38CE"/>
    <w:rsid w:val="003C3A54"/>
    <w:rsid w:val="003C46D9"/>
    <w:rsid w:val="003C4A95"/>
    <w:rsid w:val="003C4C35"/>
    <w:rsid w:val="003C50A0"/>
    <w:rsid w:val="003C54D4"/>
    <w:rsid w:val="003C5DFB"/>
    <w:rsid w:val="003C62BA"/>
    <w:rsid w:val="003C6303"/>
    <w:rsid w:val="003C6A6A"/>
    <w:rsid w:val="003C733B"/>
    <w:rsid w:val="003C779B"/>
    <w:rsid w:val="003D14AB"/>
    <w:rsid w:val="003D1D11"/>
    <w:rsid w:val="003D27E7"/>
    <w:rsid w:val="003D2DED"/>
    <w:rsid w:val="003D41D9"/>
    <w:rsid w:val="003D4516"/>
    <w:rsid w:val="003D47AA"/>
    <w:rsid w:val="003D48B7"/>
    <w:rsid w:val="003D4CDF"/>
    <w:rsid w:val="003D5773"/>
    <w:rsid w:val="003D701B"/>
    <w:rsid w:val="003D7353"/>
    <w:rsid w:val="003D7AAB"/>
    <w:rsid w:val="003E1801"/>
    <w:rsid w:val="003E1D47"/>
    <w:rsid w:val="003E2FD0"/>
    <w:rsid w:val="003E30D6"/>
    <w:rsid w:val="003E3689"/>
    <w:rsid w:val="003E47DE"/>
    <w:rsid w:val="003E4BA3"/>
    <w:rsid w:val="003E51E4"/>
    <w:rsid w:val="003E5403"/>
    <w:rsid w:val="003E6A72"/>
    <w:rsid w:val="003E6B36"/>
    <w:rsid w:val="003E6C92"/>
    <w:rsid w:val="003E7D6D"/>
    <w:rsid w:val="003F03A8"/>
    <w:rsid w:val="003F1073"/>
    <w:rsid w:val="003F1896"/>
    <w:rsid w:val="003F1ED1"/>
    <w:rsid w:val="003F2B72"/>
    <w:rsid w:val="003F2E56"/>
    <w:rsid w:val="003F3232"/>
    <w:rsid w:val="003F33FA"/>
    <w:rsid w:val="003F3B33"/>
    <w:rsid w:val="003F4673"/>
    <w:rsid w:val="003F4A69"/>
    <w:rsid w:val="003F4D2D"/>
    <w:rsid w:val="003F55CD"/>
    <w:rsid w:val="003F5B7B"/>
    <w:rsid w:val="003F630C"/>
    <w:rsid w:val="003F6B95"/>
    <w:rsid w:val="003F6D48"/>
    <w:rsid w:val="003F71C1"/>
    <w:rsid w:val="003F75BE"/>
    <w:rsid w:val="003F75D5"/>
    <w:rsid w:val="00400064"/>
    <w:rsid w:val="004019C9"/>
    <w:rsid w:val="004023AC"/>
    <w:rsid w:val="00402822"/>
    <w:rsid w:val="00403566"/>
    <w:rsid w:val="0040462A"/>
    <w:rsid w:val="00404E39"/>
    <w:rsid w:val="004051C0"/>
    <w:rsid w:val="004065F2"/>
    <w:rsid w:val="00406F5F"/>
    <w:rsid w:val="0040753F"/>
    <w:rsid w:val="00410406"/>
    <w:rsid w:val="00410DE9"/>
    <w:rsid w:val="00411BCE"/>
    <w:rsid w:val="00412040"/>
    <w:rsid w:val="004126E9"/>
    <w:rsid w:val="00412986"/>
    <w:rsid w:val="00412F61"/>
    <w:rsid w:val="00413785"/>
    <w:rsid w:val="004138D6"/>
    <w:rsid w:val="00415799"/>
    <w:rsid w:val="00415895"/>
    <w:rsid w:val="0041722B"/>
    <w:rsid w:val="004176CE"/>
    <w:rsid w:val="0041795A"/>
    <w:rsid w:val="00417C47"/>
    <w:rsid w:val="00417C64"/>
    <w:rsid w:val="0042072A"/>
    <w:rsid w:val="00421AA3"/>
    <w:rsid w:val="004220EF"/>
    <w:rsid w:val="004229FF"/>
    <w:rsid w:val="0042434B"/>
    <w:rsid w:val="00424C95"/>
    <w:rsid w:val="00424D5B"/>
    <w:rsid w:val="004253ED"/>
    <w:rsid w:val="0042541E"/>
    <w:rsid w:val="0042542B"/>
    <w:rsid w:val="0042655A"/>
    <w:rsid w:val="00426808"/>
    <w:rsid w:val="004268C8"/>
    <w:rsid w:val="004276C8"/>
    <w:rsid w:val="00427DCA"/>
    <w:rsid w:val="0043001D"/>
    <w:rsid w:val="0043033F"/>
    <w:rsid w:val="004305B1"/>
    <w:rsid w:val="00431280"/>
    <w:rsid w:val="00431680"/>
    <w:rsid w:val="00431B7D"/>
    <w:rsid w:val="00431EEA"/>
    <w:rsid w:val="004322D7"/>
    <w:rsid w:val="0043276E"/>
    <w:rsid w:val="004327FE"/>
    <w:rsid w:val="004328E9"/>
    <w:rsid w:val="00432B39"/>
    <w:rsid w:val="004334A7"/>
    <w:rsid w:val="0043424C"/>
    <w:rsid w:val="004344A8"/>
    <w:rsid w:val="00435207"/>
    <w:rsid w:val="00435691"/>
    <w:rsid w:val="00435A8C"/>
    <w:rsid w:val="0043768E"/>
    <w:rsid w:val="00440058"/>
    <w:rsid w:val="00442255"/>
    <w:rsid w:val="00442649"/>
    <w:rsid w:val="004427A8"/>
    <w:rsid w:val="00443087"/>
    <w:rsid w:val="00443BB6"/>
    <w:rsid w:val="00443D08"/>
    <w:rsid w:val="00443E50"/>
    <w:rsid w:val="0044487B"/>
    <w:rsid w:val="00444B0D"/>
    <w:rsid w:val="004457C4"/>
    <w:rsid w:val="00446739"/>
    <w:rsid w:val="004467E5"/>
    <w:rsid w:val="004470B4"/>
    <w:rsid w:val="00450756"/>
    <w:rsid w:val="00450EB1"/>
    <w:rsid w:val="004523CF"/>
    <w:rsid w:val="00452C8C"/>
    <w:rsid w:val="00453DAD"/>
    <w:rsid w:val="00454A5A"/>
    <w:rsid w:val="00454AD6"/>
    <w:rsid w:val="00454BAA"/>
    <w:rsid w:val="00454CE8"/>
    <w:rsid w:val="00454DEC"/>
    <w:rsid w:val="00455721"/>
    <w:rsid w:val="00456236"/>
    <w:rsid w:val="004563EA"/>
    <w:rsid w:val="00456BF6"/>
    <w:rsid w:val="00456F0D"/>
    <w:rsid w:val="004570B8"/>
    <w:rsid w:val="00457100"/>
    <w:rsid w:val="0045721E"/>
    <w:rsid w:val="004572DD"/>
    <w:rsid w:val="00457A07"/>
    <w:rsid w:val="00457F4B"/>
    <w:rsid w:val="00460B0D"/>
    <w:rsid w:val="00460B48"/>
    <w:rsid w:val="00460B68"/>
    <w:rsid w:val="00461815"/>
    <w:rsid w:val="00462257"/>
    <w:rsid w:val="004625B7"/>
    <w:rsid w:val="0046282D"/>
    <w:rsid w:val="00462AC7"/>
    <w:rsid w:val="00462C9A"/>
    <w:rsid w:val="00462D80"/>
    <w:rsid w:val="00462D86"/>
    <w:rsid w:val="00462DCE"/>
    <w:rsid w:val="00463053"/>
    <w:rsid w:val="00463CA0"/>
    <w:rsid w:val="00464DE4"/>
    <w:rsid w:val="00465103"/>
    <w:rsid w:val="004651D1"/>
    <w:rsid w:val="00466951"/>
    <w:rsid w:val="004671BA"/>
    <w:rsid w:val="00467442"/>
    <w:rsid w:val="0046798C"/>
    <w:rsid w:val="00470205"/>
    <w:rsid w:val="00470B00"/>
    <w:rsid w:val="00470FB7"/>
    <w:rsid w:val="00471571"/>
    <w:rsid w:val="00471593"/>
    <w:rsid w:val="00471995"/>
    <w:rsid w:val="0047294C"/>
    <w:rsid w:val="00472B64"/>
    <w:rsid w:val="00473631"/>
    <w:rsid w:val="0047391C"/>
    <w:rsid w:val="00473F95"/>
    <w:rsid w:val="004740A3"/>
    <w:rsid w:val="004742C8"/>
    <w:rsid w:val="004743C9"/>
    <w:rsid w:val="004745B3"/>
    <w:rsid w:val="00475586"/>
    <w:rsid w:val="004759A2"/>
    <w:rsid w:val="00476790"/>
    <w:rsid w:val="0047743E"/>
    <w:rsid w:val="004774C3"/>
    <w:rsid w:val="00477BE5"/>
    <w:rsid w:val="004807F8"/>
    <w:rsid w:val="00480DE2"/>
    <w:rsid w:val="00481087"/>
    <w:rsid w:val="004817DC"/>
    <w:rsid w:val="004819D2"/>
    <w:rsid w:val="00482523"/>
    <w:rsid w:val="00482D8C"/>
    <w:rsid w:val="00484F43"/>
    <w:rsid w:val="004850C8"/>
    <w:rsid w:val="0048539A"/>
    <w:rsid w:val="00485C3F"/>
    <w:rsid w:val="00485ECD"/>
    <w:rsid w:val="00486A66"/>
    <w:rsid w:val="004902EB"/>
    <w:rsid w:val="00490679"/>
    <w:rsid w:val="00490AAC"/>
    <w:rsid w:val="004918D2"/>
    <w:rsid w:val="00491F39"/>
    <w:rsid w:val="004927DB"/>
    <w:rsid w:val="00492EBB"/>
    <w:rsid w:val="0049376E"/>
    <w:rsid w:val="0049438F"/>
    <w:rsid w:val="00494D68"/>
    <w:rsid w:val="00494E83"/>
    <w:rsid w:val="004958F0"/>
    <w:rsid w:val="00496C18"/>
    <w:rsid w:val="00496FAC"/>
    <w:rsid w:val="004A12C1"/>
    <w:rsid w:val="004A12EE"/>
    <w:rsid w:val="004A1EFD"/>
    <w:rsid w:val="004A24C4"/>
    <w:rsid w:val="004A2B90"/>
    <w:rsid w:val="004A34F9"/>
    <w:rsid w:val="004A35C1"/>
    <w:rsid w:val="004A37F0"/>
    <w:rsid w:val="004A406B"/>
    <w:rsid w:val="004A45A2"/>
    <w:rsid w:val="004A4EF0"/>
    <w:rsid w:val="004A549F"/>
    <w:rsid w:val="004A5ABB"/>
    <w:rsid w:val="004A5D5F"/>
    <w:rsid w:val="004A5F03"/>
    <w:rsid w:val="004A67BD"/>
    <w:rsid w:val="004A721D"/>
    <w:rsid w:val="004A7B38"/>
    <w:rsid w:val="004A7E12"/>
    <w:rsid w:val="004A7FAE"/>
    <w:rsid w:val="004B1491"/>
    <w:rsid w:val="004B18A0"/>
    <w:rsid w:val="004B2918"/>
    <w:rsid w:val="004B3124"/>
    <w:rsid w:val="004B439B"/>
    <w:rsid w:val="004B45CA"/>
    <w:rsid w:val="004B4915"/>
    <w:rsid w:val="004B5E97"/>
    <w:rsid w:val="004B6B20"/>
    <w:rsid w:val="004B73E5"/>
    <w:rsid w:val="004B746B"/>
    <w:rsid w:val="004C1140"/>
    <w:rsid w:val="004C13CE"/>
    <w:rsid w:val="004C160A"/>
    <w:rsid w:val="004C38D4"/>
    <w:rsid w:val="004C39FF"/>
    <w:rsid w:val="004C4037"/>
    <w:rsid w:val="004C41A4"/>
    <w:rsid w:val="004C42ED"/>
    <w:rsid w:val="004C4763"/>
    <w:rsid w:val="004C4A1E"/>
    <w:rsid w:val="004C4A80"/>
    <w:rsid w:val="004C4ED7"/>
    <w:rsid w:val="004C5731"/>
    <w:rsid w:val="004C5785"/>
    <w:rsid w:val="004C5AD5"/>
    <w:rsid w:val="004C79D6"/>
    <w:rsid w:val="004D0628"/>
    <w:rsid w:val="004D0E28"/>
    <w:rsid w:val="004D0E34"/>
    <w:rsid w:val="004D0F48"/>
    <w:rsid w:val="004D122A"/>
    <w:rsid w:val="004D126C"/>
    <w:rsid w:val="004D1880"/>
    <w:rsid w:val="004D33BF"/>
    <w:rsid w:val="004D36F6"/>
    <w:rsid w:val="004D3869"/>
    <w:rsid w:val="004D41C5"/>
    <w:rsid w:val="004D42F3"/>
    <w:rsid w:val="004D519C"/>
    <w:rsid w:val="004D535A"/>
    <w:rsid w:val="004D64B4"/>
    <w:rsid w:val="004D6617"/>
    <w:rsid w:val="004D6A7A"/>
    <w:rsid w:val="004D6E38"/>
    <w:rsid w:val="004D6ED1"/>
    <w:rsid w:val="004E04C3"/>
    <w:rsid w:val="004E178B"/>
    <w:rsid w:val="004E2358"/>
    <w:rsid w:val="004E31B5"/>
    <w:rsid w:val="004E3B4B"/>
    <w:rsid w:val="004E3D4C"/>
    <w:rsid w:val="004E44E8"/>
    <w:rsid w:val="004E4687"/>
    <w:rsid w:val="004E4D19"/>
    <w:rsid w:val="004E501E"/>
    <w:rsid w:val="004E5844"/>
    <w:rsid w:val="004E686D"/>
    <w:rsid w:val="004E71CA"/>
    <w:rsid w:val="004E7B10"/>
    <w:rsid w:val="004F01D5"/>
    <w:rsid w:val="004F10E7"/>
    <w:rsid w:val="004F13CE"/>
    <w:rsid w:val="004F1B1F"/>
    <w:rsid w:val="004F1CE5"/>
    <w:rsid w:val="004F1EDE"/>
    <w:rsid w:val="004F25DB"/>
    <w:rsid w:val="004F269C"/>
    <w:rsid w:val="004F290F"/>
    <w:rsid w:val="004F30FB"/>
    <w:rsid w:val="004F41D7"/>
    <w:rsid w:val="004F4A17"/>
    <w:rsid w:val="004F50B3"/>
    <w:rsid w:val="004F56D0"/>
    <w:rsid w:val="004F5B11"/>
    <w:rsid w:val="004F6386"/>
    <w:rsid w:val="004F6500"/>
    <w:rsid w:val="004F6A2D"/>
    <w:rsid w:val="004F7798"/>
    <w:rsid w:val="005009CA"/>
    <w:rsid w:val="005014F4"/>
    <w:rsid w:val="00502619"/>
    <w:rsid w:val="0050265E"/>
    <w:rsid w:val="00502A15"/>
    <w:rsid w:val="0050329A"/>
    <w:rsid w:val="00503495"/>
    <w:rsid w:val="005039FB"/>
    <w:rsid w:val="00504384"/>
    <w:rsid w:val="00504563"/>
    <w:rsid w:val="005049D0"/>
    <w:rsid w:val="0050527B"/>
    <w:rsid w:val="00505B40"/>
    <w:rsid w:val="00505E70"/>
    <w:rsid w:val="00505FF3"/>
    <w:rsid w:val="0050642A"/>
    <w:rsid w:val="00506EF7"/>
    <w:rsid w:val="0050787F"/>
    <w:rsid w:val="00510406"/>
    <w:rsid w:val="005107F3"/>
    <w:rsid w:val="005109E6"/>
    <w:rsid w:val="00510B14"/>
    <w:rsid w:val="00510F76"/>
    <w:rsid w:val="0051139E"/>
    <w:rsid w:val="00511491"/>
    <w:rsid w:val="00511C91"/>
    <w:rsid w:val="00511DE1"/>
    <w:rsid w:val="005121F6"/>
    <w:rsid w:val="005128FB"/>
    <w:rsid w:val="005131A4"/>
    <w:rsid w:val="00513460"/>
    <w:rsid w:val="00513654"/>
    <w:rsid w:val="0051452E"/>
    <w:rsid w:val="00514D9F"/>
    <w:rsid w:val="00515131"/>
    <w:rsid w:val="0051546D"/>
    <w:rsid w:val="005154D0"/>
    <w:rsid w:val="005165A5"/>
    <w:rsid w:val="005165CF"/>
    <w:rsid w:val="0051687A"/>
    <w:rsid w:val="00516A30"/>
    <w:rsid w:val="00516DEC"/>
    <w:rsid w:val="005178D6"/>
    <w:rsid w:val="00517ED4"/>
    <w:rsid w:val="00520552"/>
    <w:rsid w:val="00520673"/>
    <w:rsid w:val="005207FD"/>
    <w:rsid w:val="00520DFC"/>
    <w:rsid w:val="00520F44"/>
    <w:rsid w:val="00521629"/>
    <w:rsid w:val="00521E1A"/>
    <w:rsid w:val="00522E21"/>
    <w:rsid w:val="00523638"/>
    <w:rsid w:val="005236C4"/>
    <w:rsid w:val="005238F2"/>
    <w:rsid w:val="00523D0E"/>
    <w:rsid w:val="00524322"/>
    <w:rsid w:val="00524888"/>
    <w:rsid w:val="00525ABD"/>
    <w:rsid w:val="00525F10"/>
    <w:rsid w:val="00526411"/>
    <w:rsid w:val="005268BD"/>
    <w:rsid w:val="00526986"/>
    <w:rsid w:val="005270B4"/>
    <w:rsid w:val="0053074E"/>
    <w:rsid w:val="00530F22"/>
    <w:rsid w:val="0053244F"/>
    <w:rsid w:val="00532908"/>
    <w:rsid w:val="00532A9B"/>
    <w:rsid w:val="0053302E"/>
    <w:rsid w:val="00533B20"/>
    <w:rsid w:val="00533EC7"/>
    <w:rsid w:val="0053434D"/>
    <w:rsid w:val="005344F1"/>
    <w:rsid w:val="00535A4C"/>
    <w:rsid w:val="00535C74"/>
    <w:rsid w:val="00536088"/>
    <w:rsid w:val="00536DE1"/>
    <w:rsid w:val="0053717C"/>
    <w:rsid w:val="00537E40"/>
    <w:rsid w:val="005405BB"/>
    <w:rsid w:val="005416E6"/>
    <w:rsid w:val="0054248D"/>
    <w:rsid w:val="00542685"/>
    <w:rsid w:val="0054303E"/>
    <w:rsid w:val="00543ED3"/>
    <w:rsid w:val="0054479C"/>
    <w:rsid w:val="005447A5"/>
    <w:rsid w:val="00545611"/>
    <w:rsid w:val="0054623E"/>
    <w:rsid w:val="00546CDF"/>
    <w:rsid w:val="005475BA"/>
    <w:rsid w:val="00547951"/>
    <w:rsid w:val="00547EC1"/>
    <w:rsid w:val="005500C2"/>
    <w:rsid w:val="00550394"/>
    <w:rsid w:val="00550416"/>
    <w:rsid w:val="005506EE"/>
    <w:rsid w:val="00550BB5"/>
    <w:rsid w:val="00550BEE"/>
    <w:rsid w:val="00550C7B"/>
    <w:rsid w:val="00550F4B"/>
    <w:rsid w:val="005514E1"/>
    <w:rsid w:val="00551E29"/>
    <w:rsid w:val="005529DB"/>
    <w:rsid w:val="00553D74"/>
    <w:rsid w:val="00553F30"/>
    <w:rsid w:val="0055452A"/>
    <w:rsid w:val="00554584"/>
    <w:rsid w:val="00554BB5"/>
    <w:rsid w:val="005560F3"/>
    <w:rsid w:val="00556204"/>
    <w:rsid w:val="00556BE0"/>
    <w:rsid w:val="005570D2"/>
    <w:rsid w:val="0055715A"/>
    <w:rsid w:val="005577E0"/>
    <w:rsid w:val="00557C28"/>
    <w:rsid w:val="00557F9B"/>
    <w:rsid w:val="00560126"/>
    <w:rsid w:val="005607F3"/>
    <w:rsid w:val="00560F89"/>
    <w:rsid w:val="00562217"/>
    <w:rsid w:val="0056281D"/>
    <w:rsid w:val="00562C7A"/>
    <w:rsid w:val="00563476"/>
    <w:rsid w:val="00563682"/>
    <w:rsid w:val="005646E9"/>
    <w:rsid w:val="00564CF2"/>
    <w:rsid w:val="00564D25"/>
    <w:rsid w:val="00564F17"/>
    <w:rsid w:val="00565558"/>
    <w:rsid w:val="00565646"/>
    <w:rsid w:val="005656E8"/>
    <w:rsid w:val="00565771"/>
    <w:rsid w:val="00565DF5"/>
    <w:rsid w:val="0056629E"/>
    <w:rsid w:val="005662DB"/>
    <w:rsid w:val="00566A28"/>
    <w:rsid w:val="00566DC6"/>
    <w:rsid w:val="00567425"/>
    <w:rsid w:val="00567E9C"/>
    <w:rsid w:val="00570798"/>
    <w:rsid w:val="00570B85"/>
    <w:rsid w:val="00570B98"/>
    <w:rsid w:val="00570DAA"/>
    <w:rsid w:val="005713BA"/>
    <w:rsid w:val="005731E0"/>
    <w:rsid w:val="00573475"/>
    <w:rsid w:val="005740D4"/>
    <w:rsid w:val="005741D9"/>
    <w:rsid w:val="0057642C"/>
    <w:rsid w:val="0057689E"/>
    <w:rsid w:val="00577668"/>
    <w:rsid w:val="00577AD0"/>
    <w:rsid w:val="00580059"/>
    <w:rsid w:val="0058039F"/>
    <w:rsid w:val="0058042A"/>
    <w:rsid w:val="00580DF0"/>
    <w:rsid w:val="005810DB"/>
    <w:rsid w:val="005812C7"/>
    <w:rsid w:val="00581D84"/>
    <w:rsid w:val="0058281A"/>
    <w:rsid w:val="00582C58"/>
    <w:rsid w:val="00582F0A"/>
    <w:rsid w:val="005831EA"/>
    <w:rsid w:val="00583458"/>
    <w:rsid w:val="0058486E"/>
    <w:rsid w:val="00585A49"/>
    <w:rsid w:val="00585F20"/>
    <w:rsid w:val="0058615B"/>
    <w:rsid w:val="00586CB4"/>
    <w:rsid w:val="00586DD4"/>
    <w:rsid w:val="00587744"/>
    <w:rsid w:val="00587BE8"/>
    <w:rsid w:val="00587EDD"/>
    <w:rsid w:val="0059061D"/>
    <w:rsid w:val="005907F8"/>
    <w:rsid w:val="00592162"/>
    <w:rsid w:val="005923C4"/>
    <w:rsid w:val="00593066"/>
    <w:rsid w:val="00593807"/>
    <w:rsid w:val="00593EB0"/>
    <w:rsid w:val="005942DC"/>
    <w:rsid w:val="00594662"/>
    <w:rsid w:val="00596A42"/>
    <w:rsid w:val="0059778A"/>
    <w:rsid w:val="00597EFD"/>
    <w:rsid w:val="005A0D75"/>
    <w:rsid w:val="005A11CF"/>
    <w:rsid w:val="005A13D5"/>
    <w:rsid w:val="005A2349"/>
    <w:rsid w:val="005A2484"/>
    <w:rsid w:val="005A2D08"/>
    <w:rsid w:val="005A3D9D"/>
    <w:rsid w:val="005A3F80"/>
    <w:rsid w:val="005A495A"/>
    <w:rsid w:val="005A5071"/>
    <w:rsid w:val="005A514D"/>
    <w:rsid w:val="005A537E"/>
    <w:rsid w:val="005A571A"/>
    <w:rsid w:val="005A5841"/>
    <w:rsid w:val="005A5C16"/>
    <w:rsid w:val="005A7AF2"/>
    <w:rsid w:val="005B0E15"/>
    <w:rsid w:val="005B0EFD"/>
    <w:rsid w:val="005B100A"/>
    <w:rsid w:val="005B1EF0"/>
    <w:rsid w:val="005B2643"/>
    <w:rsid w:val="005B2ACD"/>
    <w:rsid w:val="005B34E3"/>
    <w:rsid w:val="005B3666"/>
    <w:rsid w:val="005B3B20"/>
    <w:rsid w:val="005B3DD7"/>
    <w:rsid w:val="005B3EAC"/>
    <w:rsid w:val="005B433F"/>
    <w:rsid w:val="005B54BE"/>
    <w:rsid w:val="005B577D"/>
    <w:rsid w:val="005B5CA9"/>
    <w:rsid w:val="005B6B63"/>
    <w:rsid w:val="005B72A1"/>
    <w:rsid w:val="005B76EE"/>
    <w:rsid w:val="005C0C98"/>
    <w:rsid w:val="005C1022"/>
    <w:rsid w:val="005C160C"/>
    <w:rsid w:val="005C1748"/>
    <w:rsid w:val="005C184C"/>
    <w:rsid w:val="005C19D4"/>
    <w:rsid w:val="005C29AF"/>
    <w:rsid w:val="005C2DB3"/>
    <w:rsid w:val="005C31A0"/>
    <w:rsid w:val="005C39D5"/>
    <w:rsid w:val="005C3E7C"/>
    <w:rsid w:val="005C3EAD"/>
    <w:rsid w:val="005C430F"/>
    <w:rsid w:val="005C486D"/>
    <w:rsid w:val="005C491F"/>
    <w:rsid w:val="005C4E6E"/>
    <w:rsid w:val="005C51DB"/>
    <w:rsid w:val="005C5E53"/>
    <w:rsid w:val="005C5F78"/>
    <w:rsid w:val="005C6236"/>
    <w:rsid w:val="005C66B5"/>
    <w:rsid w:val="005C70C6"/>
    <w:rsid w:val="005D02FB"/>
    <w:rsid w:val="005D16D4"/>
    <w:rsid w:val="005D1D31"/>
    <w:rsid w:val="005D2324"/>
    <w:rsid w:val="005D3039"/>
    <w:rsid w:val="005D3836"/>
    <w:rsid w:val="005D3E5E"/>
    <w:rsid w:val="005D5B37"/>
    <w:rsid w:val="005D5B89"/>
    <w:rsid w:val="005D5E52"/>
    <w:rsid w:val="005D5F95"/>
    <w:rsid w:val="005D65DF"/>
    <w:rsid w:val="005D6911"/>
    <w:rsid w:val="005D6BFA"/>
    <w:rsid w:val="005D7217"/>
    <w:rsid w:val="005D73D8"/>
    <w:rsid w:val="005E11B8"/>
    <w:rsid w:val="005E1296"/>
    <w:rsid w:val="005E13F0"/>
    <w:rsid w:val="005E17CA"/>
    <w:rsid w:val="005E19E8"/>
    <w:rsid w:val="005E1A73"/>
    <w:rsid w:val="005E1B0F"/>
    <w:rsid w:val="005E1C05"/>
    <w:rsid w:val="005E22CD"/>
    <w:rsid w:val="005E39E4"/>
    <w:rsid w:val="005E3BFA"/>
    <w:rsid w:val="005E4B6E"/>
    <w:rsid w:val="005E5AB5"/>
    <w:rsid w:val="005E68CC"/>
    <w:rsid w:val="005E69E1"/>
    <w:rsid w:val="005E6F80"/>
    <w:rsid w:val="005E7080"/>
    <w:rsid w:val="005E7766"/>
    <w:rsid w:val="005F007C"/>
    <w:rsid w:val="005F054B"/>
    <w:rsid w:val="005F0F69"/>
    <w:rsid w:val="005F11A3"/>
    <w:rsid w:val="005F166F"/>
    <w:rsid w:val="005F1D2E"/>
    <w:rsid w:val="005F1E7E"/>
    <w:rsid w:val="005F1F55"/>
    <w:rsid w:val="005F1FBA"/>
    <w:rsid w:val="005F2C00"/>
    <w:rsid w:val="005F3097"/>
    <w:rsid w:val="005F328B"/>
    <w:rsid w:val="005F3EFD"/>
    <w:rsid w:val="005F458B"/>
    <w:rsid w:val="005F46B3"/>
    <w:rsid w:val="005F4C46"/>
    <w:rsid w:val="005F4CA8"/>
    <w:rsid w:val="005F51B6"/>
    <w:rsid w:val="005F5ACC"/>
    <w:rsid w:val="005F6136"/>
    <w:rsid w:val="005F6260"/>
    <w:rsid w:val="005F7D0F"/>
    <w:rsid w:val="005F7F11"/>
    <w:rsid w:val="00600282"/>
    <w:rsid w:val="00600FF5"/>
    <w:rsid w:val="00601596"/>
    <w:rsid w:val="00601EED"/>
    <w:rsid w:val="006025CE"/>
    <w:rsid w:val="00603140"/>
    <w:rsid w:val="006034DA"/>
    <w:rsid w:val="006043E2"/>
    <w:rsid w:val="00604477"/>
    <w:rsid w:val="00604515"/>
    <w:rsid w:val="00604532"/>
    <w:rsid w:val="00604963"/>
    <w:rsid w:val="006062AA"/>
    <w:rsid w:val="00606489"/>
    <w:rsid w:val="00607370"/>
    <w:rsid w:val="0060743C"/>
    <w:rsid w:val="00610338"/>
    <w:rsid w:val="00610B6D"/>
    <w:rsid w:val="00610F5F"/>
    <w:rsid w:val="006116C0"/>
    <w:rsid w:val="00611FA4"/>
    <w:rsid w:val="0061274E"/>
    <w:rsid w:val="006139D4"/>
    <w:rsid w:val="0061433B"/>
    <w:rsid w:val="006143D4"/>
    <w:rsid w:val="006143D5"/>
    <w:rsid w:val="006144F5"/>
    <w:rsid w:val="00614909"/>
    <w:rsid w:val="006170FF"/>
    <w:rsid w:val="00617760"/>
    <w:rsid w:val="006206C3"/>
    <w:rsid w:val="00621A96"/>
    <w:rsid w:val="00622BDB"/>
    <w:rsid w:val="00622EA9"/>
    <w:rsid w:val="00623472"/>
    <w:rsid w:val="00623AA2"/>
    <w:rsid w:val="00623EEC"/>
    <w:rsid w:val="006251CD"/>
    <w:rsid w:val="006252EA"/>
    <w:rsid w:val="00625C3E"/>
    <w:rsid w:val="00625F86"/>
    <w:rsid w:val="00626B09"/>
    <w:rsid w:val="00626B99"/>
    <w:rsid w:val="0062700E"/>
    <w:rsid w:val="00627349"/>
    <w:rsid w:val="00630893"/>
    <w:rsid w:val="00630D4D"/>
    <w:rsid w:val="006310B9"/>
    <w:rsid w:val="0063119E"/>
    <w:rsid w:val="006311AF"/>
    <w:rsid w:val="00631592"/>
    <w:rsid w:val="006315BC"/>
    <w:rsid w:val="00631CA1"/>
    <w:rsid w:val="00632A2A"/>
    <w:rsid w:val="006335E5"/>
    <w:rsid w:val="00633FCA"/>
    <w:rsid w:val="006349A6"/>
    <w:rsid w:val="00634ABA"/>
    <w:rsid w:val="0063511A"/>
    <w:rsid w:val="006359B6"/>
    <w:rsid w:val="006360CC"/>
    <w:rsid w:val="006365BC"/>
    <w:rsid w:val="0063699A"/>
    <w:rsid w:val="00636D59"/>
    <w:rsid w:val="00636D81"/>
    <w:rsid w:val="006371EE"/>
    <w:rsid w:val="00637BDD"/>
    <w:rsid w:val="006402BE"/>
    <w:rsid w:val="006408FF"/>
    <w:rsid w:val="00640C43"/>
    <w:rsid w:val="00641544"/>
    <w:rsid w:val="00642E47"/>
    <w:rsid w:val="00642F3D"/>
    <w:rsid w:val="00643035"/>
    <w:rsid w:val="00643C5F"/>
    <w:rsid w:val="00643D7C"/>
    <w:rsid w:val="006442C2"/>
    <w:rsid w:val="006442F7"/>
    <w:rsid w:val="0064438F"/>
    <w:rsid w:val="006445BF"/>
    <w:rsid w:val="00644C85"/>
    <w:rsid w:val="00645388"/>
    <w:rsid w:val="006453A8"/>
    <w:rsid w:val="00645A35"/>
    <w:rsid w:val="0064641D"/>
    <w:rsid w:val="0064754E"/>
    <w:rsid w:val="00647B56"/>
    <w:rsid w:val="006502C8"/>
    <w:rsid w:val="00650EE6"/>
    <w:rsid w:val="00651D45"/>
    <w:rsid w:val="0065204F"/>
    <w:rsid w:val="006520D8"/>
    <w:rsid w:val="006521C2"/>
    <w:rsid w:val="00652A66"/>
    <w:rsid w:val="00652AEE"/>
    <w:rsid w:val="00652EC8"/>
    <w:rsid w:val="006537CB"/>
    <w:rsid w:val="0065393C"/>
    <w:rsid w:val="00653B08"/>
    <w:rsid w:val="00654816"/>
    <w:rsid w:val="00654A1F"/>
    <w:rsid w:val="006551C3"/>
    <w:rsid w:val="006553A9"/>
    <w:rsid w:val="006556AC"/>
    <w:rsid w:val="00655EFE"/>
    <w:rsid w:val="00655F78"/>
    <w:rsid w:val="0065619E"/>
    <w:rsid w:val="0065741A"/>
    <w:rsid w:val="00657AA2"/>
    <w:rsid w:val="006601A7"/>
    <w:rsid w:val="006607E8"/>
    <w:rsid w:val="006608AA"/>
    <w:rsid w:val="006615BB"/>
    <w:rsid w:val="00661713"/>
    <w:rsid w:val="00662E40"/>
    <w:rsid w:val="0066342A"/>
    <w:rsid w:val="00664ACF"/>
    <w:rsid w:val="00664D53"/>
    <w:rsid w:val="006657AE"/>
    <w:rsid w:val="006658A6"/>
    <w:rsid w:val="006659B6"/>
    <w:rsid w:val="00666101"/>
    <w:rsid w:val="00666A63"/>
    <w:rsid w:val="00667203"/>
    <w:rsid w:val="00667352"/>
    <w:rsid w:val="0066750A"/>
    <w:rsid w:val="00667996"/>
    <w:rsid w:val="00667D70"/>
    <w:rsid w:val="00667D94"/>
    <w:rsid w:val="00670398"/>
    <w:rsid w:val="0067063E"/>
    <w:rsid w:val="00670A4A"/>
    <w:rsid w:val="00670D21"/>
    <w:rsid w:val="00670DB5"/>
    <w:rsid w:val="00671276"/>
    <w:rsid w:val="0067170F"/>
    <w:rsid w:val="00672A4D"/>
    <w:rsid w:val="00673075"/>
    <w:rsid w:val="006730F3"/>
    <w:rsid w:val="00673BAA"/>
    <w:rsid w:val="00673F53"/>
    <w:rsid w:val="0067468A"/>
    <w:rsid w:val="0067478A"/>
    <w:rsid w:val="00674C85"/>
    <w:rsid w:val="00674DC4"/>
    <w:rsid w:val="00675463"/>
    <w:rsid w:val="00676589"/>
    <w:rsid w:val="006771D3"/>
    <w:rsid w:val="00677406"/>
    <w:rsid w:val="0067781D"/>
    <w:rsid w:val="00680647"/>
    <w:rsid w:val="006808C4"/>
    <w:rsid w:val="00680A36"/>
    <w:rsid w:val="00680BA0"/>
    <w:rsid w:val="006815FD"/>
    <w:rsid w:val="00681987"/>
    <w:rsid w:val="0068256B"/>
    <w:rsid w:val="00682571"/>
    <w:rsid w:val="0068261C"/>
    <w:rsid w:val="00682977"/>
    <w:rsid w:val="00682997"/>
    <w:rsid w:val="00682BDA"/>
    <w:rsid w:val="00682EBE"/>
    <w:rsid w:val="006830BC"/>
    <w:rsid w:val="006832F3"/>
    <w:rsid w:val="006835A5"/>
    <w:rsid w:val="00683D4F"/>
    <w:rsid w:val="00683DD6"/>
    <w:rsid w:val="0068546F"/>
    <w:rsid w:val="0068580E"/>
    <w:rsid w:val="00685CD8"/>
    <w:rsid w:val="006861D7"/>
    <w:rsid w:val="006864A7"/>
    <w:rsid w:val="006873F1"/>
    <w:rsid w:val="00691888"/>
    <w:rsid w:val="00692639"/>
    <w:rsid w:val="006928C4"/>
    <w:rsid w:val="00692CC9"/>
    <w:rsid w:val="006934F0"/>
    <w:rsid w:val="006935A5"/>
    <w:rsid w:val="00693A9F"/>
    <w:rsid w:val="0069451A"/>
    <w:rsid w:val="00694F79"/>
    <w:rsid w:val="0069505E"/>
    <w:rsid w:val="00696ACB"/>
    <w:rsid w:val="00697366"/>
    <w:rsid w:val="00697810"/>
    <w:rsid w:val="006A0CC3"/>
    <w:rsid w:val="006A0DF7"/>
    <w:rsid w:val="006A0E1D"/>
    <w:rsid w:val="006A2281"/>
    <w:rsid w:val="006A2323"/>
    <w:rsid w:val="006A2573"/>
    <w:rsid w:val="006A2A59"/>
    <w:rsid w:val="006A3480"/>
    <w:rsid w:val="006A3BD1"/>
    <w:rsid w:val="006A5CE4"/>
    <w:rsid w:val="006A68EA"/>
    <w:rsid w:val="006A6ECB"/>
    <w:rsid w:val="006B09CE"/>
    <w:rsid w:val="006B0C8D"/>
    <w:rsid w:val="006B1559"/>
    <w:rsid w:val="006B1E0F"/>
    <w:rsid w:val="006B208C"/>
    <w:rsid w:val="006B2A52"/>
    <w:rsid w:val="006B2F1E"/>
    <w:rsid w:val="006B30DD"/>
    <w:rsid w:val="006B398E"/>
    <w:rsid w:val="006B4FB8"/>
    <w:rsid w:val="006B5848"/>
    <w:rsid w:val="006B612A"/>
    <w:rsid w:val="006B68A4"/>
    <w:rsid w:val="006B761A"/>
    <w:rsid w:val="006B7669"/>
    <w:rsid w:val="006B7DA8"/>
    <w:rsid w:val="006B7ECC"/>
    <w:rsid w:val="006C006B"/>
    <w:rsid w:val="006C090E"/>
    <w:rsid w:val="006C0B4B"/>
    <w:rsid w:val="006C0CFA"/>
    <w:rsid w:val="006C0D2E"/>
    <w:rsid w:val="006C24A7"/>
    <w:rsid w:val="006C5119"/>
    <w:rsid w:val="006C5282"/>
    <w:rsid w:val="006C56BA"/>
    <w:rsid w:val="006C5B65"/>
    <w:rsid w:val="006C63C0"/>
    <w:rsid w:val="006C6EBD"/>
    <w:rsid w:val="006C6FC1"/>
    <w:rsid w:val="006C72E4"/>
    <w:rsid w:val="006C7980"/>
    <w:rsid w:val="006C7BFD"/>
    <w:rsid w:val="006D017F"/>
    <w:rsid w:val="006D12F2"/>
    <w:rsid w:val="006D20BB"/>
    <w:rsid w:val="006D21CC"/>
    <w:rsid w:val="006D2769"/>
    <w:rsid w:val="006D2F39"/>
    <w:rsid w:val="006D3B45"/>
    <w:rsid w:val="006D4C83"/>
    <w:rsid w:val="006D5803"/>
    <w:rsid w:val="006D7262"/>
    <w:rsid w:val="006D7D65"/>
    <w:rsid w:val="006D7E01"/>
    <w:rsid w:val="006D7E27"/>
    <w:rsid w:val="006E0362"/>
    <w:rsid w:val="006E0BD5"/>
    <w:rsid w:val="006E0E90"/>
    <w:rsid w:val="006E1F57"/>
    <w:rsid w:val="006E23B9"/>
    <w:rsid w:val="006E23F9"/>
    <w:rsid w:val="006E28CF"/>
    <w:rsid w:val="006E2DCE"/>
    <w:rsid w:val="006E36DB"/>
    <w:rsid w:val="006E3A38"/>
    <w:rsid w:val="006E3AF9"/>
    <w:rsid w:val="006E47EE"/>
    <w:rsid w:val="006E4AD5"/>
    <w:rsid w:val="006E4CFA"/>
    <w:rsid w:val="006E5B4B"/>
    <w:rsid w:val="006E5F3E"/>
    <w:rsid w:val="006E6249"/>
    <w:rsid w:val="006E787B"/>
    <w:rsid w:val="006F0049"/>
    <w:rsid w:val="006F0141"/>
    <w:rsid w:val="006F034E"/>
    <w:rsid w:val="006F0B89"/>
    <w:rsid w:val="006F163E"/>
    <w:rsid w:val="006F1967"/>
    <w:rsid w:val="006F2279"/>
    <w:rsid w:val="006F2DC1"/>
    <w:rsid w:val="006F324B"/>
    <w:rsid w:val="006F41BD"/>
    <w:rsid w:val="006F459D"/>
    <w:rsid w:val="006F62E5"/>
    <w:rsid w:val="006F6878"/>
    <w:rsid w:val="0070001E"/>
    <w:rsid w:val="0070040B"/>
    <w:rsid w:val="00700714"/>
    <w:rsid w:val="00701A1B"/>
    <w:rsid w:val="00701C2A"/>
    <w:rsid w:val="007022C0"/>
    <w:rsid w:val="0070332E"/>
    <w:rsid w:val="00703815"/>
    <w:rsid w:val="007050AE"/>
    <w:rsid w:val="0070546C"/>
    <w:rsid w:val="007060D3"/>
    <w:rsid w:val="00706237"/>
    <w:rsid w:val="007066F4"/>
    <w:rsid w:val="00706AA1"/>
    <w:rsid w:val="0070724B"/>
    <w:rsid w:val="007079ED"/>
    <w:rsid w:val="00710366"/>
    <w:rsid w:val="00710CC2"/>
    <w:rsid w:val="00710FF4"/>
    <w:rsid w:val="00711506"/>
    <w:rsid w:val="00713B60"/>
    <w:rsid w:val="00713CFA"/>
    <w:rsid w:val="00714BC8"/>
    <w:rsid w:val="00715643"/>
    <w:rsid w:val="00716873"/>
    <w:rsid w:val="00716C6D"/>
    <w:rsid w:val="00717D1A"/>
    <w:rsid w:val="0072077B"/>
    <w:rsid w:val="00720DF1"/>
    <w:rsid w:val="00720F64"/>
    <w:rsid w:val="00721135"/>
    <w:rsid w:val="00722178"/>
    <w:rsid w:val="007237C4"/>
    <w:rsid w:val="007239C2"/>
    <w:rsid w:val="00724C42"/>
    <w:rsid w:val="00724C64"/>
    <w:rsid w:val="00725353"/>
    <w:rsid w:val="0072535D"/>
    <w:rsid w:val="00725755"/>
    <w:rsid w:val="00725856"/>
    <w:rsid w:val="00725B05"/>
    <w:rsid w:val="00725BE2"/>
    <w:rsid w:val="00725F71"/>
    <w:rsid w:val="007268A5"/>
    <w:rsid w:val="007306E1"/>
    <w:rsid w:val="00731303"/>
    <w:rsid w:val="00732669"/>
    <w:rsid w:val="00732E09"/>
    <w:rsid w:val="00734BE1"/>
    <w:rsid w:val="00734D4C"/>
    <w:rsid w:val="007353EB"/>
    <w:rsid w:val="00735676"/>
    <w:rsid w:val="00735C0B"/>
    <w:rsid w:val="007378D3"/>
    <w:rsid w:val="00737B66"/>
    <w:rsid w:val="00740872"/>
    <w:rsid w:val="00740B32"/>
    <w:rsid w:val="00740D17"/>
    <w:rsid w:val="00741160"/>
    <w:rsid w:val="00741CB8"/>
    <w:rsid w:val="00742E4D"/>
    <w:rsid w:val="007433CA"/>
    <w:rsid w:val="007437E8"/>
    <w:rsid w:val="007439B2"/>
    <w:rsid w:val="00744673"/>
    <w:rsid w:val="0074495D"/>
    <w:rsid w:val="0074502D"/>
    <w:rsid w:val="007451B5"/>
    <w:rsid w:val="007454C8"/>
    <w:rsid w:val="0074649C"/>
    <w:rsid w:val="007466EF"/>
    <w:rsid w:val="00746860"/>
    <w:rsid w:val="007471A9"/>
    <w:rsid w:val="00747EE3"/>
    <w:rsid w:val="0075052A"/>
    <w:rsid w:val="00750859"/>
    <w:rsid w:val="00750ABB"/>
    <w:rsid w:val="00751F75"/>
    <w:rsid w:val="00751FFF"/>
    <w:rsid w:val="00752B2E"/>
    <w:rsid w:val="007538BD"/>
    <w:rsid w:val="0075428D"/>
    <w:rsid w:val="00754491"/>
    <w:rsid w:val="007557F2"/>
    <w:rsid w:val="00755907"/>
    <w:rsid w:val="00757A87"/>
    <w:rsid w:val="007603BD"/>
    <w:rsid w:val="007604CE"/>
    <w:rsid w:val="0076095E"/>
    <w:rsid w:val="00760DA2"/>
    <w:rsid w:val="00761261"/>
    <w:rsid w:val="00761396"/>
    <w:rsid w:val="0076143C"/>
    <w:rsid w:val="0076212C"/>
    <w:rsid w:val="007628E4"/>
    <w:rsid w:val="0076483F"/>
    <w:rsid w:val="00764FD0"/>
    <w:rsid w:val="00765058"/>
    <w:rsid w:val="00765908"/>
    <w:rsid w:val="00765BBB"/>
    <w:rsid w:val="00765E20"/>
    <w:rsid w:val="00765EC4"/>
    <w:rsid w:val="007669E6"/>
    <w:rsid w:val="00766A99"/>
    <w:rsid w:val="0076733D"/>
    <w:rsid w:val="0077000A"/>
    <w:rsid w:val="00770D2B"/>
    <w:rsid w:val="007716A5"/>
    <w:rsid w:val="007716DA"/>
    <w:rsid w:val="007735BE"/>
    <w:rsid w:val="0077516B"/>
    <w:rsid w:val="00775D69"/>
    <w:rsid w:val="00775ED4"/>
    <w:rsid w:val="00776C4E"/>
    <w:rsid w:val="00776DD9"/>
    <w:rsid w:val="00777F04"/>
    <w:rsid w:val="00777F9C"/>
    <w:rsid w:val="0078433B"/>
    <w:rsid w:val="00784404"/>
    <w:rsid w:val="007848A2"/>
    <w:rsid w:val="00785843"/>
    <w:rsid w:val="007862B3"/>
    <w:rsid w:val="00786C03"/>
    <w:rsid w:val="00787336"/>
    <w:rsid w:val="00787BC3"/>
    <w:rsid w:val="00787C3F"/>
    <w:rsid w:val="007908DB"/>
    <w:rsid w:val="00790A9D"/>
    <w:rsid w:val="00790F0D"/>
    <w:rsid w:val="0079164C"/>
    <w:rsid w:val="0079194D"/>
    <w:rsid w:val="00792D10"/>
    <w:rsid w:val="0079336E"/>
    <w:rsid w:val="00793536"/>
    <w:rsid w:val="00793858"/>
    <w:rsid w:val="00794D15"/>
    <w:rsid w:val="00796089"/>
    <w:rsid w:val="007979FD"/>
    <w:rsid w:val="007A0517"/>
    <w:rsid w:val="007A06A4"/>
    <w:rsid w:val="007A09DD"/>
    <w:rsid w:val="007A0BE8"/>
    <w:rsid w:val="007A0E9C"/>
    <w:rsid w:val="007A1025"/>
    <w:rsid w:val="007A1702"/>
    <w:rsid w:val="007A1B63"/>
    <w:rsid w:val="007A202F"/>
    <w:rsid w:val="007A2779"/>
    <w:rsid w:val="007A3969"/>
    <w:rsid w:val="007A3DE9"/>
    <w:rsid w:val="007A3E0A"/>
    <w:rsid w:val="007A4A60"/>
    <w:rsid w:val="007A5165"/>
    <w:rsid w:val="007A59CF"/>
    <w:rsid w:val="007A5D3E"/>
    <w:rsid w:val="007A5F24"/>
    <w:rsid w:val="007A5F2D"/>
    <w:rsid w:val="007A64DB"/>
    <w:rsid w:val="007A734B"/>
    <w:rsid w:val="007B1C30"/>
    <w:rsid w:val="007B2441"/>
    <w:rsid w:val="007B2489"/>
    <w:rsid w:val="007B25D6"/>
    <w:rsid w:val="007B2733"/>
    <w:rsid w:val="007B32EF"/>
    <w:rsid w:val="007B3404"/>
    <w:rsid w:val="007B499C"/>
    <w:rsid w:val="007B4BDA"/>
    <w:rsid w:val="007B50A6"/>
    <w:rsid w:val="007B5B2D"/>
    <w:rsid w:val="007B5CC4"/>
    <w:rsid w:val="007B61A4"/>
    <w:rsid w:val="007B7C3E"/>
    <w:rsid w:val="007B7EFB"/>
    <w:rsid w:val="007C06C1"/>
    <w:rsid w:val="007C1654"/>
    <w:rsid w:val="007C1CF6"/>
    <w:rsid w:val="007C1D38"/>
    <w:rsid w:val="007C32A4"/>
    <w:rsid w:val="007C3383"/>
    <w:rsid w:val="007C3479"/>
    <w:rsid w:val="007C3B5F"/>
    <w:rsid w:val="007C40EE"/>
    <w:rsid w:val="007C464E"/>
    <w:rsid w:val="007C5315"/>
    <w:rsid w:val="007C5663"/>
    <w:rsid w:val="007C60F1"/>
    <w:rsid w:val="007C6978"/>
    <w:rsid w:val="007C7377"/>
    <w:rsid w:val="007C7ED4"/>
    <w:rsid w:val="007D0A68"/>
    <w:rsid w:val="007D0AF0"/>
    <w:rsid w:val="007D0B71"/>
    <w:rsid w:val="007D11DD"/>
    <w:rsid w:val="007D2C65"/>
    <w:rsid w:val="007D329E"/>
    <w:rsid w:val="007D3602"/>
    <w:rsid w:val="007D3C43"/>
    <w:rsid w:val="007D41EA"/>
    <w:rsid w:val="007D4372"/>
    <w:rsid w:val="007D4CE4"/>
    <w:rsid w:val="007D5674"/>
    <w:rsid w:val="007D59C5"/>
    <w:rsid w:val="007D5A85"/>
    <w:rsid w:val="007D6509"/>
    <w:rsid w:val="007D6918"/>
    <w:rsid w:val="007D6B34"/>
    <w:rsid w:val="007D6C13"/>
    <w:rsid w:val="007D751B"/>
    <w:rsid w:val="007D792C"/>
    <w:rsid w:val="007D7C4F"/>
    <w:rsid w:val="007D7EC4"/>
    <w:rsid w:val="007D7ED6"/>
    <w:rsid w:val="007E02CB"/>
    <w:rsid w:val="007E0463"/>
    <w:rsid w:val="007E06B8"/>
    <w:rsid w:val="007E12D8"/>
    <w:rsid w:val="007E13F3"/>
    <w:rsid w:val="007E14FA"/>
    <w:rsid w:val="007E2694"/>
    <w:rsid w:val="007E32B0"/>
    <w:rsid w:val="007E3D49"/>
    <w:rsid w:val="007E6463"/>
    <w:rsid w:val="007E6C53"/>
    <w:rsid w:val="007E6EF8"/>
    <w:rsid w:val="007E7236"/>
    <w:rsid w:val="007E733C"/>
    <w:rsid w:val="007E7568"/>
    <w:rsid w:val="007F02EA"/>
    <w:rsid w:val="007F1076"/>
    <w:rsid w:val="007F12EE"/>
    <w:rsid w:val="007F156F"/>
    <w:rsid w:val="007F234F"/>
    <w:rsid w:val="007F3191"/>
    <w:rsid w:val="007F3BBB"/>
    <w:rsid w:val="007F3E14"/>
    <w:rsid w:val="007F42AB"/>
    <w:rsid w:val="007F44A9"/>
    <w:rsid w:val="007F46DC"/>
    <w:rsid w:val="007F4B5F"/>
    <w:rsid w:val="007F53E4"/>
    <w:rsid w:val="007F56F2"/>
    <w:rsid w:val="007F580F"/>
    <w:rsid w:val="007F5CBC"/>
    <w:rsid w:val="007F6E00"/>
    <w:rsid w:val="007F75ED"/>
    <w:rsid w:val="00800BC6"/>
    <w:rsid w:val="00801BEB"/>
    <w:rsid w:val="00802980"/>
    <w:rsid w:val="00803756"/>
    <w:rsid w:val="0080380E"/>
    <w:rsid w:val="00803FF3"/>
    <w:rsid w:val="008067CD"/>
    <w:rsid w:val="00806BF6"/>
    <w:rsid w:val="00806FFF"/>
    <w:rsid w:val="00807458"/>
    <w:rsid w:val="00807B73"/>
    <w:rsid w:val="00807DD3"/>
    <w:rsid w:val="00811043"/>
    <w:rsid w:val="00811A30"/>
    <w:rsid w:val="00811E43"/>
    <w:rsid w:val="008127A0"/>
    <w:rsid w:val="0081298A"/>
    <w:rsid w:val="00812C98"/>
    <w:rsid w:val="00813C59"/>
    <w:rsid w:val="00814466"/>
    <w:rsid w:val="0081578B"/>
    <w:rsid w:val="00817314"/>
    <w:rsid w:val="008179BE"/>
    <w:rsid w:val="00817A31"/>
    <w:rsid w:val="008201BB"/>
    <w:rsid w:val="008208D9"/>
    <w:rsid w:val="00821568"/>
    <w:rsid w:val="00821B1C"/>
    <w:rsid w:val="00821FDD"/>
    <w:rsid w:val="00823345"/>
    <w:rsid w:val="00823C4E"/>
    <w:rsid w:val="00823D30"/>
    <w:rsid w:val="008246A5"/>
    <w:rsid w:val="00824A38"/>
    <w:rsid w:val="00824E85"/>
    <w:rsid w:val="008260FE"/>
    <w:rsid w:val="00826640"/>
    <w:rsid w:val="00827A4A"/>
    <w:rsid w:val="00827BD7"/>
    <w:rsid w:val="00827CB6"/>
    <w:rsid w:val="00831327"/>
    <w:rsid w:val="00832576"/>
    <w:rsid w:val="008329E2"/>
    <w:rsid w:val="00832AB3"/>
    <w:rsid w:val="0083304D"/>
    <w:rsid w:val="0083351F"/>
    <w:rsid w:val="008340F6"/>
    <w:rsid w:val="008347DA"/>
    <w:rsid w:val="0083507F"/>
    <w:rsid w:val="00835682"/>
    <w:rsid w:val="00835841"/>
    <w:rsid w:val="00837A51"/>
    <w:rsid w:val="00837DC1"/>
    <w:rsid w:val="00837E82"/>
    <w:rsid w:val="00840541"/>
    <w:rsid w:val="00840980"/>
    <w:rsid w:val="00840A2F"/>
    <w:rsid w:val="00840BB5"/>
    <w:rsid w:val="00840D67"/>
    <w:rsid w:val="008410DB"/>
    <w:rsid w:val="008418A9"/>
    <w:rsid w:val="008418CB"/>
    <w:rsid w:val="0084394F"/>
    <w:rsid w:val="00843D70"/>
    <w:rsid w:val="00843DAE"/>
    <w:rsid w:val="00844AA8"/>
    <w:rsid w:val="00844BB0"/>
    <w:rsid w:val="00844FDC"/>
    <w:rsid w:val="0084525C"/>
    <w:rsid w:val="00846886"/>
    <w:rsid w:val="00846C75"/>
    <w:rsid w:val="00846F6F"/>
    <w:rsid w:val="008472CE"/>
    <w:rsid w:val="00847A65"/>
    <w:rsid w:val="00850507"/>
    <w:rsid w:val="008508D6"/>
    <w:rsid w:val="00850E1F"/>
    <w:rsid w:val="00851AF9"/>
    <w:rsid w:val="00851C78"/>
    <w:rsid w:val="00852AD1"/>
    <w:rsid w:val="00853976"/>
    <w:rsid w:val="00853BFA"/>
    <w:rsid w:val="00853D93"/>
    <w:rsid w:val="008554FF"/>
    <w:rsid w:val="008557B2"/>
    <w:rsid w:val="00855C85"/>
    <w:rsid w:val="008567D1"/>
    <w:rsid w:val="00857080"/>
    <w:rsid w:val="00857263"/>
    <w:rsid w:val="00857B35"/>
    <w:rsid w:val="00860945"/>
    <w:rsid w:val="00860BAC"/>
    <w:rsid w:val="00862C34"/>
    <w:rsid w:val="00862E27"/>
    <w:rsid w:val="00863008"/>
    <w:rsid w:val="0086316D"/>
    <w:rsid w:val="00863696"/>
    <w:rsid w:val="008637D0"/>
    <w:rsid w:val="0086410A"/>
    <w:rsid w:val="008643A5"/>
    <w:rsid w:val="00865048"/>
    <w:rsid w:val="00865383"/>
    <w:rsid w:val="00867669"/>
    <w:rsid w:val="00867BDD"/>
    <w:rsid w:val="00867EE4"/>
    <w:rsid w:val="00870A6F"/>
    <w:rsid w:val="00872DA9"/>
    <w:rsid w:val="00872DC5"/>
    <w:rsid w:val="00872EAE"/>
    <w:rsid w:val="00872EEA"/>
    <w:rsid w:val="0087318B"/>
    <w:rsid w:val="008735EC"/>
    <w:rsid w:val="0087461D"/>
    <w:rsid w:val="00876939"/>
    <w:rsid w:val="00877221"/>
    <w:rsid w:val="00880998"/>
    <w:rsid w:val="0088133D"/>
    <w:rsid w:val="0088159D"/>
    <w:rsid w:val="00881F81"/>
    <w:rsid w:val="008825EE"/>
    <w:rsid w:val="0088323C"/>
    <w:rsid w:val="00883444"/>
    <w:rsid w:val="00883D61"/>
    <w:rsid w:val="00885236"/>
    <w:rsid w:val="0088528B"/>
    <w:rsid w:val="00885654"/>
    <w:rsid w:val="00885C06"/>
    <w:rsid w:val="00885C84"/>
    <w:rsid w:val="008862A2"/>
    <w:rsid w:val="00886381"/>
    <w:rsid w:val="008863A7"/>
    <w:rsid w:val="0088649B"/>
    <w:rsid w:val="0088663A"/>
    <w:rsid w:val="008867E9"/>
    <w:rsid w:val="008867EA"/>
    <w:rsid w:val="0088682B"/>
    <w:rsid w:val="00886D3B"/>
    <w:rsid w:val="00887133"/>
    <w:rsid w:val="00887455"/>
    <w:rsid w:val="00887F59"/>
    <w:rsid w:val="00890755"/>
    <w:rsid w:val="008909EE"/>
    <w:rsid w:val="008920A6"/>
    <w:rsid w:val="00892103"/>
    <w:rsid w:val="008922F8"/>
    <w:rsid w:val="00892BF6"/>
    <w:rsid w:val="0089386A"/>
    <w:rsid w:val="00893FAD"/>
    <w:rsid w:val="008942B1"/>
    <w:rsid w:val="008948F8"/>
    <w:rsid w:val="00894E3E"/>
    <w:rsid w:val="0089671A"/>
    <w:rsid w:val="008968D1"/>
    <w:rsid w:val="00896B9F"/>
    <w:rsid w:val="00896DFC"/>
    <w:rsid w:val="00897C95"/>
    <w:rsid w:val="008A0DCA"/>
    <w:rsid w:val="008A1EB7"/>
    <w:rsid w:val="008A2761"/>
    <w:rsid w:val="008A2A88"/>
    <w:rsid w:val="008A3159"/>
    <w:rsid w:val="008A338C"/>
    <w:rsid w:val="008A3E1E"/>
    <w:rsid w:val="008A4141"/>
    <w:rsid w:val="008A4D9E"/>
    <w:rsid w:val="008A532D"/>
    <w:rsid w:val="008A541E"/>
    <w:rsid w:val="008A55AF"/>
    <w:rsid w:val="008A575C"/>
    <w:rsid w:val="008A611F"/>
    <w:rsid w:val="008A648D"/>
    <w:rsid w:val="008A7A81"/>
    <w:rsid w:val="008A7F0E"/>
    <w:rsid w:val="008B05C9"/>
    <w:rsid w:val="008B19EF"/>
    <w:rsid w:val="008B1CF0"/>
    <w:rsid w:val="008B1F98"/>
    <w:rsid w:val="008B20BA"/>
    <w:rsid w:val="008B2D88"/>
    <w:rsid w:val="008B3CF4"/>
    <w:rsid w:val="008B406B"/>
    <w:rsid w:val="008B55F0"/>
    <w:rsid w:val="008B5A23"/>
    <w:rsid w:val="008B6169"/>
    <w:rsid w:val="008B625D"/>
    <w:rsid w:val="008B7289"/>
    <w:rsid w:val="008C08DB"/>
    <w:rsid w:val="008C10AA"/>
    <w:rsid w:val="008C117C"/>
    <w:rsid w:val="008C1829"/>
    <w:rsid w:val="008C188A"/>
    <w:rsid w:val="008C197D"/>
    <w:rsid w:val="008C23F6"/>
    <w:rsid w:val="008C3048"/>
    <w:rsid w:val="008C4042"/>
    <w:rsid w:val="008C4575"/>
    <w:rsid w:val="008C57A1"/>
    <w:rsid w:val="008C57E8"/>
    <w:rsid w:val="008C61E3"/>
    <w:rsid w:val="008C7452"/>
    <w:rsid w:val="008C7E72"/>
    <w:rsid w:val="008C7EC2"/>
    <w:rsid w:val="008D1BD8"/>
    <w:rsid w:val="008D1E62"/>
    <w:rsid w:val="008D27AC"/>
    <w:rsid w:val="008D2966"/>
    <w:rsid w:val="008D2A75"/>
    <w:rsid w:val="008D3756"/>
    <w:rsid w:val="008D3A02"/>
    <w:rsid w:val="008D40CC"/>
    <w:rsid w:val="008D40E7"/>
    <w:rsid w:val="008D4138"/>
    <w:rsid w:val="008D512B"/>
    <w:rsid w:val="008D53FF"/>
    <w:rsid w:val="008D6017"/>
    <w:rsid w:val="008D629B"/>
    <w:rsid w:val="008D64D2"/>
    <w:rsid w:val="008D7973"/>
    <w:rsid w:val="008D7CB3"/>
    <w:rsid w:val="008E0787"/>
    <w:rsid w:val="008E098D"/>
    <w:rsid w:val="008E12DB"/>
    <w:rsid w:val="008E171E"/>
    <w:rsid w:val="008E1D2E"/>
    <w:rsid w:val="008E20D3"/>
    <w:rsid w:val="008E2510"/>
    <w:rsid w:val="008E2C77"/>
    <w:rsid w:val="008E3106"/>
    <w:rsid w:val="008E32D5"/>
    <w:rsid w:val="008E3446"/>
    <w:rsid w:val="008E3EEB"/>
    <w:rsid w:val="008E4301"/>
    <w:rsid w:val="008E44B2"/>
    <w:rsid w:val="008E4883"/>
    <w:rsid w:val="008E4C48"/>
    <w:rsid w:val="008E4CED"/>
    <w:rsid w:val="008E4E3E"/>
    <w:rsid w:val="008E55AA"/>
    <w:rsid w:val="008E5790"/>
    <w:rsid w:val="008E6092"/>
    <w:rsid w:val="008E60DB"/>
    <w:rsid w:val="008E6344"/>
    <w:rsid w:val="008E67C9"/>
    <w:rsid w:val="008E69EB"/>
    <w:rsid w:val="008E6E93"/>
    <w:rsid w:val="008E721C"/>
    <w:rsid w:val="008E768B"/>
    <w:rsid w:val="008E7887"/>
    <w:rsid w:val="008E7ECD"/>
    <w:rsid w:val="008F3167"/>
    <w:rsid w:val="008F3A3B"/>
    <w:rsid w:val="008F4F94"/>
    <w:rsid w:val="008F56BA"/>
    <w:rsid w:val="008F5A02"/>
    <w:rsid w:val="008F6146"/>
    <w:rsid w:val="008F704B"/>
    <w:rsid w:val="008F72ED"/>
    <w:rsid w:val="008F76B1"/>
    <w:rsid w:val="00900188"/>
    <w:rsid w:val="00900EF5"/>
    <w:rsid w:val="00902900"/>
    <w:rsid w:val="00904967"/>
    <w:rsid w:val="00906580"/>
    <w:rsid w:val="00907493"/>
    <w:rsid w:val="00907EA3"/>
    <w:rsid w:val="00910137"/>
    <w:rsid w:val="00910407"/>
    <w:rsid w:val="00910743"/>
    <w:rsid w:val="00911099"/>
    <w:rsid w:val="00911218"/>
    <w:rsid w:val="009118A4"/>
    <w:rsid w:val="00911D01"/>
    <w:rsid w:val="0091276B"/>
    <w:rsid w:val="00914089"/>
    <w:rsid w:val="00914164"/>
    <w:rsid w:val="009146EA"/>
    <w:rsid w:val="00914AD5"/>
    <w:rsid w:val="00914D91"/>
    <w:rsid w:val="00915074"/>
    <w:rsid w:val="0091684F"/>
    <w:rsid w:val="00916E06"/>
    <w:rsid w:val="00917004"/>
    <w:rsid w:val="009175B3"/>
    <w:rsid w:val="009176F8"/>
    <w:rsid w:val="00917D9E"/>
    <w:rsid w:val="009208D8"/>
    <w:rsid w:val="009219BE"/>
    <w:rsid w:val="00921D8F"/>
    <w:rsid w:val="009221C3"/>
    <w:rsid w:val="0092236D"/>
    <w:rsid w:val="00922B28"/>
    <w:rsid w:val="00922C90"/>
    <w:rsid w:val="00922D63"/>
    <w:rsid w:val="009231CC"/>
    <w:rsid w:val="009245DD"/>
    <w:rsid w:val="0092589A"/>
    <w:rsid w:val="00926247"/>
    <w:rsid w:val="009262A9"/>
    <w:rsid w:val="009272AC"/>
    <w:rsid w:val="00927D1A"/>
    <w:rsid w:val="00930504"/>
    <w:rsid w:val="00930E9A"/>
    <w:rsid w:val="00931522"/>
    <w:rsid w:val="009318F3"/>
    <w:rsid w:val="009325D4"/>
    <w:rsid w:val="00933113"/>
    <w:rsid w:val="00933381"/>
    <w:rsid w:val="009335D9"/>
    <w:rsid w:val="009341BE"/>
    <w:rsid w:val="00934B56"/>
    <w:rsid w:val="00934F89"/>
    <w:rsid w:val="0093519B"/>
    <w:rsid w:val="009357C8"/>
    <w:rsid w:val="00935A87"/>
    <w:rsid w:val="00935F95"/>
    <w:rsid w:val="00936780"/>
    <w:rsid w:val="00936AA4"/>
    <w:rsid w:val="00937385"/>
    <w:rsid w:val="00937F53"/>
    <w:rsid w:val="00940C2A"/>
    <w:rsid w:val="00943F48"/>
    <w:rsid w:val="00944463"/>
    <w:rsid w:val="0094462D"/>
    <w:rsid w:val="00944A3E"/>
    <w:rsid w:val="00944DD5"/>
    <w:rsid w:val="00944F73"/>
    <w:rsid w:val="00945206"/>
    <w:rsid w:val="0094614A"/>
    <w:rsid w:val="0094709B"/>
    <w:rsid w:val="0094778F"/>
    <w:rsid w:val="009478C2"/>
    <w:rsid w:val="00947954"/>
    <w:rsid w:val="00947B01"/>
    <w:rsid w:val="00947DE4"/>
    <w:rsid w:val="009506B8"/>
    <w:rsid w:val="00950DE7"/>
    <w:rsid w:val="00950EB9"/>
    <w:rsid w:val="009515D7"/>
    <w:rsid w:val="0095168E"/>
    <w:rsid w:val="0095178B"/>
    <w:rsid w:val="00952B15"/>
    <w:rsid w:val="00953F9B"/>
    <w:rsid w:val="0095431A"/>
    <w:rsid w:val="009545C6"/>
    <w:rsid w:val="00954640"/>
    <w:rsid w:val="00954AF2"/>
    <w:rsid w:val="009552E3"/>
    <w:rsid w:val="00955804"/>
    <w:rsid w:val="0095592F"/>
    <w:rsid w:val="00955AF7"/>
    <w:rsid w:val="00955CDA"/>
    <w:rsid w:val="00956389"/>
    <w:rsid w:val="00956F9F"/>
    <w:rsid w:val="009575A1"/>
    <w:rsid w:val="00957E7A"/>
    <w:rsid w:val="00960EC4"/>
    <w:rsid w:val="00961CAB"/>
    <w:rsid w:val="00962770"/>
    <w:rsid w:val="00962D45"/>
    <w:rsid w:val="009633AE"/>
    <w:rsid w:val="0096379F"/>
    <w:rsid w:val="00963C5E"/>
    <w:rsid w:val="00964897"/>
    <w:rsid w:val="00965190"/>
    <w:rsid w:val="0096560F"/>
    <w:rsid w:val="00966048"/>
    <w:rsid w:val="0096610E"/>
    <w:rsid w:val="009662BD"/>
    <w:rsid w:val="009702BB"/>
    <w:rsid w:val="009704BD"/>
    <w:rsid w:val="00970A0F"/>
    <w:rsid w:val="00971799"/>
    <w:rsid w:val="009718FE"/>
    <w:rsid w:val="00972243"/>
    <w:rsid w:val="00972E29"/>
    <w:rsid w:val="00973DAD"/>
    <w:rsid w:val="009742A9"/>
    <w:rsid w:val="0097461A"/>
    <w:rsid w:val="00975315"/>
    <w:rsid w:val="00976407"/>
    <w:rsid w:val="00976624"/>
    <w:rsid w:val="00976F43"/>
    <w:rsid w:val="009777CE"/>
    <w:rsid w:val="009814D4"/>
    <w:rsid w:val="00981988"/>
    <w:rsid w:val="00982634"/>
    <w:rsid w:val="0098295B"/>
    <w:rsid w:val="009829F6"/>
    <w:rsid w:val="00982EF2"/>
    <w:rsid w:val="00983A79"/>
    <w:rsid w:val="00983B42"/>
    <w:rsid w:val="00983D4F"/>
    <w:rsid w:val="00984476"/>
    <w:rsid w:val="00984F35"/>
    <w:rsid w:val="00985D5B"/>
    <w:rsid w:val="0098611E"/>
    <w:rsid w:val="00986F08"/>
    <w:rsid w:val="00987202"/>
    <w:rsid w:val="00987B83"/>
    <w:rsid w:val="00987D68"/>
    <w:rsid w:val="0099007B"/>
    <w:rsid w:val="00990109"/>
    <w:rsid w:val="009905E1"/>
    <w:rsid w:val="009916B3"/>
    <w:rsid w:val="00991D3D"/>
    <w:rsid w:val="00991EA7"/>
    <w:rsid w:val="009921D8"/>
    <w:rsid w:val="00992CA9"/>
    <w:rsid w:val="00992FA6"/>
    <w:rsid w:val="00993C7C"/>
    <w:rsid w:val="0099490C"/>
    <w:rsid w:val="00994C37"/>
    <w:rsid w:val="00994EA2"/>
    <w:rsid w:val="00994FA9"/>
    <w:rsid w:val="00995C2B"/>
    <w:rsid w:val="009962AD"/>
    <w:rsid w:val="00996553"/>
    <w:rsid w:val="00997390"/>
    <w:rsid w:val="00997C71"/>
    <w:rsid w:val="00997DCD"/>
    <w:rsid w:val="009A02B2"/>
    <w:rsid w:val="009A0F1F"/>
    <w:rsid w:val="009A17C2"/>
    <w:rsid w:val="009A197C"/>
    <w:rsid w:val="009A1A0E"/>
    <w:rsid w:val="009A2F10"/>
    <w:rsid w:val="009A4108"/>
    <w:rsid w:val="009A547C"/>
    <w:rsid w:val="009A54AC"/>
    <w:rsid w:val="009A59B2"/>
    <w:rsid w:val="009A5CDC"/>
    <w:rsid w:val="009A7CFA"/>
    <w:rsid w:val="009B1CEA"/>
    <w:rsid w:val="009B1DA5"/>
    <w:rsid w:val="009B1F21"/>
    <w:rsid w:val="009B24C7"/>
    <w:rsid w:val="009B259D"/>
    <w:rsid w:val="009B2B0E"/>
    <w:rsid w:val="009B3511"/>
    <w:rsid w:val="009B37B4"/>
    <w:rsid w:val="009B3FE5"/>
    <w:rsid w:val="009B4CAD"/>
    <w:rsid w:val="009B510B"/>
    <w:rsid w:val="009B5C0F"/>
    <w:rsid w:val="009B5D06"/>
    <w:rsid w:val="009B6001"/>
    <w:rsid w:val="009B626A"/>
    <w:rsid w:val="009B64F8"/>
    <w:rsid w:val="009B7853"/>
    <w:rsid w:val="009B7972"/>
    <w:rsid w:val="009B7DFD"/>
    <w:rsid w:val="009C0482"/>
    <w:rsid w:val="009C06DB"/>
    <w:rsid w:val="009C1531"/>
    <w:rsid w:val="009C1591"/>
    <w:rsid w:val="009C165A"/>
    <w:rsid w:val="009C16DF"/>
    <w:rsid w:val="009C1E67"/>
    <w:rsid w:val="009C2105"/>
    <w:rsid w:val="009C2498"/>
    <w:rsid w:val="009C2E23"/>
    <w:rsid w:val="009C3169"/>
    <w:rsid w:val="009C3DA6"/>
    <w:rsid w:val="009C56BA"/>
    <w:rsid w:val="009C6A02"/>
    <w:rsid w:val="009C6B15"/>
    <w:rsid w:val="009C76F0"/>
    <w:rsid w:val="009C7818"/>
    <w:rsid w:val="009C7A65"/>
    <w:rsid w:val="009D04B5"/>
    <w:rsid w:val="009D0590"/>
    <w:rsid w:val="009D0A08"/>
    <w:rsid w:val="009D2109"/>
    <w:rsid w:val="009D2585"/>
    <w:rsid w:val="009D2772"/>
    <w:rsid w:val="009D303A"/>
    <w:rsid w:val="009D3042"/>
    <w:rsid w:val="009D36C5"/>
    <w:rsid w:val="009D38DD"/>
    <w:rsid w:val="009D3B36"/>
    <w:rsid w:val="009D41A7"/>
    <w:rsid w:val="009D4759"/>
    <w:rsid w:val="009D4F08"/>
    <w:rsid w:val="009D5A30"/>
    <w:rsid w:val="009D5DDD"/>
    <w:rsid w:val="009D6653"/>
    <w:rsid w:val="009D6F55"/>
    <w:rsid w:val="009D74BC"/>
    <w:rsid w:val="009D7E70"/>
    <w:rsid w:val="009D7F62"/>
    <w:rsid w:val="009E08D8"/>
    <w:rsid w:val="009E0DC4"/>
    <w:rsid w:val="009E1E09"/>
    <w:rsid w:val="009E2B4A"/>
    <w:rsid w:val="009E3B6A"/>
    <w:rsid w:val="009E3D0C"/>
    <w:rsid w:val="009E50C1"/>
    <w:rsid w:val="009E57CE"/>
    <w:rsid w:val="009E61A0"/>
    <w:rsid w:val="009E64A3"/>
    <w:rsid w:val="009E658A"/>
    <w:rsid w:val="009E6F98"/>
    <w:rsid w:val="009E7272"/>
    <w:rsid w:val="009E790E"/>
    <w:rsid w:val="009E7BFE"/>
    <w:rsid w:val="009E7CFC"/>
    <w:rsid w:val="009F1CB7"/>
    <w:rsid w:val="009F24B1"/>
    <w:rsid w:val="009F527F"/>
    <w:rsid w:val="009F52B2"/>
    <w:rsid w:val="009F5C80"/>
    <w:rsid w:val="009F64BF"/>
    <w:rsid w:val="009F7AC4"/>
    <w:rsid w:val="00A001EF"/>
    <w:rsid w:val="00A00597"/>
    <w:rsid w:val="00A015DE"/>
    <w:rsid w:val="00A01650"/>
    <w:rsid w:val="00A017C3"/>
    <w:rsid w:val="00A023E9"/>
    <w:rsid w:val="00A02D5C"/>
    <w:rsid w:val="00A0346D"/>
    <w:rsid w:val="00A0428A"/>
    <w:rsid w:val="00A042D9"/>
    <w:rsid w:val="00A0488A"/>
    <w:rsid w:val="00A04C4F"/>
    <w:rsid w:val="00A062D4"/>
    <w:rsid w:val="00A0658D"/>
    <w:rsid w:val="00A06CCC"/>
    <w:rsid w:val="00A06EF8"/>
    <w:rsid w:val="00A075E9"/>
    <w:rsid w:val="00A07658"/>
    <w:rsid w:val="00A0785C"/>
    <w:rsid w:val="00A10268"/>
    <w:rsid w:val="00A10560"/>
    <w:rsid w:val="00A10E7B"/>
    <w:rsid w:val="00A117DE"/>
    <w:rsid w:val="00A12552"/>
    <w:rsid w:val="00A12CC7"/>
    <w:rsid w:val="00A12CCB"/>
    <w:rsid w:val="00A14725"/>
    <w:rsid w:val="00A14889"/>
    <w:rsid w:val="00A148A7"/>
    <w:rsid w:val="00A14ABC"/>
    <w:rsid w:val="00A14B48"/>
    <w:rsid w:val="00A157C1"/>
    <w:rsid w:val="00A160C0"/>
    <w:rsid w:val="00A162E1"/>
    <w:rsid w:val="00A16EFA"/>
    <w:rsid w:val="00A17403"/>
    <w:rsid w:val="00A174D3"/>
    <w:rsid w:val="00A17822"/>
    <w:rsid w:val="00A17AC9"/>
    <w:rsid w:val="00A205A1"/>
    <w:rsid w:val="00A2142A"/>
    <w:rsid w:val="00A21470"/>
    <w:rsid w:val="00A21CED"/>
    <w:rsid w:val="00A21D32"/>
    <w:rsid w:val="00A2302C"/>
    <w:rsid w:val="00A23352"/>
    <w:rsid w:val="00A23571"/>
    <w:rsid w:val="00A237CD"/>
    <w:rsid w:val="00A24EBA"/>
    <w:rsid w:val="00A2545D"/>
    <w:rsid w:val="00A25728"/>
    <w:rsid w:val="00A26053"/>
    <w:rsid w:val="00A272A1"/>
    <w:rsid w:val="00A27462"/>
    <w:rsid w:val="00A2764D"/>
    <w:rsid w:val="00A2786E"/>
    <w:rsid w:val="00A278C8"/>
    <w:rsid w:val="00A27BD0"/>
    <w:rsid w:val="00A27C64"/>
    <w:rsid w:val="00A301D2"/>
    <w:rsid w:val="00A302A4"/>
    <w:rsid w:val="00A31980"/>
    <w:rsid w:val="00A32100"/>
    <w:rsid w:val="00A32163"/>
    <w:rsid w:val="00A32F5B"/>
    <w:rsid w:val="00A334A0"/>
    <w:rsid w:val="00A33813"/>
    <w:rsid w:val="00A3390B"/>
    <w:rsid w:val="00A3429A"/>
    <w:rsid w:val="00A346B8"/>
    <w:rsid w:val="00A3497E"/>
    <w:rsid w:val="00A36245"/>
    <w:rsid w:val="00A3635A"/>
    <w:rsid w:val="00A36360"/>
    <w:rsid w:val="00A3648B"/>
    <w:rsid w:val="00A36787"/>
    <w:rsid w:val="00A36AD2"/>
    <w:rsid w:val="00A36B04"/>
    <w:rsid w:val="00A37C29"/>
    <w:rsid w:val="00A37D7D"/>
    <w:rsid w:val="00A4013B"/>
    <w:rsid w:val="00A40EBC"/>
    <w:rsid w:val="00A419C2"/>
    <w:rsid w:val="00A41BCF"/>
    <w:rsid w:val="00A42E6D"/>
    <w:rsid w:val="00A42FC5"/>
    <w:rsid w:val="00A4327C"/>
    <w:rsid w:val="00A44EA3"/>
    <w:rsid w:val="00A4567B"/>
    <w:rsid w:val="00A46D82"/>
    <w:rsid w:val="00A46E61"/>
    <w:rsid w:val="00A515B5"/>
    <w:rsid w:val="00A51D61"/>
    <w:rsid w:val="00A51D8D"/>
    <w:rsid w:val="00A52026"/>
    <w:rsid w:val="00A523CD"/>
    <w:rsid w:val="00A52D1B"/>
    <w:rsid w:val="00A52DAE"/>
    <w:rsid w:val="00A545FF"/>
    <w:rsid w:val="00A551CC"/>
    <w:rsid w:val="00A55494"/>
    <w:rsid w:val="00A55508"/>
    <w:rsid w:val="00A55E38"/>
    <w:rsid w:val="00A5602A"/>
    <w:rsid w:val="00A5694F"/>
    <w:rsid w:val="00A56955"/>
    <w:rsid w:val="00A56A4D"/>
    <w:rsid w:val="00A60E13"/>
    <w:rsid w:val="00A611F2"/>
    <w:rsid w:val="00A61684"/>
    <w:rsid w:val="00A61EAF"/>
    <w:rsid w:val="00A62151"/>
    <w:rsid w:val="00A64088"/>
    <w:rsid w:val="00A640AF"/>
    <w:rsid w:val="00A64A84"/>
    <w:rsid w:val="00A64BFB"/>
    <w:rsid w:val="00A64D15"/>
    <w:rsid w:val="00A650FC"/>
    <w:rsid w:val="00A65B4F"/>
    <w:rsid w:val="00A66078"/>
    <w:rsid w:val="00A660F9"/>
    <w:rsid w:val="00A6638E"/>
    <w:rsid w:val="00A666BF"/>
    <w:rsid w:val="00A672AF"/>
    <w:rsid w:val="00A672D3"/>
    <w:rsid w:val="00A677C6"/>
    <w:rsid w:val="00A677FF"/>
    <w:rsid w:val="00A70579"/>
    <w:rsid w:val="00A714C2"/>
    <w:rsid w:val="00A71673"/>
    <w:rsid w:val="00A71908"/>
    <w:rsid w:val="00A719B0"/>
    <w:rsid w:val="00A723CC"/>
    <w:rsid w:val="00A7273E"/>
    <w:rsid w:val="00A7287A"/>
    <w:rsid w:val="00A7307A"/>
    <w:rsid w:val="00A734D5"/>
    <w:rsid w:val="00A75822"/>
    <w:rsid w:val="00A75F72"/>
    <w:rsid w:val="00A76305"/>
    <w:rsid w:val="00A76439"/>
    <w:rsid w:val="00A76E4F"/>
    <w:rsid w:val="00A7760B"/>
    <w:rsid w:val="00A801BA"/>
    <w:rsid w:val="00A80B2E"/>
    <w:rsid w:val="00A819DD"/>
    <w:rsid w:val="00A827F0"/>
    <w:rsid w:val="00A82F62"/>
    <w:rsid w:val="00A8343A"/>
    <w:rsid w:val="00A83481"/>
    <w:rsid w:val="00A843D1"/>
    <w:rsid w:val="00A8465C"/>
    <w:rsid w:val="00A848ED"/>
    <w:rsid w:val="00A84923"/>
    <w:rsid w:val="00A84E93"/>
    <w:rsid w:val="00A85722"/>
    <w:rsid w:val="00A85733"/>
    <w:rsid w:val="00A85E0C"/>
    <w:rsid w:val="00A85E41"/>
    <w:rsid w:val="00A87524"/>
    <w:rsid w:val="00A9068F"/>
    <w:rsid w:val="00A907B0"/>
    <w:rsid w:val="00A919F3"/>
    <w:rsid w:val="00A91D8B"/>
    <w:rsid w:val="00A91EA1"/>
    <w:rsid w:val="00A92F38"/>
    <w:rsid w:val="00A937CA"/>
    <w:rsid w:val="00A93A7D"/>
    <w:rsid w:val="00A93FFF"/>
    <w:rsid w:val="00A947B5"/>
    <w:rsid w:val="00A94844"/>
    <w:rsid w:val="00A95A14"/>
    <w:rsid w:val="00A95C87"/>
    <w:rsid w:val="00A95D84"/>
    <w:rsid w:val="00A95E92"/>
    <w:rsid w:val="00A96074"/>
    <w:rsid w:val="00A962CD"/>
    <w:rsid w:val="00A96BC4"/>
    <w:rsid w:val="00A97B40"/>
    <w:rsid w:val="00A97F65"/>
    <w:rsid w:val="00AA03E2"/>
    <w:rsid w:val="00AA0817"/>
    <w:rsid w:val="00AA1F56"/>
    <w:rsid w:val="00AA20CC"/>
    <w:rsid w:val="00AA2285"/>
    <w:rsid w:val="00AA23C4"/>
    <w:rsid w:val="00AA2532"/>
    <w:rsid w:val="00AA2B31"/>
    <w:rsid w:val="00AA3C6E"/>
    <w:rsid w:val="00AA3DD0"/>
    <w:rsid w:val="00AA47EE"/>
    <w:rsid w:val="00AA557D"/>
    <w:rsid w:val="00AA5735"/>
    <w:rsid w:val="00AA591F"/>
    <w:rsid w:val="00AA5D3D"/>
    <w:rsid w:val="00AA74C2"/>
    <w:rsid w:val="00AA74D2"/>
    <w:rsid w:val="00AA797D"/>
    <w:rsid w:val="00AA7C84"/>
    <w:rsid w:val="00AA7DDE"/>
    <w:rsid w:val="00AA7F64"/>
    <w:rsid w:val="00AB0EC7"/>
    <w:rsid w:val="00AB1160"/>
    <w:rsid w:val="00AB2452"/>
    <w:rsid w:val="00AB2718"/>
    <w:rsid w:val="00AB33A4"/>
    <w:rsid w:val="00AB448E"/>
    <w:rsid w:val="00AB461C"/>
    <w:rsid w:val="00AB4C4B"/>
    <w:rsid w:val="00AB5851"/>
    <w:rsid w:val="00AB704D"/>
    <w:rsid w:val="00AB7C55"/>
    <w:rsid w:val="00AC0C52"/>
    <w:rsid w:val="00AC109A"/>
    <w:rsid w:val="00AC10ED"/>
    <w:rsid w:val="00AC15C3"/>
    <w:rsid w:val="00AC271C"/>
    <w:rsid w:val="00AC2BE1"/>
    <w:rsid w:val="00AC310C"/>
    <w:rsid w:val="00AC3155"/>
    <w:rsid w:val="00AC346B"/>
    <w:rsid w:val="00AC40B1"/>
    <w:rsid w:val="00AC533A"/>
    <w:rsid w:val="00AC5E63"/>
    <w:rsid w:val="00AC608A"/>
    <w:rsid w:val="00AC60A6"/>
    <w:rsid w:val="00AC6482"/>
    <w:rsid w:val="00AC6506"/>
    <w:rsid w:val="00AC6DE5"/>
    <w:rsid w:val="00AC70FB"/>
    <w:rsid w:val="00AC7147"/>
    <w:rsid w:val="00AC7977"/>
    <w:rsid w:val="00AC7C97"/>
    <w:rsid w:val="00AD0DE6"/>
    <w:rsid w:val="00AD12D4"/>
    <w:rsid w:val="00AD14CC"/>
    <w:rsid w:val="00AD15F3"/>
    <w:rsid w:val="00AD1E6D"/>
    <w:rsid w:val="00AD2CDB"/>
    <w:rsid w:val="00AD2CF2"/>
    <w:rsid w:val="00AD36D4"/>
    <w:rsid w:val="00AD3A8E"/>
    <w:rsid w:val="00AD3BD9"/>
    <w:rsid w:val="00AD4A6E"/>
    <w:rsid w:val="00AD4FB5"/>
    <w:rsid w:val="00AD5237"/>
    <w:rsid w:val="00AD5337"/>
    <w:rsid w:val="00AD5814"/>
    <w:rsid w:val="00AD5BC6"/>
    <w:rsid w:val="00AD650F"/>
    <w:rsid w:val="00AD6A29"/>
    <w:rsid w:val="00AD6A37"/>
    <w:rsid w:val="00AD7206"/>
    <w:rsid w:val="00AD727C"/>
    <w:rsid w:val="00AE0A65"/>
    <w:rsid w:val="00AE0D3E"/>
    <w:rsid w:val="00AE126B"/>
    <w:rsid w:val="00AE15E3"/>
    <w:rsid w:val="00AE1ED3"/>
    <w:rsid w:val="00AE226B"/>
    <w:rsid w:val="00AE2DD5"/>
    <w:rsid w:val="00AE423B"/>
    <w:rsid w:val="00AE473E"/>
    <w:rsid w:val="00AE542D"/>
    <w:rsid w:val="00AE57E1"/>
    <w:rsid w:val="00AE5A84"/>
    <w:rsid w:val="00AE5B32"/>
    <w:rsid w:val="00AE5BB6"/>
    <w:rsid w:val="00AE5CE4"/>
    <w:rsid w:val="00AE69F1"/>
    <w:rsid w:val="00AE6B7F"/>
    <w:rsid w:val="00AE7827"/>
    <w:rsid w:val="00AE78FC"/>
    <w:rsid w:val="00AE7981"/>
    <w:rsid w:val="00AE7BF0"/>
    <w:rsid w:val="00AE7FB0"/>
    <w:rsid w:val="00AF0057"/>
    <w:rsid w:val="00AF0BEF"/>
    <w:rsid w:val="00AF0C79"/>
    <w:rsid w:val="00AF1038"/>
    <w:rsid w:val="00AF14C9"/>
    <w:rsid w:val="00AF162B"/>
    <w:rsid w:val="00AF16A8"/>
    <w:rsid w:val="00AF274A"/>
    <w:rsid w:val="00AF2A39"/>
    <w:rsid w:val="00AF2CF0"/>
    <w:rsid w:val="00AF2E2D"/>
    <w:rsid w:val="00AF3D5D"/>
    <w:rsid w:val="00AF3F42"/>
    <w:rsid w:val="00AF413D"/>
    <w:rsid w:val="00AF494D"/>
    <w:rsid w:val="00AF5387"/>
    <w:rsid w:val="00AF605B"/>
    <w:rsid w:val="00AF643C"/>
    <w:rsid w:val="00AF65A8"/>
    <w:rsid w:val="00AF6D5B"/>
    <w:rsid w:val="00AF71ED"/>
    <w:rsid w:val="00B00BDE"/>
    <w:rsid w:val="00B01085"/>
    <w:rsid w:val="00B01455"/>
    <w:rsid w:val="00B01B82"/>
    <w:rsid w:val="00B02D16"/>
    <w:rsid w:val="00B03219"/>
    <w:rsid w:val="00B033F2"/>
    <w:rsid w:val="00B034DE"/>
    <w:rsid w:val="00B03CF0"/>
    <w:rsid w:val="00B04118"/>
    <w:rsid w:val="00B04492"/>
    <w:rsid w:val="00B04B34"/>
    <w:rsid w:val="00B04CF7"/>
    <w:rsid w:val="00B04E5A"/>
    <w:rsid w:val="00B04E77"/>
    <w:rsid w:val="00B054F7"/>
    <w:rsid w:val="00B106B9"/>
    <w:rsid w:val="00B10C5D"/>
    <w:rsid w:val="00B10FF9"/>
    <w:rsid w:val="00B1107A"/>
    <w:rsid w:val="00B12510"/>
    <w:rsid w:val="00B126D1"/>
    <w:rsid w:val="00B12CC3"/>
    <w:rsid w:val="00B1366D"/>
    <w:rsid w:val="00B138E0"/>
    <w:rsid w:val="00B13E0D"/>
    <w:rsid w:val="00B142B3"/>
    <w:rsid w:val="00B1506A"/>
    <w:rsid w:val="00B15083"/>
    <w:rsid w:val="00B165B8"/>
    <w:rsid w:val="00B16CB3"/>
    <w:rsid w:val="00B17137"/>
    <w:rsid w:val="00B17331"/>
    <w:rsid w:val="00B17806"/>
    <w:rsid w:val="00B17B3E"/>
    <w:rsid w:val="00B17FC1"/>
    <w:rsid w:val="00B20018"/>
    <w:rsid w:val="00B2029D"/>
    <w:rsid w:val="00B22976"/>
    <w:rsid w:val="00B22A69"/>
    <w:rsid w:val="00B23552"/>
    <w:rsid w:val="00B24598"/>
    <w:rsid w:val="00B24A59"/>
    <w:rsid w:val="00B25436"/>
    <w:rsid w:val="00B25AB6"/>
    <w:rsid w:val="00B26B1B"/>
    <w:rsid w:val="00B26BA6"/>
    <w:rsid w:val="00B27A00"/>
    <w:rsid w:val="00B3021A"/>
    <w:rsid w:val="00B31301"/>
    <w:rsid w:val="00B320B0"/>
    <w:rsid w:val="00B32363"/>
    <w:rsid w:val="00B32766"/>
    <w:rsid w:val="00B33247"/>
    <w:rsid w:val="00B332BC"/>
    <w:rsid w:val="00B332EF"/>
    <w:rsid w:val="00B33BA4"/>
    <w:rsid w:val="00B33E19"/>
    <w:rsid w:val="00B34155"/>
    <w:rsid w:val="00B34826"/>
    <w:rsid w:val="00B34D86"/>
    <w:rsid w:val="00B34DAB"/>
    <w:rsid w:val="00B34F1E"/>
    <w:rsid w:val="00B3506B"/>
    <w:rsid w:val="00B35C49"/>
    <w:rsid w:val="00B35F8A"/>
    <w:rsid w:val="00B364A0"/>
    <w:rsid w:val="00B37087"/>
    <w:rsid w:val="00B37476"/>
    <w:rsid w:val="00B40A87"/>
    <w:rsid w:val="00B40DD9"/>
    <w:rsid w:val="00B41E27"/>
    <w:rsid w:val="00B4240D"/>
    <w:rsid w:val="00B436B4"/>
    <w:rsid w:val="00B43AFA"/>
    <w:rsid w:val="00B442A8"/>
    <w:rsid w:val="00B44672"/>
    <w:rsid w:val="00B44FC8"/>
    <w:rsid w:val="00B45158"/>
    <w:rsid w:val="00B456BF"/>
    <w:rsid w:val="00B45A22"/>
    <w:rsid w:val="00B4650E"/>
    <w:rsid w:val="00B46BEE"/>
    <w:rsid w:val="00B47724"/>
    <w:rsid w:val="00B47CE8"/>
    <w:rsid w:val="00B502E6"/>
    <w:rsid w:val="00B507AB"/>
    <w:rsid w:val="00B51208"/>
    <w:rsid w:val="00B51902"/>
    <w:rsid w:val="00B51E62"/>
    <w:rsid w:val="00B51ECA"/>
    <w:rsid w:val="00B52CE3"/>
    <w:rsid w:val="00B52D74"/>
    <w:rsid w:val="00B52E8A"/>
    <w:rsid w:val="00B531A0"/>
    <w:rsid w:val="00B531F4"/>
    <w:rsid w:val="00B53505"/>
    <w:rsid w:val="00B535B6"/>
    <w:rsid w:val="00B53AF3"/>
    <w:rsid w:val="00B53B9A"/>
    <w:rsid w:val="00B53C50"/>
    <w:rsid w:val="00B53DA9"/>
    <w:rsid w:val="00B547E3"/>
    <w:rsid w:val="00B54BDF"/>
    <w:rsid w:val="00B552A0"/>
    <w:rsid w:val="00B55382"/>
    <w:rsid w:val="00B555E5"/>
    <w:rsid w:val="00B55895"/>
    <w:rsid w:val="00B55AD5"/>
    <w:rsid w:val="00B5661E"/>
    <w:rsid w:val="00B56688"/>
    <w:rsid w:val="00B566D0"/>
    <w:rsid w:val="00B569B8"/>
    <w:rsid w:val="00B56C63"/>
    <w:rsid w:val="00B56DFA"/>
    <w:rsid w:val="00B57F1A"/>
    <w:rsid w:val="00B60738"/>
    <w:rsid w:val="00B61D1F"/>
    <w:rsid w:val="00B61E7C"/>
    <w:rsid w:val="00B62002"/>
    <w:rsid w:val="00B62AA6"/>
    <w:rsid w:val="00B62B3D"/>
    <w:rsid w:val="00B633E9"/>
    <w:rsid w:val="00B63910"/>
    <w:rsid w:val="00B64C59"/>
    <w:rsid w:val="00B656E7"/>
    <w:rsid w:val="00B65865"/>
    <w:rsid w:val="00B65B45"/>
    <w:rsid w:val="00B65C05"/>
    <w:rsid w:val="00B664F0"/>
    <w:rsid w:val="00B666B3"/>
    <w:rsid w:val="00B66BB3"/>
    <w:rsid w:val="00B66D8B"/>
    <w:rsid w:val="00B674EC"/>
    <w:rsid w:val="00B702AD"/>
    <w:rsid w:val="00B70A29"/>
    <w:rsid w:val="00B71583"/>
    <w:rsid w:val="00B71E12"/>
    <w:rsid w:val="00B71ECD"/>
    <w:rsid w:val="00B72738"/>
    <w:rsid w:val="00B72EBE"/>
    <w:rsid w:val="00B74135"/>
    <w:rsid w:val="00B74214"/>
    <w:rsid w:val="00B744C7"/>
    <w:rsid w:val="00B74977"/>
    <w:rsid w:val="00B75B96"/>
    <w:rsid w:val="00B75FFF"/>
    <w:rsid w:val="00B760CB"/>
    <w:rsid w:val="00B763CB"/>
    <w:rsid w:val="00B767B3"/>
    <w:rsid w:val="00B77ADA"/>
    <w:rsid w:val="00B77E11"/>
    <w:rsid w:val="00B82055"/>
    <w:rsid w:val="00B82C45"/>
    <w:rsid w:val="00B82CF5"/>
    <w:rsid w:val="00B82FC4"/>
    <w:rsid w:val="00B82FD8"/>
    <w:rsid w:val="00B831BF"/>
    <w:rsid w:val="00B8332B"/>
    <w:rsid w:val="00B8409D"/>
    <w:rsid w:val="00B84CC0"/>
    <w:rsid w:val="00B85575"/>
    <w:rsid w:val="00B857D2"/>
    <w:rsid w:val="00B85CD5"/>
    <w:rsid w:val="00B85E4D"/>
    <w:rsid w:val="00B862FE"/>
    <w:rsid w:val="00B864DB"/>
    <w:rsid w:val="00B86CC4"/>
    <w:rsid w:val="00B87048"/>
    <w:rsid w:val="00B87162"/>
    <w:rsid w:val="00B8794C"/>
    <w:rsid w:val="00B90290"/>
    <w:rsid w:val="00B903F0"/>
    <w:rsid w:val="00B907B7"/>
    <w:rsid w:val="00B908C7"/>
    <w:rsid w:val="00B90C15"/>
    <w:rsid w:val="00B91068"/>
    <w:rsid w:val="00B91222"/>
    <w:rsid w:val="00B914C7"/>
    <w:rsid w:val="00B93416"/>
    <w:rsid w:val="00B93EE1"/>
    <w:rsid w:val="00B93F80"/>
    <w:rsid w:val="00B94103"/>
    <w:rsid w:val="00B94FCA"/>
    <w:rsid w:val="00B95AA1"/>
    <w:rsid w:val="00B95C3C"/>
    <w:rsid w:val="00B95CC0"/>
    <w:rsid w:val="00B95F57"/>
    <w:rsid w:val="00B9609E"/>
    <w:rsid w:val="00B9630B"/>
    <w:rsid w:val="00B96895"/>
    <w:rsid w:val="00B970A6"/>
    <w:rsid w:val="00B97939"/>
    <w:rsid w:val="00B97CF1"/>
    <w:rsid w:val="00BA01CB"/>
    <w:rsid w:val="00BA08B3"/>
    <w:rsid w:val="00BA09A0"/>
    <w:rsid w:val="00BA0B65"/>
    <w:rsid w:val="00BA1114"/>
    <w:rsid w:val="00BA1D3F"/>
    <w:rsid w:val="00BA2F57"/>
    <w:rsid w:val="00BA4236"/>
    <w:rsid w:val="00BA5404"/>
    <w:rsid w:val="00BA58AA"/>
    <w:rsid w:val="00BA6BC9"/>
    <w:rsid w:val="00BA70DE"/>
    <w:rsid w:val="00BA7603"/>
    <w:rsid w:val="00BA7844"/>
    <w:rsid w:val="00BB018B"/>
    <w:rsid w:val="00BB02BD"/>
    <w:rsid w:val="00BB0C4F"/>
    <w:rsid w:val="00BB130C"/>
    <w:rsid w:val="00BB1734"/>
    <w:rsid w:val="00BB1937"/>
    <w:rsid w:val="00BB197B"/>
    <w:rsid w:val="00BB1A3E"/>
    <w:rsid w:val="00BB1E93"/>
    <w:rsid w:val="00BB24A7"/>
    <w:rsid w:val="00BB292A"/>
    <w:rsid w:val="00BB2F14"/>
    <w:rsid w:val="00BB3245"/>
    <w:rsid w:val="00BB4C67"/>
    <w:rsid w:val="00BB4F83"/>
    <w:rsid w:val="00BB52A1"/>
    <w:rsid w:val="00BB632A"/>
    <w:rsid w:val="00BB6343"/>
    <w:rsid w:val="00BB6572"/>
    <w:rsid w:val="00BB65EB"/>
    <w:rsid w:val="00BB6813"/>
    <w:rsid w:val="00BB7327"/>
    <w:rsid w:val="00BB736F"/>
    <w:rsid w:val="00BB74C0"/>
    <w:rsid w:val="00BB7AEF"/>
    <w:rsid w:val="00BB7BAA"/>
    <w:rsid w:val="00BC0A0F"/>
    <w:rsid w:val="00BC0DC8"/>
    <w:rsid w:val="00BC29AD"/>
    <w:rsid w:val="00BC2AB2"/>
    <w:rsid w:val="00BC2DA5"/>
    <w:rsid w:val="00BC3D9B"/>
    <w:rsid w:val="00BC4002"/>
    <w:rsid w:val="00BC42F1"/>
    <w:rsid w:val="00BC4321"/>
    <w:rsid w:val="00BC471D"/>
    <w:rsid w:val="00BC4856"/>
    <w:rsid w:val="00BC59AD"/>
    <w:rsid w:val="00BC67B4"/>
    <w:rsid w:val="00BC6EF1"/>
    <w:rsid w:val="00BD0F1D"/>
    <w:rsid w:val="00BD114D"/>
    <w:rsid w:val="00BD1908"/>
    <w:rsid w:val="00BD1BF3"/>
    <w:rsid w:val="00BD1F66"/>
    <w:rsid w:val="00BD29E3"/>
    <w:rsid w:val="00BD2AE0"/>
    <w:rsid w:val="00BD3703"/>
    <w:rsid w:val="00BD38A2"/>
    <w:rsid w:val="00BD3F42"/>
    <w:rsid w:val="00BD4364"/>
    <w:rsid w:val="00BD44A5"/>
    <w:rsid w:val="00BD4856"/>
    <w:rsid w:val="00BD51E7"/>
    <w:rsid w:val="00BD530C"/>
    <w:rsid w:val="00BD5617"/>
    <w:rsid w:val="00BD59BE"/>
    <w:rsid w:val="00BD5A48"/>
    <w:rsid w:val="00BD5B7A"/>
    <w:rsid w:val="00BD65D5"/>
    <w:rsid w:val="00BD685A"/>
    <w:rsid w:val="00BD6DF9"/>
    <w:rsid w:val="00BD74F3"/>
    <w:rsid w:val="00BE04D7"/>
    <w:rsid w:val="00BE0893"/>
    <w:rsid w:val="00BE0B7B"/>
    <w:rsid w:val="00BE15E7"/>
    <w:rsid w:val="00BE2734"/>
    <w:rsid w:val="00BE2895"/>
    <w:rsid w:val="00BE30C7"/>
    <w:rsid w:val="00BE3300"/>
    <w:rsid w:val="00BE3731"/>
    <w:rsid w:val="00BE3AEC"/>
    <w:rsid w:val="00BE447E"/>
    <w:rsid w:val="00BE49B3"/>
    <w:rsid w:val="00BE55E7"/>
    <w:rsid w:val="00BE55F8"/>
    <w:rsid w:val="00BE5C37"/>
    <w:rsid w:val="00BE6104"/>
    <w:rsid w:val="00BE6243"/>
    <w:rsid w:val="00BE6C06"/>
    <w:rsid w:val="00BE6C6E"/>
    <w:rsid w:val="00BE7279"/>
    <w:rsid w:val="00BE74E0"/>
    <w:rsid w:val="00BE7855"/>
    <w:rsid w:val="00BE7D42"/>
    <w:rsid w:val="00BF0B56"/>
    <w:rsid w:val="00BF103F"/>
    <w:rsid w:val="00BF16B5"/>
    <w:rsid w:val="00BF1758"/>
    <w:rsid w:val="00BF22BD"/>
    <w:rsid w:val="00BF4155"/>
    <w:rsid w:val="00BF43D5"/>
    <w:rsid w:val="00BF489D"/>
    <w:rsid w:val="00BF4FBC"/>
    <w:rsid w:val="00BF5C62"/>
    <w:rsid w:val="00BF5CFC"/>
    <w:rsid w:val="00BF5E69"/>
    <w:rsid w:val="00BF63BD"/>
    <w:rsid w:val="00BF657C"/>
    <w:rsid w:val="00BF67E5"/>
    <w:rsid w:val="00BF6A72"/>
    <w:rsid w:val="00BF6B9F"/>
    <w:rsid w:val="00BF7975"/>
    <w:rsid w:val="00C00099"/>
    <w:rsid w:val="00C005ED"/>
    <w:rsid w:val="00C0068F"/>
    <w:rsid w:val="00C00E3C"/>
    <w:rsid w:val="00C0101A"/>
    <w:rsid w:val="00C0139C"/>
    <w:rsid w:val="00C0159F"/>
    <w:rsid w:val="00C0247B"/>
    <w:rsid w:val="00C02CA1"/>
    <w:rsid w:val="00C02D7E"/>
    <w:rsid w:val="00C03242"/>
    <w:rsid w:val="00C038A2"/>
    <w:rsid w:val="00C03D8D"/>
    <w:rsid w:val="00C03D92"/>
    <w:rsid w:val="00C03EA2"/>
    <w:rsid w:val="00C04191"/>
    <w:rsid w:val="00C043E4"/>
    <w:rsid w:val="00C054F0"/>
    <w:rsid w:val="00C05A25"/>
    <w:rsid w:val="00C05C7A"/>
    <w:rsid w:val="00C06230"/>
    <w:rsid w:val="00C06FF4"/>
    <w:rsid w:val="00C07324"/>
    <w:rsid w:val="00C07422"/>
    <w:rsid w:val="00C0794A"/>
    <w:rsid w:val="00C10919"/>
    <w:rsid w:val="00C113F4"/>
    <w:rsid w:val="00C11530"/>
    <w:rsid w:val="00C11C93"/>
    <w:rsid w:val="00C11CC9"/>
    <w:rsid w:val="00C11F66"/>
    <w:rsid w:val="00C1249E"/>
    <w:rsid w:val="00C12827"/>
    <w:rsid w:val="00C143F3"/>
    <w:rsid w:val="00C1448A"/>
    <w:rsid w:val="00C15B3F"/>
    <w:rsid w:val="00C15C7C"/>
    <w:rsid w:val="00C16FE8"/>
    <w:rsid w:val="00C1728D"/>
    <w:rsid w:val="00C17924"/>
    <w:rsid w:val="00C17CAF"/>
    <w:rsid w:val="00C20A53"/>
    <w:rsid w:val="00C21494"/>
    <w:rsid w:val="00C21888"/>
    <w:rsid w:val="00C21FCF"/>
    <w:rsid w:val="00C22822"/>
    <w:rsid w:val="00C22875"/>
    <w:rsid w:val="00C23041"/>
    <w:rsid w:val="00C230AD"/>
    <w:rsid w:val="00C23BE0"/>
    <w:rsid w:val="00C24CE8"/>
    <w:rsid w:val="00C25416"/>
    <w:rsid w:val="00C255C8"/>
    <w:rsid w:val="00C258FE"/>
    <w:rsid w:val="00C26814"/>
    <w:rsid w:val="00C26F37"/>
    <w:rsid w:val="00C270E2"/>
    <w:rsid w:val="00C27CBA"/>
    <w:rsid w:val="00C302AB"/>
    <w:rsid w:val="00C3071D"/>
    <w:rsid w:val="00C30A1D"/>
    <w:rsid w:val="00C31293"/>
    <w:rsid w:val="00C31887"/>
    <w:rsid w:val="00C31C23"/>
    <w:rsid w:val="00C32E30"/>
    <w:rsid w:val="00C33843"/>
    <w:rsid w:val="00C3396C"/>
    <w:rsid w:val="00C33E0C"/>
    <w:rsid w:val="00C341FB"/>
    <w:rsid w:val="00C34309"/>
    <w:rsid w:val="00C3504A"/>
    <w:rsid w:val="00C35622"/>
    <w:rsid w:val="00C3582C"/>
    <w:rsid w:val="00C362C1"/>
    <w:rsid w:val="00C36704"/>
    <w:rsid w:val="00C36A45"/>
    <w:rsid w:val="00C36E7D"/>
    <w:rsid w:val="00C3723F"/>
    <w:rsid w:val="00C37341"/>
    <w:rsid w:val="00C37595"/>
    <w:rsid w:val="00C40E0B"/>
    <w:rsid w:val="00C4129E"/>
    <w:rsid w:val="00C4159D"/>
    <w:rsid w:val="00C41639"/>
    <w:rsid w:val="00C41A57"/>
    <w:rsid w:val="00C41BA7"/>
    <w:rsid w:val="00C41E36"/>
    <w:rsid w:val="00C42A81"/>
    <w:rsid w:val="00C42F3C"/>
    <w:rsid w:val="00C4338C"/>
    <w:rsid w:val="00C44390"/>
    <w:rsid w:val="00C446F3"/>
    <w:rsid w:val="00C4494C"/>
    <w:rsid w:val="00C45167"/>
    <w:rsid w:val="00C456E8"/>
    <w:rsid w:val="00C459DB"/>
    <w:rsid w:val="00C45BCB"/>
    <w:rsid w:val="00C46119"/>
    <w:rsid w:val="00C46251"/>
    <w:rsid w:val="00C4656D"/>
    <w:rsid w:val="00C47083"/>
    <w:rsid w:val="00C47128"/>
    <w:rsid w:val="00C47AAC"/>
    <w:rsid w:val="00C5100B"/>
    <w:rsid w:val="00C51EE6"/>
    <w:rsid w:val="00C51F9A"/>
    <w:rsid w:val="00C52087"/>
    <w:rsid w:val="00C52905"/>
    <w:rsid w:val="00C52B4D"/>
    <w:rsid w:val="00C52F8B"/>
    <w:rsid w:val="00C5431F"/>
    <w:rsid w:val="00C54C5E"/>
    <w:rsid w:val="00C55D4A"/>
    <w:rsid w:val="00C55E67"/>
    <w:rsid w:val="00C600F3"/>
    <w:rsid w:val="00C60144"/>
    <w:rsid w:val="00C60825"/>
    <w:rsid w:val="00C6082B"/>
    <w:rsid w:val="00C60BC3"/>
    <w:rsid w:val="00C6106F"/>
    <w:rsid w:val="00C6120D"/>
    <w:rsid w:val="00C613EB"/>
    <w:rsid w:val="00C616E1"/>
    <w:rsid w:val="00C61C2D"/>
    <w:rsid w:val="00C61D2A"/>
    <w:rsid w:val="00C627CF"/>
    <w:rsid w:val="00C63968"/>
    <w:rsid w:val="00C65961"/>
    <w:rsid w:val="00C661A1"/>
    <w:rsid w:val="00C670DA"/>
    <w:rsid w:val="00C67592"/>
    <w:rsid w:val="00C70535"/>
    <w:rsid w:val="00C7081C"/>
    <w:rsid w:val="00C714CA"/>
    <w:rsid w:val="00C715BD"/>
    <w:rsid w:val="00C72988"/>
    <w:rsid w:val="00C730CA"/>
    <w:rsid w:val="00C7361F"/>
    <w:rsid w:val="00C73CA0"/>
    <w:rsid w:val="00C74270"/>
    <w:rsid w:val="00C755D7"/>
    <w:rsid w:val="00C758A0"/>
    <w:rsid w:val="00C758DB"/>
    <w:rsid w:val="00C75FC6"/>
    <w:rsid w:val="00C76F3C"/>
    <w:rsid w:val="00C77509"/>
    <w:rsid w:val="00C80889"/>
    <w:rsid w:val="00C81204"/>
    <w:rsid w:val="00C8122D"/>
    <w:rsid w:val="00C816A1"/>
    <w:rsid w:val="00C81AAB"/>
    <w:rsid w:val="00C82355"/>
    <w:rsid w:val="00C82E5B"/>
    <w:rsid w:val="00C8350D"/>
    <w:rsid w:val="00C84B89"/>
    <w:rsid w:val="00C84F49"/>
    <w:rsid w:val="00C851DC"/>
    <w:rsid w:val="00C85494"/>
    <w:rsid w:val="00C85935"/>
    <w:rsid w:val="00C870F0"/>
    <w:rsid w:val="00C90126"/>
    <w:rsid w:val="00C903E4"/>
    <w:rsid w:val="00C9052F"/>
    <w:rsid w:val="00C918BB"/>
    <w:rsid w:val="00C91E2F"/>
    <w:rsid w:val="00C91EC5"/>
    <w:rsid w:val="00C91F74"/>
    <w:rsid w:val="00C927BF"/>
    <w:rsid w:val="00C931EA"/>
    <w:rsid w:val="00C93810"/>
    <w:rsid w:val="00C94C2E"/>
    <w:rsid w:val="00C959FD"/>
    <w:rsid w:val="00C95E45"/>
    <w:rsid w:val="00C960A2"/>
    <w:rsid w:val="00C965E6"/>
    <w:rsid w:val="00C96E3B"/>
    <w:rsid w:val="00C975C9"/>
    <w:rsid w:val="00CA0020"/>
    <w:rsid w:val="00CA078D"/>
    <w:rsid w:val="00CA17EB"/>
    <w:rsid w:val="00CA1C4F"/>
    <w:rsid w:val="00CA1DE6"/>
    <w:rsid w:val="00CA27DB"/>
    <w:rsid w:val="00CA297E"/>
    <w:rsid w:val="00CA3300"/>
    <w:rsid w:val="00CA435F"/>
    <w:rsid w:val="00CA447C"/>
    <w:rsid w:val="00CA4EB6"/>
    <w:rsid w:val="00CA4FD3"/>
    <w:rsid w:val="00CA505C"/>
    <w:rsid w:val="00CA5E28"/>
    <w:rsid w:val="00CB00BA"/>
    <w:rsid w:val="00CB0394"/>
    <w:rsid w:val="00CB0947"/>
    <w:rsid w:val="00CB0A89"/>
    <w:rsid w:val="00CB0D19"/>
    <w:rsid w:val="00CB0DE1"/>
    <w:rsid w:val="00CB11C7"/>
    <w:rsid w:val="00CB1707"/>
    <w:rsid w:val="00CB1BEF"/>
    <w:rsid w:val="00CB2745"/>
    <w:rsid w:val="00CB3231"/>
    <w:rsid w:val="00CB3C36"/>
    <w:rsid w:val="00CB482A"/>
    <w:rsid w:val="00CB5FD3"/>
    <w:rsid w:val="00CB6994"/>
    <w:rsid w:val="00CB6A3B"/>
    <w:rsid w:val="00CB7291"/>
    <w:rsid w:val="00CB790C"/>
    <w:rsid w:val="00CC041B"/>
    <w:rsid w:val="00CC09C2"/>
    <w:rsid w:val="00CC148C"/>
    <w:rsid w:val="00CC2ACA"/>
    <w:rsid w:val="00CC2DFC"/>
    <w:rsid w:val="00CC346A"/>
    <w:rsid w:val="00CC377D"/>
    <w:rsid w:val="00CC41AB"/>
    <w:rsid w:val="00CC4D94"/>
    <w:rsid w:val="00CC5880"/>
    <w:rsid w:val="00CC58DB"/>
    <w:rsid w:val="00CC598E"/>
    <w:rsid w:val="00CC5D52"/>
    <w:rsid w:val="00CC62E6"/>
    <w:rsid w:val="00CC6683"/>
    <w:rsid w:val="00CC6CAF"/>
    <w:rsid w:val="00CC74C7"/>
    <w:rsid w:val="00CD10C7"/>
    <w:rsid w:val="00CD1296"/>
    <w:rsid w:val="00CD1E9E"/>
    <w:rsid w:val="00CD1FFE"/>
    <w:rsid w:val="00CD2F9A"/>
    <w:rsid w:val="00CD33EE"/>
    <w:rsid w:val="00CD3409"/>
    <w:rsid w:val="00CD347D"/>
    <w:rsid w:val="00CD3556"/>
    <w:rsid w:val="00CD43A3"/>
    <w:rsid w:val="00CD495E"/>
    <w:rsid w:val="00CD4D08"/>
    <w:rsid w:val="00CD4DED"/>
    <w:rsid w:val="00CD5293"/>
    <w:rsid w:val="00CD54B8"/>
    <w:rsid w:val="00CD55D3"/>
    <w:rsid w:val="00CD5B61"/>
    <w:rsid w:val="00CD670B"/>
    <w:rsid w:val="00CD6F90"/>
    <w:rsid w:val="00CD7CA4"/>
    <w:rsid w:val="00CE086C"/>
    <w:rsid w:val="00CE0B98"/>
    <w:rsid w:val="00CE0E8C"/>
    <w:rsid w:val="00CE14F3"/>
    <w:rsid w:val="00CE2F62"/>
    <w:rsid w:val="00CE33DF"/>
    <w:rsid w:val="00CE3529"/>
    <w:rsid w:val="00CE3623"/>
    <w:rsid w:val="00CE3A7A"/>
    <w:rsid w:val="00CE3CBE"/>
    <w:rsid w:val="00CE3CE8"/>
    <w:rsid w:val="00CE49DE"/>
    <w:rsid w:val="00CE50B3"/>
    <w:rsid w:val="00CE55A6"/>
    <w:rsid w:val="00CE5D9F"/>
    <w:rsid w:val="00CE6DCD"/>
    <w:rsid w:val="00CE7A1F"/>
    <w:rsid w:val="00CF0359"/>
    <w:rsid w:val="00CF23F6"/>
    <w:rsid w:val="00CF28F0"/>
    <w:rsid w:val="00CF34FD"/>
    <w:rsid w:val="00CF39FD"/>
    <w:rsid w:val="00CF4198"/>
    <w:rsid w:val="00CF4DF4"/>
    <w:rsid w:val="00CF50C4"/>
    <w:rsid w:val="00CF55DF"/>
    <w:rsid w:val="00CF5DE4"/>
    <w:rsid w:val="00CF5E69"/>
    <w:rsid w:val="00CF66C2"/>
    <w:rsid w:val="00CF6C35"/>
    <w:rsid w:val="00CF7565"/>
    <w:rsid w:val="00CF7D04"/>
    <w:rsid w:val="00D01225"/>
    <w:rsid w:val="00D015BB"/>
    <w:rsid w:val="00D0172B"/>
    <w:rsid w:val="00D01AC8"/>
    <w:rsid w:val="00D0304A"/>
    <w:rsid w:val="00D03D4E"/>
    <w:rsid w:val="00D045B8"/>
    <w:rsid w:val="00D04900"/>
    <w:rsid w:val="00D04AED"/>
    <w:rsid w:val="00D04EDE"/>
    <w:rsid w:val="00D05620"/>
    <w:rsid w:val="00D066D9"/>
    <w:rsid w:val="00D068DE"/>
    <w:rsid w:val="00D078D3"/>
    <w:rsid w:val="00D10A8D"/>
    <w:rsid w:val="00D11835"/>
    <w:rsid w:val="00D1202D"/>
    <w:rsid w:val="00D12B99"/>
    <w:rsid w:val="00D13933"/>
    <w:rsid w:val="00D13A3E"/>
    <w:rsid w:val="00D13CD9"/>
    <w:rsid w:val="00D13DD3"/>
    <w:rsid w:val="00D1469F"/>
    <w:rsid w:val="00D14C97"/>
    <w:rsid w:val="00D16235"/>
    <w:rsid w:val="00D16667"/>
    <w:rsid w:val="00D1687D"/>
    <w:rsid w:val="00D17328"/>
    <w:rsid w:val="00D17C4B"/>
    <w:rsid w:val="00D20D0C"/>
    <w:rsid w:val="00D20D50"/>
    <w:rsid w:val="00D20EEE"/>
    <w:rsid w:val="00D21078"/>
    <w:rsid w:val="00D217CA"/>
    <w:rsid w:val="00D21E73"/>
    <w:rsid w:val="00D21EE4"/>
    <w:rsid w:val="00D21FF2"/>
    <w:rsid w:val="00D222AC"/>
    <w:rsid w:val="00D22528"/>
    <w:rsid w:val="00D22AEB"/>
    <w:rsid w:val="00D22B56"/>
    <w:rsid w:val="00D236C8"/>
    <w:rsid w:val="00D23E2E"/>
    <w:rsid w:val="00D251B7"/>
    <w:rsid w:val="00D25331"/>
    <w:rsid w:val="00D263F4"/>
    <w:rsid w:val="00D26E2D"/>
    <w:rsid w:val="00D273A1"/>
    <w:rsid w:val="00D27598"/>
    <w:rsid w:val="00D27CF3"/>
    <w:rsid w:val="00D301EA"/>
    <w:rsid w:val="00D302CF"/>
    <w:rsid w:val="00D303F9"/>
    <w:rsid w:val="00D31304"/>
    <w:rsid w:val="00D31CE4"/>
    <w:rsid w:val="00D31FEC"/>
    <w:rsid w:val="00D322F2"/>
    <w:rsid w:val="00D33154"/>
    <w:rsid w:val="00D33E3E"/>
    <w:rsid w:val="00D33F45"/>
    <w:rsid w:val="00D34374"/>
    <w:rsid w:val="00D34A58"/>
    <w:rsid w:val="00D34D9E"/>
    <w:rsid w:val="00D34E1B"/>
    <w:rsid w:val="00D363A6"/>
    <w:rsid w:val="00D364DA"/>
    <w:rsid w:val="00D3663B"/>
    <w:rsid w:val="00D36D71"/>
    <w:rsid w:val="00D42705"/>
    <w:rsid w:val="00D42C52"/>
    <w:rsid w:val="00D43100"/>
    <w:rsid w:val="00D43A9F"/>
    <w:rsid w:val="00D43B18"/>
    <w:rsid w:val="00D44034"/>
    <w:rsid w:val="00D44347"/>
    <w:rsid w:val="00D44888"/>
    <w:rsid w:val="00D44F9C"/>
    <w:rsid w:val="00D45105"/>
    <w:rsid w:val="00D45169"/>
    <w:rsid w:val="00D4564E"/>
    <w:rsid w:val="00D459F6"/>
    <w:rsid w:val="00D46315"/>
    <w:rsid w:val="00D46D82"/>
    <w:rsid w:val="00D46DB0"/>
    <w:rsid w:val="00D47829"/>
    <w:rsid w:val="00D47DE0"/>
    <w:rsid w:val="00D47E46"/>
    <w:rsid w:val="00D50294"/>
    <w:rsid w:val="00D50559"/>
    <w:rsid w:val="00D5076F"/>
    <w:rsid w:val="00D507DA"/>
    <w:rsid w:val="00D50A96"/>
    <w:rsid w:val="00D51D0C"/>
    <w:rsid w:val="00D52BA3"/>
    <w:rsid w:val="00D53706"/>
    <w:rsid w:val="00D53756"/>
    <w:rsid w:val="00D538BC"/>
    <w:rsid w:val="00D54A68"/>
    <w:rsid w:val="00D5537E"/>
    <w:rsid w:val="00D55B67"/>
    <w:rsid w:val="00D560F3"/>
    <w:rsid w:val="00D5618C"/>
    <w:rsid w:val="00D5665B"/>
    <w:rsid w:val="00D57010"/>
    <w:rsid w:val="00D570C3"/>
    <w:rsid w:val="00D57285"/>
    <w:rsid w:val="00D572C2"/>
    <w:rsid w:val="00D57327"/>
    <w:rsid w:val="00D57423"/>
    <w:rsid w:val="00D57991"/>
    <w:rsid w:val="00D60673"/>
    <w:rsid w:val="00D6165E"/>
    <w:rsid w:val="00D61954"/>
    <w:rsid w:val="00D62997"/>
    <w:rsid w:val="00D62EE5"/>
    <w:rsid w:val="00D6384B"/>
    <w:rsid w:val="00D639B9"/>
    <w:rsid w:val="00D63D27"/>
    <w:rsid w:val="00D64060"/>
    <w:rsid w:val="00D64522"/>
    <w:rsid w:val="00D646FC"/>
    <w:rsid w:val="00D648C9"/>
    <w:rsid w:val="00D64F68"/>
    <w:rsid w:val="00D65514"/>
    <w:rsid w:val="00D65C94"/>
    <w:rsid w:val="00D661AE"/>
    <w:rsid w:val="00D70097"/>
    <w:rsid w:val="00D70621"/>
    <w:rsid w:val="00D71B98"/>
    <w:rsid w:val="00D71C81"/>
    <w:rsid w:val="00D72ABB"/>
    <w:rsid w:val="00D72AE9"/>
    <w:rsid w:val="00D72BDD"/>
    <w:rsid w:val="00D72F1D"/>
    <w:rsid w:val="00D73C09"/>
    <w:rsid w:val="00D73C11"/>
    <w:rsid w:val="00D73DF9"/>
    <w:rsid w:val="00D75EC5"/>
    <w:rsid w:val="00D771B4"/>
    <w:rsid w:val="00D80EF1"/>
    <w:rsid w:val="00D80FE9"/>
    <w:rsid w:val="00D81466"/>
    <w:rsid w:val="00D82A75"/>
    <w:rsid w:val="00D83C7F"/>
    <w:rsid w:val="00D84391"/>
    <w:rsid w:val="00D84DB5"/>
    <w:rsid w:val="00D85502"/>
    <w:rsid w:val="00D8585D"/>
    <w:rsid w:val="00D85975"/>
    <w:rsid w:val="00D860E5"/>
    <w:rsid w:val="00D8628B"/>
    <w:rsid w:val="00D86EB8"/>
    <w:rsid w:val="00D879AA"/>
    <w:rsid w:val="00D87B77"/>
    <w:rsid w:val="00D90058"/>
    <w:rsid w:val="00D900A9"/>
    <w:rsid w:val="00D90134"/>
    <w:rsid w:val="00D90B36"/>
    <w:rsid w:val="00D91A66"/>
    <w:rsid w:val="00D9215C"/>
    <w:rsid w:val="00D93A83"/>
    <w:rsid w:val="00D94254"/>
    <w:rsid w:val="00D94AAD"/>
    <w:rsid w:val="00D94FD8"/>
    <w:rsid w:val="00D95360"/>
    <w:rsid w:val="00D95BD1"/>
    <w:rsid w:val="00D9640C"/>
    <w:rsid w:val="00D9680D"/>
    <w:rsid w:val="00D96A9A"/>
    <w:rsid w:val="00D97399"/>
    <w:rsid w:val="00D97B2E"/>
    <w:rsid w:val="00DA0B4C"/>
    <w:rsid w:val="00DA1078"/>
    <w:rsid w:val="00DA178E"/>
    <w:rsid w:val="00DA183B"/>
    <w:rsid w:val="00DA1C64"/>
    <w:rsid w:val="00DA1D83"/>
    <w:rsid w:val="00DA24F7"/>
    <w:rsid w:val="00DA2509"/>
    <w:rsid w:val="00DA250D"/>
    <w:rsid w:val="00DA2FF8"/>
    <w:rsid w:val="00DA312A"/>
    <w:rsid w:val="00DA3284"/>
    <w:rsid w:val="00DA39D5"/>
    <w:rsid w:val="00DA4FBE"/>
    <w:rsid w:val="00DA536A"/>
    <w:rsid w:val="00DA6E4A"/>
    <w:rsid w:val="00DA719D"/>
    <w:rsid w:val="00DA7E0B"/>
    <w:rsid w:val="00DB045E"/>
    <w:rsid w:val="00DB0F18"/>
    <w:rsid w:val="00DB128F"/>
    <w:rsid w:val="00DB1E6B"/>
    <w:rsid w:val="00DB40DC"/>
    <w:rsid w:val="00DB460A"/>
    <w:rsid w:val="00DB4B44"/>
    <w:rsid w:val="00DB4B51"/>
    <w:rsid w:val="00DB4B73"/>
    <w:rsid w:val="00DB5144"/>
    <w:rsid w:val="00DB557B"/>
    <w:rsid w:val="00DB5B72"/>
    <w:rsid w:val="00DB62BB"/>
    <w:rsid w:val="00DB6593"/>
    <w:rsid w:val="00DB6A86"/>
    <w:rsid w:val="00DB6C02"/>
    <w:rsid w:val="00DB6EFE"/>
    <w:rsid w:val="00DB7552"/>
    <w:rsid w:val="00DB7A8B"/>
    <w:rsid w:val="00DB7D3A"/>
    <w:rsid w:val="00DB7FAD"/>
    <w:rsid w:val="00DC0182"/>
    <w:rsid w:val="00DC049E"/>
    <w:rsid w:val="00DC121B"/>
    <w:rsid w:val="00DC14F4"/>
    <w:rsid w:val="00DC1C7E"/>
    <w:rsid w:val="00DC1E4B"/>
    <w:rsid w:val="00DC2EC4"/>
    <w:rsid w:val="00DC30CB"/>
    <w:rsid w:val="00DC3194"/>
    <w:rsid w:val="00DC3766"/>
    <w:rsid w:val="00DC3D28"/>
    <w:rsid w:val="00DC4305"/>
    <w:rsid w:val="00DC4790"/>
    <w:rsid w:val="00DC53AD"/>
    <w:rsid w:val="00DC5D80"/>
    <w:rsid w:val="00DC6061"/>
    <w:rsid w:val="00DC64CF"/>
    <w:rsid w:val="00DC6CEA"/>
    <w:rsid w:val="00DC705C"/>
    <w:rsid w:val="00DC74A8"/>
    <w:rsid w:val="00DC754B"/>
    <w:rsid w:val="00DD0355"/>
    <w:rsid w:val="00DD050B"/>
    <w:rsid w:val="00DD0EBB"/>
    <w:rsid w:val="00DD0F93"/>
    <w:rsid w:val="00DD115D"/>
    <w:rsid w:val="00DD13C4"/>
    <w:rsid w:val="00DD142A"/>
    <w:rsid w:val="00DD183F"/>
    <w:rsid w:val="00DD2084"/>
    <w:rsid w:val="00DD2358"/>
    <w:rsid w:val="00DD2635"/>
    <w:rsid w:val="00DD2A8A"/>
    <w:rsid w:val="00DD2AFC"/>
    <w:rsid w:val="00DD37CD"/>
    <w:rsid w:val="00DD3B31"/>
    <w:rsid w:val="00DD3C29"/>
    <w:rsid w:val="00DD3D4F"/>
    <w:rsid w:val="00DD416B"/>
    <w:rsid w:val="00DD47FA"/>
    <w:rsid w:val="00DD6162"/>
    <w:rsid w:val="00DD6678"/>
    <w:rsid w:val="00DD717E"/>
    <w:rsid w:val="00DD74C0"/>
    <w:rsid w:val="00DD7BDA"/>
    <w:rsid w:val="00DD7BE4"/>
    <w:rsid w:val="00DE01DE"/>
    <w:rsid w:val="00DE0421"/>
    <w:rsid w:val="00DE0B35"/>
    <w:rsid w:val="00DE11B9"/>
    <w:rsid w:val="00DE1BC6"/>
    <w:rsid w:val="00DE1CAC"/>
    <w:rsid w:val="00DE1D72"/>
    <w:rsid w:val="00DE1FDE"/>
    <w:rsid w:val="00DE23A9"/>
    <w:rsid w:val="00DE254B"/>
    <w:rsid w:val="00DE2A9D"/>
    <w:rsid w:val="00DE3747"/>
    <w:rsid w:val="00DE3AFA"/>
    <w:rsid w:val="00DE4007"/>
    <w:rsid w:val="00DE60F1"/>
    <w:rsid w:val="00DE64D2"/>
    <w:rsid w:val="00DE6AC4"/>
    <w:rsid w:val="00DE722D"/>
    <w:rsid w:val="00DE770E"/>
    <w:rsid w:val="00DE785D"/>
    <w:rsid w:val="00DE7898"/>
    <w:rsid w:val="00DE7EC4"/>
    <w:rsid w:val="00DF0BB4"/>
    <w:rsid w:val="00DF1441"/>
    <w:rsid w:val="00DF1B61"/>
    <w:rsid w:val="00DF2819"/>
    <w:rsid w:val="00DF2FE1"/>
    <w:rsid w:val="00DF38B1"/>
    <w:rsid w:val="00DF3D92"/>
    <w:rsid w:val="00DF4618"/>
    <w:rsid w:val="00DF4D43"/>
    <w:rsid w:val="00DF4E99"/>
    <w:rsid w:val="00DF5FE5"/>
    <w:rsid w:val="00DF66D0"/>
    <w:rsid w:val="00DF6BC2"/>
    <w:rsid w:val="00E00682"/>
    <w:rsid w:val="00E00FC0"/>
    <w:rsid w:val="00E0134F"/>
    <w:rsid w:val="00E01415"/>
    <w:rsid w:val="00E02778"/>
    <w:rsid w:val="00E028F1"/>
    <w:rsid w:val="00E03989"/>
    <w:rsid w:val="00E0466A"/>
    <w:rsid w:val="00E048AF"/>
    <w:rsid w:val="00E04B73"/>
    <w:rsid w:val="00E0530C"/>
    <w:rsid w:val="00E05BC4"/>
    <w:rsid w:val="00E06B42"/>
    <w:rsid w:val="00E104C9"/>
    <w:rsid w:val="00E1063F"/>
    <w:rsid w:val="00E10838"/>
    <w:rsid w:val="00E10965"/>
    <w:rsid w:val="00E10ED1"/>
    <w:rsid w:val="00E10F4C"/>
    <w:rsid w:val="00E11234"/>
    <w:rsid w:val="00E11536"/>
    <w:rsid w:val="00E1220D"/>
    <w:rsid w:val="00E12237"/>
    <w:rsid w:val="00E122FA"/>
    <w:rsid w:val="00E126DD"/>
    <w:rsid w:val="00E12FEB"/>
    <w:rsid w:val="00E130D4"/>
    <w:rsid w:val="00E13691"/>
    <w:rsid w:val="00E13818"/>
    <w:rsid w:val="00E13A4D"/>
    <w:rsid w:val="00E13B9E"/>
    <w:rsid w:val="00E13D43"/>
    <w:rsid w:val="00E13F56"/>
    <w:rsid w:val="00E145CA"/>
    <w:rsid w:val="00E146CE"/>
    <w:rsid w:val="00E14D79"/>
    <w:rsid w:val="00E15B7F"/>
    <w:rsid w:val="00E15E03"/>
    <w:rsid w:val="00E16C9A"/>
    <w:rsid w:val="00E17353"/>
    <w:rsid w:val="00E1766D"/>
    <w:rsid w:val="00E17B2F"/>
    <w:rsid w:val="00E17DD0"/>
    <w:rsid w:val="00E2017C"/>
    <w:rsid w:val="00E210D1"/>
    <w:rsid w:val="00E21138"/>
    <w:rsid w:val="00E21784"/>
    <w:rsid w:val="00E21C29"/>
    <w:rsid w:val="00E21D42"/>
    <w:rsid w:val="00E22809"/>
    <w:rsid w:val="00E23339"/>
    <w:rsid w:val="00E246AB"/>
    <w:rsid w:val="00E25014"/>
    <w:rsid w:val="00E25A15"/>
    <w:rsid w:val="00E25DA4"/>
    <w:rsid w:val="00E26384"/>
    <w:rsid w:val="00E2692F"/>
    <w:rsid w:val="00E26A0E"/>
    <w:rsid w:val="00E27034"/>
    <w:rsid w:val="00E271D7"/>
    <w:rsid w:val="00E27424"/>
    <w:rsid w:val="00E27AE2"/>
    <w:rsid w:val="00E27C8B"/>
    <w:rsid w:val="00E30336"/>
    <w:rsid w:val="00E308D4"/>
    <w:rsid w:val="00E3116C"/>
    <w:rsid w:val="00E32002"/>
    <w:rsid w:val="00E3288C"/>
    <w:rsid w:val="00E330DA"/>
    <w:rsid w:val="00E36508"/>
    <w:rsid w:val="00E36DAB"/>
    <w:rsid w:val="00E3731B"/>
    <w:rsid w:val="00E37A81"/>
    <w:rsid w:val="00E37F3F"/>
    <w:rsid w:val="00E40991"/>
    <w:rsid w:val="00E40E36"/>
    <w:rsid w:val="00E42CA6"/>
    <w:rsid w:val="00E42E1D"/>
    <w:rsid w:val="00E437F3"/>
    <w:rsid w:val="00E443AE"/>
    <w:rsid w:val="00E44B1E"/>
    <w:rsid w:val="00E4671A"/>
    <w:rsid w:val="00E473F5"/>
    <w:rsid w:val="00E478F2"/>
    <w:rsid w:val="00E50630"/>
    <w:rsid w:val="00E5070E"/>
    <w:rsid w:val="00E50906"/>
    <w:rsid w:val="00E5109F"/>
    <w:rsid w:val="00E510EC"/>
    <w:rsid w:val="00E51689"/>
    <w:rsid w:val="00E517E3"/>
    <w:rsid w:val="00E51AFC"/>
    <w:rsid w:val="00E5225F"/>
    <w:rsid w:val="00E525D3"/>
    <w:rsid w:val="00E5370C"/>
    <w:rsid w:val="00E53775"/>
    <w:rsid w:val="00E5436A"/>
    <w:rsid w:val="00E546E6"/>
    <w:rsid w:val="00E549B4"/>
    <w:rsid w:val="00E54AFF"/>
    <w:rsid w:val="00E5547D"/>
    <w:rsid w:val="00E56CD6"/>
    <w:rsid w:val="00E56FD5"/>
    <w:rsid w:val="00E5718B"/>
    <w:rsid w:val="00E604FF"/>
    <w:rsid w:val="00E605A0"/>
    <w:rsid w:val="00E60C60"/>
    <w:rsid w:val="00E60DE0"/>
    <w:rsid w:val="00E61036"/>
    <w:rsid w:val="00E6206F"/>
    <w:rsid w:val="00E63305"/>
    <w:rsid w:val="00E63712"/>
    <w:rsid w:val="00E63D35"/>
    <w:rsid w:val="00E6520A"/>
    <w:rsid w:val="00E6554A"/>
    <w:rsid w:val="00E65A41"/>
    <w:rsid w:val="00E65BC6"/>
    <w:rsid w:val="00E65E83"/>
    <w:rsid w:val="00E65F25"/>
    <w:rsid w:val="00E67028"/>
    <w:rsid w:val="00E673E1"/>
    <w:rsid w:val="00E67CEC"/>
    <w:rsid w:val="00E7013B"/>
    <w:rsid w:val="00E70178"/>
    <w:rsid w:val="00E701C6"/>
    <w:rsid w:val="00E702CE"/>
    <w:rsid w:val="00E70F89"/>
    <w:rsid w:val="00E71414"/>
    <w:rsid w:val="00E715A9"/>
    <w:rsid w:val="00E71850"/>
    <w:rsid w:val="00E71A5D"/>
    <w:rsid w:val="00E73C13"/>
    <w:rsid w:val="00E73E44"/>
    <w:rsid w:val="00E76B8C"/>
    <w:rsid w:val="00E76DAD"/>
    <w:rsid w:val="00E76EC3"/>
    <w:rsid w:val="00E772C5"/>
    <w:rsid w:val="00E77324"/>
    <w:rsid w:val="00E77626"/>
    <w:rsid w:val="00E80B7C"/>
    <w:rsid w:val="00E80E3F"/>
    <w:rsid w:val="00E814D1"/>
    <w:rsid w:val="00E81E65"/>
    <w:rsid w:val="00E826FF"/>
    <w:rsid w:val="00E83FB6"/>
    <w:rsid w:val="00E8445E"/>
    <w:rsid w:val="00E851C6"/>
    <w:rsid w:val="00E856B0"/>
    <w:rsid w:val="00E858BC"/>
    <w:rsid w:val="00E85E4D"/>
    <w:rsid w:val="00E86E92"/>
    <w:rsid w:val="00E871A4"/>
    <w:rsid w:val="00E87989"/>
    <w:rsid w:val="00E91470"/>
    <w:rsid w:val="00E91FB0"/>
    <w:rsid w:val="00E92CD2"/>
    <w:rsid w:val="00E93C17"/>
    <w:rsid w:val="00E9508B"/>
    <w:rsid w:val="00E95140"/>
    <w:rsid w:val="00E962BC"/>
    <w:rsid w:val="00E965AB"/>
    <w:rsid w:val="00EA0155"/>
    <w:rsid w:val="00EA0173"/>
    <w:rsid w:val="00EA0402"/>
    <w:rsid w:val="00EA05E5"/>
    <w:rsid w:val="00EA079D"/>
    <w:rsid w:val="00EA0ADF"/>
    <w:rsid w:val="00EA2022"/>
    <w:rsid w:val="00EA2A84"/>
    <w:rsid w:val="00EA2B83"/>
    <w:rsid w:val="00EA2EE6"/>
    <w:rsid w:val="00EA3B6F"/>
    <w:rsid w:val="00EA5119"/>
    <w:rsid w:val="00EA589E"/>
    <w:rsid w:val="00EA5CEA"/>
    <w:rsid w:val="00EA5CEE"/>
    <w:rsid w:val="00EA5DBA"/>
    <w:rsid w:val="00EA6B39"/>
    <w:rsid w:val="00EA761B"/>
    <w:rsid w:val="00EB0183"/>
    <w:rsid w:val="00EB04B0"/>
    <w:rsid w:val="00EB1116"/>
    <w:rsid w:val="00EB19D6"/>
    <w:rsid w:val="00EB26EC"/>
    <w:rsid w:val="00EB38E9"/>
    <w:rsid w:val="00EB3F61"/>
    <w:rsid w:val="00EB49C3"/>
    <w:rsid w:val="00EB4E71"/>
    <w:rsid w:val="00EB67CE"/>
    <w:rsid w:val="00EB7A07"/>
    <w:rsid w:val="00EB7F12"/>
    <w:rsid w:val="00EC0E08"/>
    <w:rsid w:val="00EC122C"/>
    <w:rsid w:val="00EC24A5"/>
    <w:rsid w:val="00EC2750"/>
    <w:rsid w:val="00EC2A84"/>
    <w:rsid w:val="00EC2D80"/>
    <w:rsid w:val="00EC31E4"/>
    <w:rsid w:val="00EC3DDF"/>
    <w:rsid w:val="00EC3EC2"/>
    <w:rsid w:val="00EC4189"/>
    <w:rsid w:val="00EC424F"/>
    <w:rsid w:val="00EC4948"/>
    <w:rsid w:val="00EC49A2"/>
    <w:rsid w:val="00EC4C5D"/>
    <w:rsid w:val="00EC4DC6"/>
    <w:rsid w:val="00EC506C"/>
    <w:rsid w:val="00EC5575"/>
    <w:rsid w:val="00EC5A05"/>
    <w:rsid w:val="00EC63E0"/>
    <w:rsid w:val="00EC754F"/>
    <w:rsid w:val="00EC76E4"/>
    <w:rsid w:val="00ED025F"/>
    <w:rsid w:val="00ED0690"/>
    <w:rsid w:val="00ED0D27"/>
    <w:rsid w:val="00ED0FA2"/>
    <w:rsid w:val="00ED10FB"/>
    <w:rsid w:val="00ED1CF0"/>
    <w:rsid w:val="00ED1E9B"/>
    <w:rsid w:val="00ED2113"/>
    <w:rsid w:val="00ED2252"/>
    <w:rsid w:val="00ED2888"/>
    <w:rsid w:val="00ED28CE"/>
    <w:rsid w:val="00ED2A2E"/>
    <w:rsid w:val="00ED2B0E"/>
    <w:rsid w:val="00ED3702"/>
    <w:rsid w:val="00ED43F7"/>
    <w:rsid w:val="00ED4FCF"/>
    <w:rsid w:val="00EE09C1"/>
    <w:rsid w:val="00EE1075"/>
    <w:rsid w:val="00EE1EEC"/>
    <w:rsid w:val="00EE27E3"/>
    <w:rsid w:val="00EE3056"/>
    <w:rsid w:val="00EE372F"/>
    <w:rsid w:val="00EE3829"/>
    <w:rsid w:val="00EE3CBA"/>
    <w:rsid w:val="00EE4550"/>
    <w:rsid w:val="00EE49BD"/>
    <w:rsid w:val="00EE51DE"/>
    <w:rsid w:val="00EE5678"/>
    <w:rsid w:val="00EE56D2"/>
    <w:rsid w:val="00EE6440"/>
    <w:rsid w:val="00EE676A"/>
    <w:rsid w:val="00EE6BBA"/>
    <w:rsid w:val="00EE6C4F"/>
    <w:rsid w:val="00EE6F36"/>
    <w:rsid w:val="00EE7C61"/>
    <w:rsid w:val="00EE7EF2"/>
    <w:rsid w:val="00EF03F2"/>
    <w:rsid w:val="00EF11FA"/>
    <w:rsid w:val="00EF1388"/>
    <w:rsid w:val="00EF1CCF"/>
    <w:rsid w:val="00EF1D33"/>
    <w:rsid w:val="00EF2F27"/>
    <w:rsid w:val="00EF37CB"/>
    <w:rsid w:val="00EF3D53"/>
    <w:rsid w:val="00EF4319"/>
    <w:rsid w:val="00EF4BFC"/>
    <w:rsid w:val="00EF4CF0"/>
    <w:rsid w:val="00EF514E"/>
    <w:rsid w:val="00EF525C"/>
    <w:rsid w:val="00EF6369"/>
    <w:rsid w:val="00EF6886"/>
    <w:rsid w:val="00EF73F3"/>
    <w:rsid w:val="00F0014D"/>
    <w:rsid w:val="00F00210"/>
    <w:rsid w:val="00F0072F"/>
    <w:rsid w:val="00F0078A"/>
    <w:rsid w:val="00F00EF0"/>
    <w:rsid w:val="00F0115E"/>
    <w:rsid w:val="00F01AA3"/>
    <w:rsid w:val="00F01C8C"/>
    <w:rsid w:val="00F02550"/>
    <w:rsid w:val="00F02C98"/>
    <w:rsid w:val="00F02D98"/>
    <w:rsid w:val="00F03842"/>
    <w:rsid w:val="00F04431"/>
    <w:rsid w:val="00F0453D"/>
    <w:rsid w:val="00F04B99"/>
    <w:rsid w:val="00F04FE0"/>
    <w:rsid w:val="00F057D3"/>
    <w:rsid w:val="00F0784B"/>
    <w:rsid w:val="00F07E84"/>
    <w:rsid w:val="00F1039E"/>
    <w:rsid w:val="00F10A8E"/>
    <w:rsid w:val="00F10CE0"/>
    <w:rsid w:val="00F11018"/>
    <w:rsid w:val="00F1145D"/>
    <w:rsid w:val="00F1157F"/>
    <w:rsid w:val="00F1184D"/>
    <w:rsid w:val="00F122A0"/>
    <w:rsid w:val="00F12697"/>
    <w:rsid w:val="00F1294F"/>
    <w:rsid w:val="00F12DDE"/>
    <w:rsid w:val="00F13A74"/>
    <w:rsid w:val="00F15ED9"/>
    <w:rsid w:val="00F16642"/>
    <w:rsid w:val="00F16645"/>
    <w:rsid w:val="00F16724"/>
    <w:rsid w:val="00F2026D"/>
    <w:rsid w:val="00F2073E"/>
    <w:rsid w:val="00F20762"/>
    <w:rsid w:val="00F20897"/>
    <w:rsid w:val="00F209EC"/>
    <w:rsid w:val="00F20A2C"/>
    <w:rsid w:val="00F211FD"/>
    <w:rsid w:val="00F21BC3"/>
    <w:rsid w:val="00F21FBD"/>
    <w:rsid w:val="00F22527"/>
    <w:rsid w:val="00F22945"/>
    <w:rsid w:val="00F22F13"/>
    <w:rsid w:val="00F230B6"/>
    <w:rsid w:val="00F237F9"/>
    <w:rsid w:val="00F23D27"/>
    <w:rsid w:val="00F23ECE"/>
    <w:rsid w:val="00F23F24"/>
    <w:rsid w:val="00F242A2"/>
    <w:rsid w:val="00F24ED0"/>
    <w:rsid w:val="00F2507D"/>
    <w:rsid w:val="00F255D1"/>
    <w:rsid w:val="00F2567C"/>
    <w:rsid w:val="00F25813"/>
    <w:rsid w:val="00F25C67"/>
    <w:rsid w:val="00F26953"/>
    <w:rsid w:val="00F27183"/>
    <w:rsid w:val="00F274E9"/>
    <w:rsid w:val="00F27839"/>
    <w:rsid w:val="00F27CCC"/>
    <w:rsid w:val="00F27D07"/>
    <w:rsid w:val="00F30393"/>
    <w:rsid w:val="00F312AA"/>
    <w:rsid w:val="00F31449"/>
    <w:rsid w:val="00F3242F"/>
    <w:rsid w:val="00F32A79"/>
    <w:rsid w:val="00F32FAA"/>
    <w:rsid w:val="00F33065"/>
    <w:rsid w:val="00F33533"/>
    <w:rsid w:val="00F33DD0"/>
    <w:rsid w:val="00F34199"/>
    <w:rsid w:val="00F34E1C"/>
    <w:rsid w:val="00F35053"/>
    <w:rsid w:val="00F351F9"/>
    <w:rsid w:val="00F352C1"/>
    <w:rsid w:val="00F356F8"/>
    <w:rsid w:val="00F36524"/>
    <w:rsid w:val="00F365BF"/>
    <w:rsid w:val="00F3698D"/>
    <w:rsid w:val="00F36F84"/>
    <w:rsid w:val="00F4058C"/>
    <w:rsid w:val="00F40DE6"/>
    <w:rsid w:val="00F4108B"/>
    <w:rsid w:val="00F411DE"/>
    <w:rsid w:val="00F41ABC"/>
    <w:rsid w:val="00F41E97"/>
    <w:rsid w:val="00F421E6"/>
    <w:rsid w:val="00F42571"/>
    <w:rsid w:val="00F428A0"/>
    <w:rsid w:val="00F43178"/>
    <w:rsid w:val="00F43439"/>
    <w:rsid w:val="00F43A96"/>
    <w:rsid w:val="00F44740"/>
    <w:rsid w:val="00F44BA5"/>
    <w:rsid w:val="00F45362"/>
    <w:rsid w:val="00F459A9"/>
    <w:rsid w:val="00F45A81"/>
    <w:rsid w:val="00F45D84"/>
    <w:rsid w:val="00F500D0"/>
    <w:rsid w:val="00F51A0A"/>
    <w:rsid w:val="00F51BF7"/>
    <w:rsid w:val="00F520DA"/>
    <w:rsid w:val="00F52D9B"/>
    <w:rsid w:val="00F534A4"/>
    <w:rsid w:val="00F537F8"/>
    <w:rsid w:val="00F538C9"/>
    <w:rsid w:val="00F53B27"/>
    <w:rsid w:val="00F53BB0"/>
    <w:rsid w:val="00F54724"/>
    <w:rsid w:val="00F54B53"/>
    <w:rsid w:val="00F54E6A"/>
    <w:rsid w:val="00F54F14"/>
    <w:rsid w:val="00F55538"/>
    <w:rsid w:val="00F555DD"/>
    <w:rsid w:val="00F55F2F"/>
    <w:rsid w:val="00F5632F"/>
    <w:rsid w:val="00F57376"/>
    <w:rsid w:val="00F578C7"/>
    <w:rsid w:val="00F57B24"/>
    <w:rsid w:val="00F57D07"/>
    <w:rsid w:val="00F57DF8"/>
    <w:rsid w:val="00F610B4"/>
    <w:rsid w:val="00F613A1"/>
    <w:rsid w:val="00F61C30"/>
    <w:rsid w:val="00F6216D"/>
    <w:rsid w:val="00F633B4"/>
    <w:rsid w:val="00F64647"/>
    <w:rsid w:val="00F64D9D"/>
    <w:rsid w:val="00F65AF2"/>
    <w:rsid w:val="00F65BC8"/>
    <w:rsid w:val="00F65D44"/>
    <w:rsid w:val="00F6626F"/>
    <w:rsid w:val="00F6639F"/>
    <w:rsid w:val="00F676C7"/>
    <w:rsid w:val="00F67B28"/>
    <w:rsid w:val="00F67BE2"/>
    <w:rsid w:val="00F67C27"/>
    <w:rsid w:val="00F67EB5"/>
    <w:rsid w:val="00F7037A"/>
    <w:rsid w:val="00F7057E"/>
    <w:rsid w:val="00F713C3"/>
    <w:rsid w:val="00F71A1E"/>
    <w:rsid w:val="00F734C7"/>
    <w:rsid w:val="00F73765"/>
    <w:rsid w:val="00F7399B"/>
    <w:rsid w:val="00F73BCD"/>
    <w:rsid w:val="00F74D18"/>
    <w:rsid w:val="00F75AC9"/>
    <w:rsid w:val="00F7762F"/>
    <w:rsid w:val="00F80788"/>
    <w:rsid w:val="00F80E38"/>
    <w:rsid w:val="00F81083"/>
    <w:rsid w:val="00F81564"/>
    <w:rsid w:val="00F81C17"/>
    <w:rsid w:val="00F826CC"/>
    <w:rsid w:val="00F82BEA"/>
    <w:rsid w:val="00F82D2B"/>
    <w:rsid w:val="00F830C9"/>
    <w:rsid w:val="00F831E3"/>
    <w:rsid w:val="00F83A2E"/>
    <w:rsid w:val="00F84131"/>
    <w:rsid w:val="00F847E6"/>
    <w:rsid w:val="00F852F5"/>
    <w:rsid w:val="00F85D24"/>
    <w:rsid w:val="00F86A2A"/>
    <w:rsid w:val="00F8701E"/>
    <w:rsid w:val="00F87651"/>
    <w:rsid w:val="00F878B3"/>
    <w:rsid w:val="00F8797D"/>
    <w:rsid w:val="00F87B15"/>
    <w:rsid w:val="00F87C39"/>
    <w:rsid w:val="00F918DD"/>
    <w:rsid w:val="00F92256"/>
    <w:rsid w:val="00F92775"/>
    <w:rsid w:val="00F928E5"/>
    <w:rsid w:val="00F92D04"/>
    <w:rsid w:val="00F93401"/>
    <w:rsid w:val="00F93D57"/>
    <w:rsid w:val="00F93EDB"/>
    <w:rsid w:val="00F93F4B"/>
    <w:rsid w:val="00F94365"/>
    <w:rsid w:val="00F94FD6"/>
    <w:rsid w:val="00F95076"/>
    <w:rsid w:val="00F95905"/>
    <w:rsid w:val="00F95960"/>
    <w:rsid w:val="00F95AB4"/>
    <w:rsid w:val="00F96402"/>
    <w:rsid w:val="00F97C24"/>
    <w:rsid w:val="00FA00B9"/>
    <w:rsid w:val="00FA0417"/>
    <w:rsid w:val="00FA05C1"/>
    <w:rsid w:val="00FA10DE"/>
    <w:rsid w:val="00FA11B7"/>
    <w:rsid w:val="00FA1720"/>
    <w:rsid w:val="00FA2866"/>
    <w:rsid w:val="00FA28AD"/>
    <w:rsid w:val="00FA30EC"/>
    <w:rsid w:val="00FA31FA"/>
    <w:rsid w:val="00FA3373"/>
    <w:rsid w:val="00FA374A"/>
    <w:rsid w:val="00FA3C76"/>
    <w:rsid w:val="00FA3D13"/>
    <w:rsid w:val="00FA47F7"/>
    <w:rsid w:val="00FA4870"/>
    <w:rsid w:val="00FA4CF6"/>
    <w:rsid w:val="00FA52BC"/>
    <w:rsid w:val="00FA540D"/>
    <w:rsid w:val="00FA5D99"/>
    <w:rsid w:val="00FA60BF"/>
    <w:rsid w:val="00FA66DA"/>
    <w:rsid w:val="00FA6875"/>
    <w:rsid w:val="00FA7A77"/>
    <w:rsid w:val="00FB021E"/>
    <w:rsid w:val="00FB06D7"/>
    <w:rsid w:val="00FB1DEA"/>
    <w:rsid w:val="00FB2ACE"/>
    <w:rsid w:val="00FB2F58"/>
    <w:rsid w:val="00FB3227"/>
    <w:rsid w:val="00FB3630"/>
    <w:rsid w:val="00FB3970"/>
    <w:rsid w:val="00FB3BA1"/>
    <w:rsid w:val="00FB3F66"/>
    <w:rsid w:val="00FB438A"/>
    <w:rsid w:val="00FB4CF4"/>
    <w:rsid w:val="00FB4D05"/>
    <w:rsid w:val="00FB551A"/>
    <w:rsid w:val="00FB62A4"/>
    <w:rsid w:val="00FB701F"/>
    <w:rsid w:val="00FB74FB"/>
    <w:rsid w:val="00FC04E6"/>
    <w:rsid w:val="00FC06A4"/>
    <w:rsid w:val="00FC0ACE"/>
    <w:rsid w:val="00FC1102"/>
    <w:rsid w:val="00FC13B9"/>
    <w:rsid w:val="00FC16DF"/>
    <w:rsid w:val="00FC1B50"/>
    <w:rsid w:val="00FC2396"/>
    <w:rsid w:val="00FC277D"/>
    <w:rsid w:val="00FC2A2A"/>
    <w:rsid w:val="00FC34FB"/>
    <w:rsid w:val="00FC36D2"/>
    <w:rsid w:val="00FC3F66"/>
    <w:rsid w:val="00FC40AB"/>
    <w:rsid w:val="00FC479A"/>
    <w:rsid w:val="00FC4FA4"/>
    <w:rsid w:val="00FC59B7"/>
    <w:rsid w:val="00FC65D5"/>
    <w:rsid w:val="00FC6F1E"/>
    <w:rsid w:val="00FC7100"/>
    <w:rsid w:val="00FC7172"/>
    <w:rsid w:val="00FC76AF"/>
    <w:rsid w:val="00FC77C8"/>
    <w:rsid w:val="00FC7F23"/>
    <w:rsid w:val="00FD0590"/>
    <w:rsid w:val="00FD14F4"/>
    <w:rsid w:val="00FD151D"/>
    <w:rsid w:val="00FD2BCC"/>
    <w:rsid w:val="00FD3331"/>
    <w:rsid w:val="00FD4618"/>
    <w:rsid w:val="00FD4A35"/>
    <w:rsid w:val="00FD5408"/>
    <w:rsid w:val="00FD560F"/>
    <w:rsid w:val="00FD59AF"/>
    <w:rsid w:val="00FD5B7A"/>
    <w:rsid w:val="00FD5D84"/>
    <w:rsid w:val="00FD68D2"/>
    <w:rsid w:val="00FD6AA0"/>
    <w:rsid w:val="00FD7146"/>
    <w:rsid w:val="00FD75C9"/>
    <w:rsid w:val="00FD7F6B"/>
    <w:rsid w:val="00FE18C4"/>
    <w:rsid w:val="00FE2515"/>
    <w:rsid w:val="00FE2786"/>
    <w:rsid w:val="00FE2FB0"/>
    <w:rsid w:val="00FE466B"/>
    <w:rsid w:val="00FE5960"/>
    <w:rsid w:val="00FE5AA6"/>
    <w:rsid w:val="00FE5EA3"/>
    <w:rsid w:val="00FE615F"/>
    <w:rsid w:val="00FE626A"/>
    <w:rsid w:val="00FE6562"/>
    <w:rsid w:val="00FF0C8F"/>
    <w:rsid w:val="00FF0DD3"/>
    <w:rsid w:val="00FF1112"/>
    <w:rsid w:val="00FF191C"/>
    <w:rsid w:val="00FF280D"/>
    <w:rsid w:val="00FF282E"/>
    <w:rsid w:val="00FF31FA"/>
    <w:rsid w:val="00FF3A36"/>
    <w:rsid w:val="00FF664F"/>
    <w:rsid w:val="00FF7528"/>
    <w:rsid w:val="00FF7AD8"/>
    <w:rsid w:val="00FF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EE2E7"/>
  <w15:chartTrackingRefBased/>
  <w15:docId w15:val="{028ACD8D-CA06-4AD6-91C3-9BD66E58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4"/>
    </w:rPr>
  </w:style>
  <w:style w:type="paragraph" w:styleId="BalloonText">
    <w:name w:val="Balloon Text"/>
    <w:basedOn w:val="Normal"/>
    <w:semiHidden/>
    <w:rsid w:val="005741D9"/>
    <w:rPr>
      <w:rFonts w:ascii="Tahoma" w:hAnsi="Tahoma" w:cs="Tahoma"/>
      <w:sz w:val="16"/>
      <w:szCs w:val="16"/>
    </w:rPr>
  </w:style>
  <w:style w:type="paragraph" w:styleId="ListParagraph">
    <w:name w:val="List Paragraph"/>
    <w:basedOn w:val="Normal"/>
    <w:uiPriority w:val="34"/>
    <w:qFormat/>
    <w:rsid w:val="00CE2F62"/>
    <w:pPr>
      <w:ind w:left="720"/>
    </w:pPr>
  </w:style>
  <w:style w:type="character" w:styleId="Hyperlink">
    <w:name w:val="Hyperlink"/>
    <w:uiPriority w:val="99"/>
    <w:unhideWhenUsed/>
    <w:rsid w:val="00C77509"/>
    <w:rPr>
      <w:color w:val="0000FF"/>
      <w:u w:val="single"/>
    </w:rPr>
  </w:style>
  <w:style w:type="paragraph" w:customStyle="1" w:styleId="Default">
    <w:name w:val="Default"/>
    <w:rsid w:val="00457F4B"/>
    <w:pPr>
      <w:autoSpaceDE w:val="0"/>
      <w:autoSpaceDN w:val="0"/>
      <w:adjustRightInd w:val="0"/>
    </w:pPr>
    <w:rPr>
      <w:rFonts w:ascii="Arial" w:eastAsia="Calibri" w:hAnsi="Arial" w:cs="Arial"/>
      <w:color w:val="000000"/>
      <w:sz w:val="24"/>
      <w:szCs w:val="24"/>
    </w:rPr>
  </w:style>
  <w:style w:type="character" w:customStyle="1" w:styleId="TitleChar">
    <w:name w:val="Title Char"/>
    <w:link w:val="Title"/>
    <w:rsid w:val="00C07422"/>
    <w:rPr>
      <w:b/>
      <w:sz w:val="24"/>
    </w:rPr>
  </w:style>
  <w:style w:type="paragraph" w:styleId="Header">
    <w:name w:val="header"/>
    <w:basedOn w:val="Normal"/>
    <w:link w:val="HeaderChar"/>
    <w:uiPriority w:val="99"/>
    <w:unhideWhenUsed/>
    <w:rsid w:val="00050AC9"/>
    <w:pPr>
      <w:tabs>
        <w:tab w:val="center" w:pos="4680"/>
        <w:tab w:val="right" w:pos="9360"/>
      </w:tabs>
    </w:pPr>
  </w:style>
  <w:style w:type="character" w:customStyle="1" w:styleId="HeaderChar">
    <w:name w:val="Header Char"/>
    <w:basedOn w:val="DefaultParagraphFont"/>
    <w:link w:val="Header"/>
    <w:uiPriority w:val="99"/>
    <w:rsid w:val="00050AC9"/>
  </w:style>
  <w:style w:type="paragraph" w:styleId="Footer">
    <w:name w:val="footer"/>
    <w:basedOn w:val="Normal"/>
    <w:link w:val="FooterChar"/>
    <w:uiPriority w:val="99"/>
    <w:unhideWhenUsed/>
    <w:rsid w:val="00050AC9"/>
    <w:pPr>
      <w:tabs>
        <w:tab w:val="center" w:pos="4680"/>
        <w:tab w:val="right" w:pos="9360"/>
      </w:tabs>
    </w:pPr>
  </w:style>
  <w:style w:type="character" w:customStyle="1" w:styleId="FooterChar">
    <w:name w:val="Footer Char"/>
    <w:basedOn w:val="DefaultParagraphFont"/>
    <w:link w:val="Footer"/>
    <w:uiPriority w:val="99"/>
    <w:rsid w:val="00050AC9"/>
  </w:style>
  <w:style w:type="character" w:styleId="CommentReference">
    <w:name w:val="annotation reference"/>
    <w:basedOn w:val="DefaultParagraphFont"/>
    <w:uiPriority w:val="99"/>
    <w:semiHidden/>
    <w:unhideWhenUsed/>
    <w:rsid w:val="009777CE"/>
    <w:rPr>
      <w:sz w:val="16"/>
      <w:szCs w:val="16"/>
    </w:rPr>
  </w:style>
  <w:style w:type="paragraph" w:styleId="CommentText">
    <w:name w:val="annotation text"/>
    <w:basedOn w:val="Normal"/>
    <w:link w:val="CommentTextChar"/>
    <w:uiPriority w:val="99"/>
    <w:unhideWhenUsed/>
    <w:rsid w:val="009777CE"/>
  </w:style>
  <w:style w:type="character" w:customStyle="1" w:styleId="CommentTextChar">
    <w:name w:val="Comment Text Char"/>
    <w:basedOn w:val="DefaultParagraphFont"/>
    <w:link w:val="CommentText"/>
    <w:uiPriority w:val="99"/>
    <w:rsid w:val="009777CE"/>
  </w:style>
  <w:style w:type="paragraph" w:styleId="CommentSubject">
    <w:name w:val="annotation subject"/>
    <w:basedOn w:val="CommentText"/>
    <w:next w:val="CommentText"/>
    <w:link w:val="CommentSubjectChar"/>
    <w:uiPriority w:val="99"/>
    <w:semiHidden/>
    <w:unhideWhenUsed/>
    <w:rsid w:val="009777CE"/>
    <w:rPr>
      <w:b/>
      <w:bCs/>
    </w:rPr>
  </w:style>
  <w:style w:type="character" w:customStyle="1" w:styleId="CommentSubjectChar">
    <w:name w:val="Comment Subject Char"/>
    <w:basedOn w:val="CommentTextChar"/>
    <w:link w:val="CommentSubject"/>
    <w:uiPriority w:val="99"/>
    <w:semiHidden/>
    <w:rsid w:val="009777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9354">
      <w:bodyDiv w:val="1"/>
      <w:marLeft w:val="0"/>
      <w:marRight w:val="0"/>
      <w:marTop w:val="0"/>
      <w:marBottom w:val="0"/>
      <w:divBdr>
        <w:top w:val="none" w:sz="0" w:space="0" w:color="auto"/>
        <w:left w:val="none" w:sz="0" w:space="0" w:color="auto"/>
        <w:bottom w:val="none" w:sz="0" w:space="0" w:color="auto"/>
        <w:right w:val="none" w:sz="0" w:space="0" w:color="auto"/>
      </w:divBdr>
    </w:div>
    <w:div w:id="47462890">
      <w:bodyDiv w:val="1"/>
      <w:marLeft w:val="0"/>
      <w:marRight w:val="0"/>
      <w:marTop w:val="0"/>
      <w:marBottom w:val="0"/>
      <w:divBdr>
        <w:top w:val="none" w:sz="0" w:space="0" w:color="auto"/>
        <w:left w:val="none" w:sz="0" w:space="0" w:color="auto"/>
        <w:bottom w:val="none" w:sz="0" w:space="0" w:color="auto"/>
        <w:right w:val="none" w:sz="0" w:space="0" w:color="auto"/>
      </w:divBdr>
    </w:div>
    <w:div w:id="57292147">
      <w:bodyDiv w:val="1"/>
      <w:marLeft w:val="0"/>
      <w:marRight w:val="0"/>
      <w:marTop w:val="0"/>
      <w:marBottom w:val="0"/>
      <w:divBdr>
        <w:top w:val="none" w:sz="0" w:space="0" w:color="auto"/>
        <w:left w:val="none" w:sz="0" w:space="0" w:color="auto"/>
        <w:bottom w:val="none" w:sz="0" w:space="0" w:color="auto"/>
        <w:right w:val="none" w:sz="0" w:space="0" w:color="auto"/>
      </w:divBdr>
    </w:div>
    <w:div w:id="132916974">
      <w:bodyDiv w:val="1"/>
      <w:marLeft w:val="0"/>
      <w:marRight w:val="0"/>
      <w:marTop w:val="0"/>
      <w:marBottom w:val="0"/>
      <w:divBdr>
        <w:top w:val="none" w:sz="0" w:space="0" w:color="auto"/>
        <w:left w:val="none" w:sz="0" w:space="0" w:color="auto"/>
        <w:bottom w:val="none" w:sz="0" w:space="0" w:color="auto"/>
        <w:right w:val="none" w:sz="0" w:space="0" w:color="auto"/>
      </w:divBdr>
    </w:div>
    <w:div w:id="256255515">
      <w:bodyDiv w:val="1"/>
      <w:marLeft w:val="0"/>
      <w:marRight w:val="0"/>
      <w:marTop w:val="0"/>
      <w:marBottom w:val="0"/>
      <w:divBdr>
        <w:top w:val="none" w:sz="0" w:space="0" w:color="auto"/>
        <w:left w:val="none" w:sz="0" w:space="0" w:color="auto"/>
        <w:bottom w:val="none" w:sz="0" w:space="0" w:color="auto"/>
        <w:right w:val="none" w:sz="0" w:space="0" w:color="auto"/>
      </w:divBdr>
    </w:div>
    <w:div w:id="674501464">
      <w:bodyDiv w:val="1"/>
      <w:marLeft w:val="0"/>
      <w:marRight w:val="0"/>
      <w:marTop w:val="0"/>
      <w:marBottom w:val="0"/>
      <w:divBdr>
        <w:top w:val="none" w:sz="0" w:space="0" w:color="auto"/>
        <w:left w:val="none" w:sz="0" w:space="0" w:color="auto"/>
        <w:bottom w:val="none" w:sz="0" w:space="0" w:color="auto"/>
        <w:right w:val="none" w:sz="0" w:space="0" w:color="auto"/>
      </w:divBdr>
    </w:div>
    <w:div w:id="1049300154">
      <w:bodyDiv w:val="1"/>
      <w:marLeft w:val="0"/>
      <w:marRight w:val="0"/>
      <w:marTop w:val="0"/>
      <w:marBottom w:val="0"/>
      <w:divBdr>
        <w:top w:val="none" w:sz="0" w:space="0" w:color="auto"/>
        <w:left w:val="none" w:sz="0" w:space="0" w:color="auto"/>
        <w:bottom w:val="none" w:sz="0" w:space="0" w:color="auto"/>
        <w:right w:val="none" w:sz="0" w:space="0" w:color="auto"/>
      </w:divBdr>
    </w:div>
    <w:div w:id="1198198953">
      <w:bodyDiv w:val="1"/>
      <w:marLeft w:val="0"/>
      <w:marRight w:val="0"/>
      <w:marTop w:val="0"/>
      <w:marBottom w:val="0"/>
      <w:divBdr>
        <w:top w:val="none" w:sz="0" w:space="0" w:color="auto"/>
        <w:left w:val="none" w:sz="0" w:space="0" w:color="auto"/>
        <w:bottom w:val="none" w:sz="0" w:space="0" w:color="auto"/>
        <w:right w:val="none" w:sz="0" w:space="0" w:color="auto"/>
      </w:divBdr>
    </w:div>
    <w:div w:id="1311010600">
      <w:bodyDiv w:val="1"/>
      <w:marLeft w:val="0"/>
      <w:marRight w:val="0"/>
      <w:marTop w:val="0"/>
      <w:marBottom w:val="0"/>
      <w:divBdr>
        <w:top w:val="none" w:sz="0" w:space="0" w:color="auto"/>
        <w:left w:val="none" w:sz="0" w:space="0" w:color="auto"/>
        <w:bottom w:val="none" w:sz="0" w:space="0" w:color="auto"/>
        <w:right w:val="none" w:sz="0" w:space="0" w:color="auto"/>
      </w:divBdr>
    </w:div>
    <w:div w:id="191046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roczek\Documents\Agenda\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49595-E3C0-492B-88BC-31C9DD45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Template.dot</Template>
  <TotalTime>968</TotalTime>
  <Pages>2</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CITY OF LOUP CITY</vt:lpstr>
    </vt:vector>
  </TitlesOfParts>
  <Company>Microsoft</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LOUP CITY</dc:title>
  <dc:subject/>
  <dc:creator>Jami Mroczek</dc:creator>
  <cp:keywords/>
  <cp:lastModifiedBy>Clerk</cp:lastModifiedBy>
  <cp:revision>91</cp:revision>
  <cp:lastPrinted>2026-09-04T19:43:00Z</cp:lastPrinted>
  <dcterms:created xsi:type="dcterms:W3CDTF">2026-06-05T16:06:00Z</dcterms:created>
  <dcterms:modified xsi:type="dcterms:W3CDTF">2026-09-04T19:45:00Z</dcterms:modified>
</cp:coreProperties>
</file>