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70BDF" w14:textId="59030607" w:rsidR="00E2692F" w:rsidRDefault="00050AC9" w:rsidP="00E2692F">
      <w:pPr>
        <w:rPr>
          <w:sz w:val="24"/>
          <w:szCs w:val="24"/>
        </w:rPr>
      </w:pPr>
      <w:r>
        <w:rPr>
          <w:sz w:val="24"/>
          <w:szCs w:val="24"/>
        </w:rPr>
        <w:t xml:space="preserve">NOTICE IS HEREBY GIVEN, that the Mayor and Council will meet in regular session on </w:t>
      </w:r>
      <w:r w:rsidR="00D572C2">
        <w:rPr>
          <w:b/>
          <w:bCs/>
          <w:sz w:val="24"/>
          <w:szCs w:val="24"/>
          <w:u w:val="single"/>
        </w:rPr>
        <w:t>TUESDAY</w:t>
      </w:r>
      <w:r w:rsidRPr="00050AC9">
        <w:rPr>
          <w:b/>
          <w:bCs/>
          <w:sz w:val="24"/>
          <w:szCs w:val="24"/>
          <w:u w:val="single"/>
        </w:rPr>
        <w:t xml:space="preserve">, </w:t>
      </w:r>
      <w:r w:rsidR="00290664">
        <w:rPr>
          <w:b/>
          <w:bCs/>
          <w:sz w:val="24"/>
          <w:szCs w:val="24"/>
          <w:u w:val="single"/>
        </w:rPr>
        <w:t xml:space="preserve">   </w:t>
      </w:r>
      <w:r w:rsidR="00FF4943">
        <w:rPr>
          <w:b/>
          <w:bCs/>
          <w:sz w:val="24"/>
          <w:szCs w:val="24"/>
          <w:u w:val="single"/>
        </w:rPr>
        <w:t>AUGUST</w:t>
      </w:r>
      <w:r w:rsidR="0051139E">
        <w:rPr>
          <w:b/>
          <w:bCs/>
          <w:sz w:val="24"/>
          <w:szCs w:val="24"/>
          <w:u w:val="single"/>
        </w:rPr>
        <w:t xml:space="preserve"> </w:t>
      </w:r>
      <w:r w:rsidR="00FF4943">
        <w:rPr>
          <w:b/>
          <w:bCs/>
          <w:sz w:val="24"/>
          <w:szCs w:val="24"/>
          <w:u w:val="single"/>
        </w:rPr>
        <w:t>4</w:t>
      </w:r>
      <w:r w:rsidRPr="00050AC9">
        <w:rPr>
          <w:b/>
          <w:bCs/>
          <w:sz w:val="24"/>
          <w:szCs w:val="24"/>
          <w:u w:val="single"/>
        </w:rPr>
        <w:t>,</w:t>
      </w:r>
      <w:r w:rsidR="00015573">
        <w:rPr>
          <w:b/>
          <w:bCs/>
          <w:sz w:val="24"/>
          <w:szCs w:val="24"/>
          <w:u w:val="single"/>
        </w:rPr>
        <w:t xml:space="preserve"> </w:t>
      </w:r>
      <w:r w:rsidRPr="00050AC9">
        <w:rPr>
          <w:b/>
          <w:bCs/>
          <w:sz w:val="24"/>
          <w:szCs w:val="24"/>
          <w:u w:val="single"/>
        </w:rPr>
        <w:t>20</w:t>
      </w:r>
      <w:r w:rsidR="004D6E38">
        <w:rPr>
          <w:b/>
          <w:bCs/>
          <w:sz w:val="24"/>
          <w:szCs w:val="24"/>
          <w:u w:val="single"/>
        </w:rPr>
        <w:t>2</w:t>
      </w:r>
      <w:r w:rsidR="008A7F0E">
        <w:rPr>
          <w:b/>
          <w:bCs/>
          <w:sz w:val="24"/>
          <w:szCs w:val="24"/>
          <w:u w:val="single"/>
        </w:rPr>
        <w:t>6</w:t>
      </w:r>
      <w:r w:rsidRPr="00050AC9">
        <w:rPr>
          <w:b/>
          <w:bCs/>
          <w:sz w:val="24"/>
          <w:szCs w:val="24"/>
          <w:u w:val="single"/>
        </w:rPr>
        <w:t xml:space="preserve"> at 7:00 p.m.</w:t>
      </w:r>
      <w:r>
        <w:rPr>
          <w:sz w:val="24"/>
          <w:szCs w:val="24"/>
        </w:rPr>
        <w:t xml:space="preserve"> in the Council Chambers, Municipal Building, which meeting shall be open to the public for the following agenda: </w:t>
      </w:r>
    </w:p>
    <w:p w14:paraId="73CF5AED" w14:textId="77777777" w:rsidR="00050AC9" w:rsidRDefault="00050AC9" w:rsidP="00E2692F">
      <w:pPr>
        <w:rPr>
          <w:sz w:val="24"/>
          <w:szCs w:val="24"/>
        </w:rPr>
      </w:pPr>
    </w:p>
    <w:p w14:paraId="74E02C1B" w14:textId="063E40C0" w:rsidR="00050AC9" w:rsidRPr="009E08D8" w:rsidRDefault="00050AC9" w:rsidP="002B318F">
      <w:pPr>
        <w:numPr>
          <w:ilvl w:val="0"/>
          <w:numId w:val="1"/>
        </w:numPr>
        <w:rPr>
          <w:b/>
          <w:bCs/>
          <w:sz w:val="24"/>
          <w:szCs w:val="24"/>
        </w:rPr>
      </w:pPr>
      <w:r w:rsidRPr="009E08D8">
        <w:rPr>
          <w:b/>
          <w:bCs/>
          <w:sz w:val="24"/>
          <w:szCs w:val="24"/>
        </w:rPr>
        <w:t xml:space="preserve">Call meeting to order – Mayor </w:t>
      </w:r>
      <w:r w:rsidR="00BD5B7A">
        <w:rPr>
          <w:b/>
          <w:bCs/>
          <w:sz w:val="24"/>
          <w:szCs w:val="24"/>
        </w:rPr>
        <w:t>Hart</w:t>
      </w:r>
    </w:p>
    <w:p w14:paraId="57090B4F" w14:textId="77777777" w:rsidR="00050AC9" w:rsidRDefault="00050AC9" w:rsidP="002B318F">
      <w:pPr>
        <w:numPr>
          <w:ilvl w:val="1"/>
          <w:numId w:val="1"/>
        </w:numPr>
        <w:rPr>
          <w:sz w:val="24"/>
          <w:szCs w:val="24"/>
        </w:rPr>
      </w:pPr>
      <w:r>
        <w:rPr>
          <w:sz w:val="24"/>
          <w:szCs w:val="24"/>
        </w:rPr>
        <w:t>Roll Call – City Clerk</w:t>
      </w:r>
    </w:p>
    <w:p w14:paraId="1103A726" w14:textId="77777777" w:rsidR="00050AC9" w:rsidRPr="009E08D8" w:rsidRDefault="00050AC9" w:rsidP="002B318F">
      <w:pPr>
        <w:numPr>
          <w:ilvl w:val="0"/>
          <w:numId w:val="1"/>
        </w:numPr>
        <w:rPr>
          <w:b/>
          <w:bCs/>
          <w:sz w:val="24"/>
          <w:szCs w:val="24"/>
        </w:rPr>
      </w:pPr>
      <w:r w:rsidRPr="009E08D8">
        <w:rPr>
          <w:b/>
          <w:bCs/>
          <w:sz w:val="24"/>
          <w:szCs w:val="24"/>
        </w:rPr>
        <w:t xml:space="preserve">Declaration of Open Meeting Law – </w:t>
      </w:r>
      <w:r w:rsidR="009E08D8" w:rsidRPr="009E08D8">
        <w:rPr>
          <w:sz w:val="18"/>
          <w:szCs w:val="18"/>
        </w:rPr>
        <w:t xml:space="preserve">THIS IS AN OPEN MEETING OF THE LOUP CITY COUNCIL. THE CITY OF LOUP CITY ABIDES BY THE OPEN MEETING ACT IN CONDUCTING BUSINESS. A COPY OF THE OPEN MEETINGS ACT IS DISPLAYED IN THIS ROOM AS REQUIRED BY LAW. THE CITY COUNCIL MAY VOTE TO GO INTO CLOSED SESSION ON ANY AGENDA ITEM AS ALLOWED BY STATE LAW. </w:t>
      </w:r>
    </w:p>
    <w:p w14:paraId="5579EE78" w14:textId="77777777" w:rsidR="00050AC9" w:rsidRDefault="00050AC9" w:rsidP="005C430F">
      <w:pPr>
        <w:numPr>
          <w:ilvl w:val="0"/>
          <w:numId w:val="1"/>
        </w:numPr>
        <w:rPr>
          <w:b/>
          <w:bCs/>
          <w:sz w:val="24"/>
          <w:szCs w:val="24"/>
        </w:rPr>
      </w:pPr>
      <w:r w:rsidRPr="009E08D8">
        <w:rPr>
          <w:b/>
          <w:bCs/>
          <w:sz w:val="24"/>
          <w:szCs w:val="24"/>
        </w:rPr>
        <w:t>Pledge of Allegiance and Moment of Silence for all Armed Forces Service Personnel and Volunteers</w:t>
      </w:r>
    </w:p>
    <w:p w14:paraId="41BE6296" w14:textId="5DAC41AA" w:rsidR="00050AC9" w:rsidRPr="009E08D8" w:rsidRDefault="00050AC9" w:rsidP="002B318F">
      <w:pPr>
        <w:numPr>
          <w:ilvl w:val="0"/>
          <w:numId w:val="1"/>
        </w:numPr>
        <w:rPr>
          <w:b/>
          <w:bCs/>
          <w:sz w:val="24"/>
          <w:szCs w:val="24"/>
        </w:rPr>
      </w:pPr>
      <w:r w:rsidRPr="009E08D8">
        <w:rPr>
          <w:b/>
          <w:bCs/>
          <w:sz w:val="24"/>
          <w:szCs w:val="24"/>
        </w:rPr>
        <w:t xml:space="preserve">Public Comments – </w:t>
      </w:r>
      <w:r w:rsidR="000620BB">
        <w:rPr>
          <w:b/>
          <w:bCs/>
          <w:sz w:val="24"/>
          <w:szCs w:val="24"/>
        </w:rPr>
        <w:t>5</w:t>
      </w:r>
      <w:r w:rsidRPr="009E08D8">
        <w:rPr>
          <w:sz w:val="24"/>
          <w:szCs w:val="24"/>
        </w:rPr>
        <w:t xml:space="preserve"> minutes</w:t>
      </w:r>
    </w:p>
    <w:p w14:paraId="3FD8EB09" w14:textId="6F08E507" w:rsidR="00050AC9" w:rsidRDefault="00050AC9" w:rsidP="00667D94">
      <w:pPr>
        <w:ind w:left="360"/>
        <w:rPr>
          <w:i/>
          <w:iCs/>
          <w:sz w:val="24"/>
          <w:szCs w:val="24"/>
        </w:rPr>
      </w:pPr>
      <w:r w:rsidRPr="009E08D8">
        <w:rPr>
          <w:i/>
          <w:iCs/>
          <w:sz w:val="24"/>
          <w:szCs w:val="24"/>
        </w:rPr>
        <w:t>(No action can be taken by the City Council on matters presented under this title except to answer any questions posted and/or refer the matter for further action.)</w:t>
      </w:r>
    </w:p>
    <w:p w14:paraId="7FBD8A3D" w14:textId="77777777" w:rsidR="00050AC9" w:rsidRDefault="00050AC9" w:rsidP="002B318F">
      <w:pPr>
        <w:numPr>
          <w:ilvl w:val="0"/>
          <w:numId w:val="1"/>
        </w:numPr>
        <w:rPr>
          <w:b/>
          <w:bCs/>
          <w:sz w:val="24"/>
          <w:szCs w:val="24"/>
        </w:rPr>
      </w:pPr>
      <w:r w:rsidRPr="009E08D8">
        <w:rPr>
          <w:b/>
          <w:bCs/>
          <w:sz w:val="24"/>
          <w:szCs w:val="24"/>
        </w:rPr>
        <w:t>Consent Agenda</w:t>
      </w:r>
    </w:p>
    <w:p w14:paraId="33AEE045" w14:textId="315B25BD" w:rsidR="00793858" w:rsidRPr="006357D8" w:rsidRDefault="00793858" w:rsidP="00793858">
      <w:pPr>
        <w:numPr>
          <w:ilvl w:val="1"/>
          <w:numId w:val="1"/>
        </w:numPr>
        <w:rPr>
          <w:b/>
          <w:bCs/>
          <w:sz w:val="24"/>
          <w:szCs w:val="24"/>
        </w:rPr>
      </w:pPr>
      <w:r>
        <w:rPr>
          <w:sz w:val="24"/>
          <w:szCs w:val="24"/>
        </w:rPr>
        <w:t xml:space="preserve">Approve Minutes of </w:t>
      </w:r>
      <w:r w:rsidR="0098364C">
        <w:rPr>
          <w:sz w:val="24"/>
          <w:szCs w:val="24"/>
        </w:rPr>
        <w:t>July</w:t>
      </w:r>
      <w:r w:rsidR="006357D8">
        <w:rPr>
          <w:sz w:val="24"/>
          <w:szCs w:val="24"/>
        </w:rPr>
        <w:t>7,</w:t>
      </w:r>
      <w:r>
        <w:rPr>
          <w:sz w:val="24"/>
          <w:szCs w:val="24"/>
        </w:rPr>
        <w:t xml:space="preserve"> 202</w:t>
      </w:r>
      <w:r w:rsidR="006F41BD">
        <w:rPr>
          <w:sz w:val="24"/>
          <w:szCs w:val="24"/>
        </w:rPr>
        <w:t>6</w:t>
      </w:r>
      <w:r>
        <w:rPr>
          <w:sz w:val="24"/>
          <w:szCs w:val="24"/>
        </w:rPr>
        <w:t xml:space="preserve"> Regular Meeting</w:t>
      </w:r>
    </w:p>
    <w:p w14:paraId="39F9FAA2" w14:textId="46F1BD9C" w:rsidR="006357D8" w:rsidRPr="00776666" w:rsidRDefault="006357D8" w:rsidP="00793858">
      <w:pPr>
        <w:numPr>
          <w:ilvl w:val="1"/>
          <w:numId w:val="1"/>
        </w:numPr>
        <w:rPr>
          <w:b/>
          <w:bCs/>
          <w:sz w:val="24"/>
          <w:szCs w:val="24"/>
        </w:rPr>
      </w:pPr>
      <w:r>
        <w:rPr>
          <w:sz w:val="24"/>
          <w:szCs w:val="24"/>
        </w:rPr>
        <w:t xml:space="preserve">Approve Minutes of </w:t>
      </w:r>
      <w:r w:rsidR="00316439">
        <w:rPr>
          <w:sz w:val="24"/>
          <w:szCs w:val="24"/>
        </w:rPr>
        <w:t>June</w:t>
      </w:r>
      <w:r>
        <w:rPr>
          <w:sz w:val="24"/>
          <w:szCs w:val="24"/>
        </w:rPr>
        <w:t xml:space="preserve"> </w:t>
      </w:r>
      <w:r w:rsidR="009F3290">
        <w:rPr>
          <w:sz w:val="24"/>
          <w:szCs w:val="24"/>
        </w:rPr>
        <w:t>16</w:t>
      </w:r>
      <w:r>
        <w:rPr>
          <w:sz w:val="24"/>
          <w:szCs w:val="24"/>
        </w:rPr>
        <w:t>, 2026 Special Meeting</w:t>
      </w:r>
    </w:p>
    <w:p w14:paraId="6F905770" w14:textId="728435AB" w:rsidR="00776666" w:rsidRPr="00D047D0" w:rsidRDefault="00776666" w:rsidP="00793858">
      <w:pPr>
        <w:numPr>
          <w:ilvl w:val="1"/>
          <w:numId w:val="1"/>
        </w:numPr>
        <w:rPr>
          <w:b/>
          <w:bCs/>
          <w:sz w:val="24"/>
          <w:szCs w:val="24"/>
        </w:rPr>
      </w:pPr>
      <w:r>
        <w:rPr>
          <w:sz w:val="24"/>
          <w:szCs w:val="24"/>
        </w:rPr>
        <w:t>Approval SDL- Miller Chillers- Wedding</w:t>
      </w:r>
      <w:r w:rsidR="00CD23E2">
        <w:rPr>
          <w:sz w:val="24"/>
          <w:szCs w:val="24"/>
        </w:rPr>
        <w:t xml:space="preserve"> Reception</w:t>
      </w:r>
      <w:r>
        <w:rPr>
          <w:sz w:val="24"/>
          <w:szCs w:val="24"/>
        </w:rPr>
        <w:t xml:space="preserve"> Aug</w:t>
      </w:r>
      <w:r w:rsidR="00CD23E2">
        <w:rPr>
          <w:sz w:val="24"/>
          <w:szCs w:val="24"/>
        </w:rPr>
        <w:t xml:space="preserve"> 22, 2026 at Community Center</w:t>
      </w:r>
    </w:p>
    <w:p w14:paraId="29F8505F" w14:textId="4DB1AA43" w:rsidR="00D047D0" w:rsidRPr="000876F9" w:rsidRDefault="00D047D0" w:rsidP="00793858">
      <w:pPr>
        <w:numPr>
          <w:ilvl w:val="1"/>
          <w:numId w:val="1"/>
        </w:numPr>
        <w:rPr>
          <w:b/>
          <w:bCs/>
          <w:sz w:val="24"/>
          <w:szCs w:val="24"/>
        </w:rPr>
      </w:pPr>
      <w:r>
        <w:rPr>
          <w:sz w:val="24"/>
          <w:szCs w:val="24"/>
        </w:rPr>
        <w:t>Approval SDL- The Alley Bar- Classic at Community Center</w:t>
      </w:r>
      <w:r w:rsidR="00D9774D">
        <w:rPr>
          <w:sz w:val="24"/>
          <w:szCs w:val="24"/>
        </w:rPr>
        <w:t xml:space="preserve"> September 19, 2026</w:t>
      </w:r>
    </w:p>
    <w:p w14:paraId="24127C5B" w14:textId="2030DCF4" w:rsidR="00F34199" w:rsidRDefault="00152B7A" w:rsidP="00857263">
      <w:pPr>
        <w:numPr>
          <w:ilvl w:val="1"/>
          <w:numId w:val="1"/>
        </w:numPr>
        <w:rPr>
          <w:sz w:val="24"/>
          <w:szCs w:val="24"/>
        </w:rPr>
      </w:pPr>
      <w:r w:rsidRPr="00A55508">
        <w:rPr>
          <w:sz w:val="24"/>
          <w:szCs w:val="24"/>
        </w:rPr>
        <w:t xml:space="preserve">Approval of the </w:t>
      </w:r>
      <w:r w:rsidR="00F34199" w:rsidRPr="00A55508">
        <w:rPr>
          <w:sz w:val="24"/>
          <w:szCs w:val="24"/>
        </w:rPr>
        <w:t xml:space="preserve">Treasurer Report for month of </w:t>
      </w:r>
      <w:r w:rsidR="0098364C">
        <w:rPr>
          <w:sz w:val="24"/>
          <w:szCs w:val="24"/>
        </w:rPr>
        <w:t>July</w:t>
      </w:r>
      <w:r w:rsidR="00F34199" w:rsidRPr="00A55508">
        <w:rPr>
          <w:sz w:val="24"/>
          <w:szCs w:val="24"/>
        </w:rPr>
        <w:t xml:space="preserve"> 202</w:t>
      </w:r>
      <w:r w:rsidR="006F41BD">
        <w:rPr>
          <w:sz w:val="24"/>
          <w:szCs w:val="24"/>
        </w:rPr>
        <w:t>6</w:t>
      </w:r>
    </w:p>
    <w:p w14:paraId="0E169C21" w14:textId="23D395F8" w:rsidR="00994658" w:rsidRPr="005960E4" w:rsidRDefault="003B5786" w:rsidP="00222C14">
      <w:pPr>
        <w:numPr>
          <w:ilvl w:val="0"/>
          <w:numId w:val="1"/>
        </w:numPr>
        <w:rPr>
          <w:b/>
          <w:bCs/>
          <w:sz w:val="24"/>
          <w:szCs w:val="24"/>
        </w:rPr>
      </w:pPr>
      <w:r w:rsidRPr="005960E4">
        <w:rPr>
          <w:b/>
          <w:bCs/>
          <w:sz w:val="24"/>
          <w:szCs w:val="24"/>
        </w:rPr>
        <w:t xml:space="preserve">Consideration of and Action Upon: </w:t>
      </w:r>
      <w:r w:rsidR="001B173A" w:rsidRPr="005960E4">
        <w:rPr>
          <w:b/>
          <w:bCs/>
          <w:sz w:val="24"/>
          <w:szCs w:val="24"/>
        </w:rPr>
        <w:t>PUBLIC HEARING:</w:t>
      </w:r>
      <w:r w:rsidR="001B173A" w:rsidRPr="005960E4">
        <w:rPr>
          <w:sz w:val="24"/>
          <w:szCs w:val="24"/>
        </w:rPr>
        <w:t xml:space="preserve"> One</w:t>
      </w:r>
      <w:r w:rsidR="00270761" w:rsidRPr="005960E4">
        <w:rPr>
          <w:sz w:val="24"/>
          <w:szCs w:val="24"/>
        </w:rPr>
        <w:t>-</w:t>
      </w:r>
      <w:r w:rsidR="008B32D6" w:rsidRPr="005960E4">
        <w:rPr>
          <w:sz w:val="24"/>
          <w:szCs w:val="24"/>
        </w:rPr>
        <w:t>and-Six-Year</w:t>
      </w:r>
      <w:r w:rsidRPr="005960E4">
        <w:rPr>
          <w:sz w:val="24"/>
          <w:szCs w:val="24"/>
        </w:rPr>
        <w:t xml:space="preserve"> Street Hearing</w:t>
      </w:r>
    </w:p>
    <w:p w14:paraId="173FB799" w14:textId="0C5B7694" w:rsidR="00270761" w:rsidRPr="005960E4" w:rsidRDefault="00270761" w:rsidP="00270761">
      <w:pPr>
        <w:numPr>
          <w:ilvl w:val="1"/>
          <w:numId w:val="1"/>
        </w:numPr>
        <w:rPr>
          <w:b/>
          <w:bCs/>
          <w:sz w:val="24"/>
          <w:szCs w:val="24"/>
        </w:rPr>
      </w:pPr>
      <w:r w:rsidRPr="005960E4">
        <w:rPr>
          <w:sz w:val="24"/>
          <w:szCs w:val="24"/>
        </w:rPr>
        <w:t>Open Public Hearing</w:t>
      </w:r>
      <w:r w:rsidR="005D1F67" w:rsidRPr="005960E4">
        <w:rPr>
          <w:sz w:val="24"/>
          <w:szCs w:val="24"/>
        </w:rPr>
        <w:t xml:space="preserve"> (Posted July 21, 2026)</w:t>
      </w:r>
    </w:p>
    <w:p w14:paraId="319A5939" w14:textId="208E89E3" w:rsidR="00270761" w:rsidRPr="005960E4" w:rsidRDefault="00270761" w:rsidP="00270761">
      <w:pPr>
        <w:numPr>
          <w:ilvl w:val="1"/>
          <w:numId w:val="1"/>
        </w:numPr>
        <w:rPr>
          <w:b/>
          <w:bCs/>
          <w:sz w:val="24"/>
          <w:szCs w:val="24"/>
        </w:rPr>
      </w:pPr>
      <w:r w:rsidRPr="005960E4">
        <w:rPr>
          <w:sz w:val="24"/>
          <w:szCs w:val="24"/>
        </w:rPr>
        <w:t>Comments</w:t>
      </w:r>
    </w:p>
    <w:p w14:paraId="6E2826C9" w14:textId="12A1C2AD" w:rsidR="00270761" w:rsidRPr="005960E4" w:rsidRDefault="00270761" w:rsidP="00270761">
      <w:pPr>
        <w:numPr>
          <w:ilvl w:val="1"/>
          <w:numId w:val="1"/>
        </w:numPr>
        <w:rPr>
          <w:b/>
          <w:bCs/>
          <w:sz w:val="24"/>
          <w:szCs w:val="24"/>
        </w:rPr>
      </w:pPr>
      <w:r w:rsidRPr="005960E4">
        <w:rPr>
          <w:sz w:val="24"/>
          <w:szCs w:val="24"/>
        </w:rPr>
        <w:t>Close Public Hearing</w:t>
      </w:r>
    </w:p>
    <w:p w14:paraId="7F78AFAF" w14:textId="752C4534" w:rsidR="00270761" w:rsidRPr="005960E4" w:rsidRDefault="00270761" w:rsidP="00270761">
      <w:pPr>
        <w:numPr>
          <w:ilvl w:val="1"/>
          <w:numId w:val="1"/>
        </w:numPr>
        <w:rPr>
          <w:b/>
          <w:bCs/>
          <w:sz w:val="24"/>
          <w:szCs w:val="24"/>
        </w:rPr>
      </w:pPr>
      <w:r w:rsidRPr="005960E4">
        <w:rPr>
          <w:sz w:val="24"/>
          <w:szCs w:val="24"/>
        </w:rPr>
        <w:t>Approve One-and-Six</w:t>
      </w:r>
    </w:p>
    <w:p w14:paraId="1BEBB103" w14:textId="65E2FE9B" w:rsidR="003C5BED" w:rsidRPr="00135106" w:rsidRDefault="003C5BED" w:rsidP="003C5BED">
      <w:pPr>
        <w:numPr>
          <w:ilvl w:val="0"/>
          <w:numId w:val="1"/>
        </w:numPr>
        <w:rPr>
          <w:b/>
          <w:bCs/>
          <w:sz w:val="24"/>
          <w:szCs w:val="24"/>
        </w:rPr>
      </w:pPr>
      <w:r w:rsidRPr="003C5BED">
        <w:rPr>
          <w:b/>
          <w:bCs/>
          <w:sz w:val="24"/>
          <w:szCs w:val="24"/>
        </w:rPr>
        <w:t>Consideration of and Action Upon:</w:t>
      </w:r>
      <w:r>
        <w:rPr>
          <w:b/>
          <w:bCs/>
          <w:sz w:val="24"/>
          <w:szCs w:val="24"/>
        </w:rPr>
        <w:t xml:space="preserve"> </w:t>
      </w:r>
      <w:r>
        <w:rPr>
          <w:sz w:val="24"/>
          <w:szCs w:val="24"/>
        </w:rPr>
        <w:t>Miller &amp; Asso</w:t>
      </w:r>
      <w:r w:rsidR="00772208">
        <w:rPr>
          <w:sz w:val="24"/>
          <w:szCs w:val="24"/>
        </w:rPr>
        <w:t xml:space="preserve">ciates: </w:t>
      </w:r>
      <w:r w:rsidR="00221EDB">
        <w:rPr>
          <w:sz w:val="24"/>
          <w:szCs w:val="24"/>
        </w:rPr>
        <w:t>Present Drawings of Street Project</w:t>
      </w:r>
    </w:p>
    <w:p w14:paraId="00028E44" w14:textId="77777777" w:rsidR="00035E1C" w:rsidRPr="00035E1C" w:rsidRDefault="00E8445E" w:rsidP="00667D94">
      <w:pPr>
        <w:pStyle w:val="ListParagraph"/>
        <w:numPr>
          <w:ilvl w:val="0"/>
          <w:numId w:val="1"/>
        </w:numPr>
        <w:spacing w:line="276" w:lineRule="auto"/>
        <w:rPr>
          <w:sz w:val="24"/>
          <w:szCs w:val="24"/>
        </w:rPr>
      </w:pPr>
      <w:r>
        <w:rPr>
          <w:b/>
          <w:bCs/>
          <w:sz w:val="24"/>
          <w:szCs w:val="24"/>
        </w:rPr>
        <w:t xml:space="preserve">Police </w:t>
      </w:r>
    </w:p>
    <w:p w14:paraId="67BBCEB1" w14:textId="2FDF3147" w:rsidR="00A71908" w:rsidRPr="00E6520A" w:rsidRDefault="00E8445E" w:rsidP="00E6520A">
      <w:pPr>
        <w:pStyle w:val="ListParagraph"/>
        <w:numPr>
          <w:ilvl w:val="1"/>
          <w:numId w:val="1"/>
        </w:numPr>
        <w:spacing w:line="276" w:lineRule="auto"/>
        <w:rPr>
          <w:sz w:val="24"/>
          <w:szCs w:val="24"/>
        </w:rPr>
      </w:pPr>
      <w:r w:rsidRPr="00147E75">
        <w:rPr>
          <w:sz w:val="24"/>
          <w:szCs w:val="24"/>
        </w:rPr>
        <w:t>Update &amp; Report</w:t>
      </w:r>
    </w:p>
    <w:p w14:paraId="2B025554" w14:textId="77777777" w:rsidR="008B6169" w:rsidRPr="008B6169" w:rsidRDefault="00E8445E" w:rsidP="00086CFC">
      <w:pPr>
        <w:pStyle w:val="ListParagraph"/>
        <w:numPr>
          <w:ilvl w:val="0"/>
          <w:numId w:val="1"/>
        </w:numPr>
        <w:spacing w:line="276" w:lineRule="auto"/>
        <w:rPr>
          <w:sz w:val="24"/>
          <w:szCs w:val="24"/>
        </w:rPr>
      </w:pPr>
      <w:r>
        <w:rPr>
          <w:b/>
          <w:bCs/>
          <w:sz w:val="24"/>
          <w:szCs w:val="24"/>
        </w:rPr>
        <w:t xml:space="preserve">SCED </w:t>
      </w:r>
    </w:p>
    <w:p w14:paraId="665DCBD6" w14:textId="4E0EDB5D" w:rsidR="00E8445E" w:rsidRPr="0051139E" w:rsidRDefault="00E8445E" w:rsidP="00300130">
      <w:pPr>
        <w:pStyle w:val="ListParagraph"/>
        <w:numPr>
          <w:ilvl w:val="1"/>
          <w:numId w:val="1"/>
        </w:numPr>
        <w:rPr>
          <w:sz w:val="24"/>
          <w:szCs w:val="24"/>
        </w:rPr>
      </w:pPr>
      <w:r w:rsidRPr="0051139E">
        <w:rPr>
          <w:sz w:val="24"/>
          <w:szCs w:val="24"/>
        </w:rPr>
        <w:t>Update &amp; Report</w:t>
      </w:r>
    </w:p>
    <w:p w14:paraId="661E76D5" w14:textId="77777777" w:rsidR="006D7E27" w:rsidRPr="006D7E27" w:rsidRDefault="00484F43" w:rsidP="00DC754B">
      <w:pPr>
        <w:pStyle w:val="ListParagraph"/>
        <w:numPr>
          <w:ilvl w:val="0"/>
          <w:numId w:val="1"/>
        </w:numPr>
        <w:rPr>
          <w:sz w:val="24"/>
          <w:szCs w:val="24"/>
        </w:rPr>
      </w:pPr>
      <w:r>
        <w:rPr>
          <w:b/>
          <w:bCs/>
          <w:sz w:val="24"/>
          <w:szCs w:val="24"/>
        </w:rPr>
        <w:t xml:space="preserve">LB840 </w:t>
      </w:r>
    </w:p>
    <w:p w14:paraId="74C05E8B" w14:textId="77ADEB08" w:rsidR="00484F43" w:rsidRDefault="00484F43" w:rsidP="00C91EC5">
      <w:pPr>
        <w:pStyle w:val="ListParagraph"/>
        <w:numPr>
          <w:ilvl w:val="1"/>
          <w:numId w:val="1"/>
        </w:numPr>
        <w:rPr>
          <w:sz w:val="24"/>
          <w:szCs w:val="24"/>
        </w:rPr>
      </w:pPr>
      <w:r w:rsidRPr="00C91EC5">
        <w:rPr>
          <w:sz w:val="24"/>
          <w:szCs w:val="24"/>
        </w:rPr>
        <w:t>Update &amp; Report</w:t>
      </w:r>
    </w:p>
    <w:p w14:paraId="3CF86373" w14:textId="1BFD54F6" w:rsidR="00C758A0" w:rsidRPr="00C758A0" w:rsidRDefault="00F02550" w:rsidP="0047743E">
      <w:pPr>
        <w:pStyle w:val="ListParagraph"/>
        <w:numPr>
          <w:ilvl w:val="0"/>
          <w:numId w:val="1"/>
        </w:numPr>
        <w:spacing w:line="276" w:lineRule="auto"/>
        <w:rPr>
          <w:sz w:val="24"/>
          <w:szCs w:val="24"/>
        </w:rPr>
      </w:pPr>
      <w:r>
        <w:rPr>
          <w:b/>
          <w:bCs/>
          <w:sz w:val="24"/>
          <w:szCs w:val="24"/>
        </w:rPr>
        <w:t xml:space="preserve">Public Works Director- </w:t>
      </w:r>
    </w:p>
    <w:p w14:paraId="7582B923" w14:textId="7F56B8B1" w:rsidR="00F02550" w:rsidRDefault="00F02550" w:rsidP="002647B1">
      <w:pPr>
        <w:pStyle w:val="ListParagraph"/>
        <w:numPr>
          <w:ilvl w:val="1"/>
          <w:numId w:val="1"/>
        </w:numPr>
        <w:rPr>
          <w:sz w:val="24"/>
          <w:szCs w:val="24"/>
        </w:rPr>
      </w:pPr>
      <w:r w:rsidRPr="00DC754B">
        <w:rPr>
          <w:sz w:val="24"/>
          <w:szCs w:val="24"/>
        </w:rPr>
        <w:t>Monthly Report</w:t>
      </w:r>
    </w:p>
    <w:p w14:paraId="0319993B" w14:textId="749724FE" w:rsidR="003F519A" w:rsidRDefault="003F519A" w:rsidP="002647B1">
      <w:pPr>
        <w:pStyle w:val="ListParagraph"/>
        <w:numPr>
          <w:ilvl w:val="1"/>
          <w:numId w:val="1"/>
        </w:numPr>
        <w:rPr>
          <w:sz w:val="24"/>
          <w:szCs w:val="24"/>
        </w:rPr>
      </w:pPr>
      <w:r>
        <w:rPr>
          <w:sz w:val="24"/>
          <w:szCs w:val="24"/>
        </w:rPr>
        <w:t>Consideration of and Action Upon: Retirement Reception for Kevin Holcomb</w:t>
      </w:r>
    </w:p>
    <w:p w14:paraId="071164F4" w14:textId="58436C3E" w:rsidR="004344A8" w:rsidRPr="00821FDD" w:rsidRDefault="004344A8" w:rsidP="004344A8">
      <w:pPr>
        <w:pStyle w:val="ListParagraph"/>
        <w:numPr>
          <w:ilvl w:val="0"/>
          <w:numId w:val="1"/>
        </w:numPr>
        <w:spacing w:line="276" w:lineRule="auto"/>
        <w:rPr>
          <w:sz w:val="24"/>
          <w:szCs w:val="24"/>
        </w:rPr>
      </w:pPr>
      <w:r>
        <w:rPr>
          <w:b/>
          <w:bCs/>
          <w:sz w:val="24"/>
          <w:szCs w:val="24"/>
        </w:rPr>
        <w:t xml:space="preserve">Consideration of and Action Upon: </w:t>
      </w:r>
    </w:p>
    <w:p w14:paraId="415AA30E" w14:textId="77777777" w:rsidR="004344A8" w:rsidRDefault="004344A8" w:rsidP="004344A8">
      <w:pPr>
        <w:pStyle w:val="ListParagraph"/>
        <w:numPr>
          <w:ilvl w:val="1"/>
          <w:numId w:val="1"/>
        </w:numPr>
        <w:spacing w:line="276" w:lineRule="auto"/>
        <w:rPr>
          <w:sz w:val="24"/>
          <w:szCs w:val="24"/>
        </w:rPr>
      </w:pPr>
      <w:r>
        <w:rPr>
          <w:sz w:val="24"/>
          <w:szCs w:val="24"/>
        </w:rPr>
        <w:t>90 Days Past Due Utility List</w:t>
      </w:r>
    </w:p>
    <w:p w14:paraId="0B59E485" w14:textId="3BB988D3" w:rsidR="00074FE6" w:rsidRDefault="00074FE6" w:rsidP="00074FE6">
      <w:pPr>
        <w:pStyle w:val="ListParagraph"/>
        <w:numPr>
          <w:ilvl w:val="0"/>
          <w:numId w:val="1"/>
        </w:numPr>
        <w:spacing w:line="276" w:lineRule="auto"/>
        <w:rPr>
          <w:sz w:val="24"/>
          <w:szCs w:val="24"/>
        </w:rPr>
      </w:pPr>
      <w:r w:rsidRPr="00595B7E">
        <w:rPr>
          <w:b/>
          <w:bCs/>
          <w:sz w:val="24"/>
          <w:szCs w:val="24"/>
        </w:rPr>
        <w:t>Consideration of and Action Upon</w:t>
      </w:r>
      <w:r>
        <w:rPr>
          <w:sz w:val="24"/>
          <w:szCs w:val="24"/>
        </w:rPr>
        <w:t>:  Painting of the Polish B</w:t>
      </w:r>
      <w:r w:rsidR="006A545F">
        <w:rPr>
          <w:sz w:val="24"/>
          <w:szCs w:val="24"/>
        </w:rPr>
        <w:t>ird</w:t>
      </w:r>
    </w:p>
    <w:p w14:paraId="14AD71BC" w14:textId="18F8FD32" w:rsidR="00C56901" w:rsidRPr="00775BAC" w:rsidRDefault="00C56901" w:rsidP="00C56901">
      <w:pPr>
        <w:pStyle w:val="ListParagraph"/>
        <w:numPr>
          <w:ilvl w:val="0"/>
          <w:numId w:val="1"/>
        </w:numPr>
        <w:spacing w:line="276" w:lineRule="auto"/>
        <w:rPr>
          <w:b/>
          <w:bCs/>
          <w:sz w:val="24"/>
          <w:szCs w:val="24"/>
        </w:rPr>
      </w:pPr>
      <w:r w:rsidRPr="00C56901">
        <w:rPr>
          <w:b/>
          <w:bCs/>
          <w:sz w:val="24"/>
          <w:szCs w:val="24"/>
        </w:rPr>
        <w:t>Consideration of and Action Upon:</w:t>
      </w:r>
      <w:r>
        <w:rPr>
          <w:b/>
          <w:bCs/>
          <w:sz w:val="24"/>
          <w:szCs w:val="24"/>
        </w:rPr>
        <w:t xml:space="preserve"> </w:t>
      </w:r>
    </w:p>
    <w:p w14:paraId="7B2A5582" w14:textId="78D26BF2" w:rsidR="00775BAC" w:rsidRPr="00775BAC" w:rsidRDefault="00775BAC" w:rsidP="00775BAC">
      <w:pPr>
        <w:pStyle w:val="ListParagraph"/>
        <w:numPr>
          <w:ilvl w:val="1"/>
          <w:numId w:val="1"/>
        </w:numPr>
        <w:spacing w:line="276" w:lineRule="auto"/>
        <w:rPr>
          <w:b/>
          <w:bCs/>
          <w:sz w:val="24"/>
          <w:szCs w:val="24"/>
        </w:rPr>
      </w:pPr>
      <w:r>
        <w:rPr>
          <w:sz w:val="24"/>
          <w:szCs w:val="24"/>
        </w:rPr>
        <w:t>Resolution 2026-</w:t>
      </w:r>
      <w:r w:rsidR="004B5A30">
        <w:rPr>
          <w:sz w:val="24"/>
          <w:szCs w:val="24"/>
        </w:rPr>
        <w:t>18</w:t>
      </w:r>
      <w:r>
        <w:rPr>
          <w:sz w:val="24"/>
          <w:szCs w:val="24"/>
        </w:rPr>
        <w:t>: Signing of the Municipal Annual Certification of Program Compliance 2026 for DOT</w:t>
      </w:r>
    </w:p>
    <w:p w14:paraId="54CCABAC" w14:textId="720945A6" w:rsidR="00775BAC" w:rsidRPr="00612300" w:rsidRDefault="00775BAC" w:rsidP="00775BAC">
      <w:pPr>
        <w:pStyle w:val="ListParagraph"/>
        <w:numPr>
          <w:ilvl w:val="1"/>
          <w:numId w:val="1"/>
        </w:numPr>
        <w:spacing w:line="276" w:lineRule="auto"/>
        <w:rPr>
          <w:b/>
          <w:bCs/>
          <w:sz w:val="24"/>
          <w:szCs w:val="24"/>
        </w:rPr>
      </w:pPr>
      <w:r>
        <w:rPr>
          <w:sz w:val="24"/>
          <w:szCs w:val="24"/>
        </w:rPr>
        <w:t>Authorizing Mayor to sign Municipal Annual Certification of Program</w:t>
      </w:r>
      <w:r w:rsidR="00D17D9D">
        <w:rPr>
          <w:sz w:val="24"/>
          <w:szCs w:val="24"/>
        </w:rPr>
        <w:t xml:space="preserve"> Compliance to Nebraska Board of Public Roads Classifications and Standards 2026</w:t>
      </w:r>
    </w:p>
    <w:p w14:paraId="1FE47050" w14:textId="479FCEE2" w:rsidR="00612300" w:rsidRPr="00725309" w:rsidRDefault="00612300" w:rsidP="00612300">
      <w:pPr>
        <w:pStyle w:val="ListParagraph"/>
        <w:numPr>
          <w:ilvl w:val="0"/>
          <w:numId w:val="1"/>
        </w:numPr>
        <w:spacing w:line="276" w:lineRule="auto"/>
        <w:rPr>
          <w:b/>
          <w:bCs/>
          <w:sz w:val="24"/>
          <w:szCs w:val="24"/>
        </w:rPr>
      </w:pPr>
      <w:r w:rsidRPr="00612300">
        <w:rPr>
          <w:b/>
          <w:bCs/>
          <w:sz w:val="24"/>
          <w:szCs w:val="24"/>
        </w:rPr>
        <w:t>Consideration of and Action Upon:</w:t>
      </w:r>
      <w:r>
        <w:rPr>
          <w:sz w:val="24"/>
          <w:szCs w:val="24"/>
        </w:rPr>
        <w:t xml:space="preserve"> </w:t>
      </w:r>
      <w:r w:rsidRPr="00612300">
        <w:rPr>
          <w:sz w:val="24"/>
          <w:szCs w:val="24"/>
        </w:rPr>
        <w:t xml:space="preserve">Resolution 2026-16 </w:t>
      </w:r>
      <w:r w:rsidR="00606337">
        <w:rPr>
          <w:sz w:val="24"/>
          <w:szCs w:val="24"/>
        </w:rPr>
        <w:t>–</w:t>
      </w:r>
      <w:r w:rsidRPr="00612300">
        <w:rPr>
          <w:sz w:val="24"/>
          <w:szCs w:val="24"/>
        </w:rPr>
        <w:t xml:space="preserve"> </w:t>
      </w:r>
      <w:r w:rsidR="00606337">
        <w:rPr>
          <w:sz w:val="24"/>
          <w:szCs w:val="24"/>
        </w:rPr>
        <w:t xml:space="preserve">Annual </w:t>
      </w:r>
      <w:r w:rsidRPr="00612300">
        <w:rPr>
          <w:sz w:val="24"/>
          <w:szCs w:val="24"/>
        </w:rPr>
        <w:t>Re</w:t>
      </w:r>
      <w:r w:rsidR="00606337">
        <w:rPr>
          <w:sz w:val="24"/>
          <w:szCs w:val="24"/>
        </w:rPr>
        <w:t>n</w:t>
      </w:r>
      <w:r w:rsidRPr="00612300">
        <w:rPr>
          <w:sz w:val="24"/>
          <w:szCs w:val="24"/>
        </w:rPr>
        <w:t>ew</w:t>
      </w:r>
      <w:r w:rsidR="00606337">
        <w:rPr>
          <w:sz w:val="24"/>
          <w:szCs w:val="24"/>
        </w:rPr>
        <w:t>al</w:t>
      </w:r>
      <w:r w:rsidRPr="00612300">
        <w:rPr>
          <w:sz w:val="24"/>
          <w:szCs w:val="24"/>
        </w:rPr>
        <w:t xml:space="preserve"> LARM Insurance</w:t>
      </w:r>
    </w:p>
    <w:p w14:paraId="7C1DD7FE" w14:textId="5DE58024" w:rsidR="00725309" w:rsidRDefault="00725309" w:rsidP="00612300">
      <w:pPr>
        <w:pStyle w:val="ListParagraph"/>
        <w:numPr>
          <w:ilvl w:val="0"/>
          <w:numId w:val="1"/>
        </w:numPr>
        <w:spacing w:line="276" w:lineRule="auto"/>
        <w:rPr>
          <w:b/>
          <w:bCs/>
          <w:sz w:val="24"/>
          <w:szCs w:val="24"/>
        </w:rPr>
      </w:pPr>
      <w:r>
        <w:rPr>
          <w:b/>
          <w:bCs/>
          <w:sz w:val="24"/>
          <w:szCs w:val="24"/>
        </w:rPr>
        <w:lastRenderedPageBreak/>
        <w:t xml:space="preserve">Consideration of and Action Upon:  </w:t>
      </w:r>
    </w:p>
    <w:p w14:paraId="145D1A56" w14:textId="05AD0446" w:rsidR="00725309" w:rsidRPr="008B32A5" w:rsidRDefault="00725309" w:rsidP="00725309">
      <w:pPr>
        <w:pStyle w:val="ListParagraph"/>
        <w:numPr>
          <w:ilvl w:val="1"/>
          <w:numId w:val="1"/>
        </w:numPr>
        <w:spacing w:line="276" w:lineRule="auto"/>
        <w:rPr>
          <w:b/>
          <w:bCs/>
          <w:sz w:val="24"/>
          <w:szCs w:val="24"/>
        </w:rPr>
      </w:pPr>
      <w:r w:rsidRPr="008B32A5">
        <w:rPr>
          <w:sz w:val="24"/>
          <w:szCs w:val="24"/>
        </w:rPr>
        <w:t>Sewer Replacement CDARS CD Renewal Maturity Date 9-</w:t>
      </w:r>
      <w:r w:rsidR="00773F07">
        <w:rPr>
          <w:sz w:val="24"/>
          <w:szCs w:val="24"/>
        </w:rPr>
        <w:t>3-2026</w:t>
      </w:r>
      <w:r w:rsidR="004675F4">
        <w:rPr>
          <w:sz w:val="24"/>
          <w:szCs w:val="24"/>
        </w:rPr>
        <w:t xml:space="preserve"> </w:t>
      </w:r>
      <w:r w:rsidR="009B0B10">
        <w:rPr>
          <w:sz w:val="24"/>
          <w:szCs w:val="24"/>
        </w:rPr>
        <w:t xml:space="preserve">Balance </w:t>
      </w:r>
      <w:r w:rsidR="004675F4">
        <w:rPr>
          <w:sz w:val="24"/>
          <w:szCs w:val="24"/>
        </w:rPr>
        <w:t>(</w:t>
      </w:r>
      <w:r w:rsidR="009B0B10">
        <w:rPr>
          <w:sz w:val="24"/>
          <w:szCs w:val="24"/>
        </w:rPr>
        <w:t>$98,245.79)</w:t>
      </w:r>
    </w:p>
    <w:p w14:paraId="7FAAA587" w14:textId="19961A99" w:rsidR="00725309" w:rsidRPr="008B32A5" w:rsidRDefault="00725309" w:rsidP="00725309">
      <w:pPr>
        <w:pStyle w:val="ListParagraph"/>
        <w:numPr>
          <w:ilvl w:val="1"/>
          <w:numId w:val="1"/>
        </w:numPr>
        <w:spacing w:line="276" w:lineRule="auto"/>
        <w:rPr>
          <w:b/>
          <w:bCs/>
          <w:sz w:val="24"/>
          <w:szCs w:val="24"/>
        </w:rPr>
      </w:pPr>
      <w:r w:rsidRPr="008B32A5">
        <w:rPr>
          <w:sz w:val="24"/>
          <w:szCs w:val="24"/>
        </w:rPr>
        <w:t>City of Loup City CDARS CD Renewal Maturity Date 9-</w:t>
      </w:r>
      <w:r w:rsidR="0089490E">
        <w:rPr>
          <w:sz w:val="24"/>
          <w:szCs w:val="24"/>
        </w:rPr>
        <w:t>3-2026</w:t>
      </w:r>
      <w:r w:rsidR="009B0B10">
        <w:rPr>
          <w:sz w:val="24"/>
          <w:szCs w:val="24"/>
        </w:rPr>
        <w:t xml:space="preserve"> Balance ($199,554.36)</w:t>
      </w:r>
    </w:p>
    <w:p w14:paraId="5298FE98" w14:textId="29033282" w:rsidR="00725309" w:rsidRPr="00906DF0" w:rsidRDefault="00725309" w:rsidP="008B32A5">
      <w:pPr>
        <w:pStyle w:val="ListParagraph"/>
        <w:numPr>
          <w:ilvl w:val="1"/>
          <w:numId w:val="1"/>
        </w:numPr>
        <w:spacing w:line="276" w:lineRule="auto"/>
        <w:rPr>
          <w:b/>
          <w:bCs/>
          <w:sz w:val="24"/>
          <w:szCs w:val="24"/>
        </w:rPr>
      </w:pPr>
      <w:r w:rsidRPr="008B32A5">
        <w:rPr>
          <w:sz w:val="24"/>
          <w:szCs w:val="24"/>
        </w:rPr>
        <w:t>Loup City Reserve CDARS CD Renewal maturity Date 9-</w:t>
      </w:r>
      <w:r w:rsidR="0089490E">
        <w:rPr>
          <w:sz w:val="24"/>
          <w:szCs w:val="24"/>
        </w:rPr>
        <w:t>3-2026</w:t>
      </w:r>
      <w:r w:rsidR="009B0B10">
        <w:rPr>
          <w:sz w:val="24"/>
          <w:szCs w:val="24"/>
        </w:rPr>
        <w:t xml:space="preserve"> Balance ($</w:t>
      </w:r>
      <w:r w:rsidR="00047AFF">
        <w:rPr>
          <w:sz w:val="24"/>
          <w:szCs w:val="24"/>
        </w:rPr>
        <w:t>130,376.70)</w:t>
      </w:r>
    </w:p>
    <w:p w14:paraId="3D0C248F" w14:textId="0C502567" w:rsidR="00906DF0" w:rsidRPr="00906DF0" w:rsidRDefault="00906DF0" w:rsidP="00906DF0">
      <w:pPr>
        <w:pStyle w:val="ListParagraph"/>
        <w:numPr>
          <w:ilvl w:val="0"/>
          <w:numId w:val="1"/>
        </w:numPr>
        <w:spacing w:line="276" w:lineRule="auto"/>
        <w:rPr>
          <w:b/>
          <w:bCs/>
          <w:sz w:val="24"/>
          <w:szCs w:val="24"/>
        </w:rPr>
      </w:pPr>
      <w:r w:rsidRPr="00906DF0">
        <w:rPr>
          <w:b/>
          <w:bCs/>
          <w:sz w:val="24"/>
          <w:szCs w:val="24"/>
        </w:rPr>
        <w:t xml:space="preserve">Consideration of and Action Upon: </w:t>
      </w:r>
      <w:r>
        <w:rPr>
          <w:sz w:val="24"/>
          <w:szCs w:val="24"/>
        </w:rPr>
        <w:t>Resolution 2026-17</w:t>
      </w:r>
      <w:r w:rsidR="0010324A">
        <w:rPr>
          <w:sz w:val="24"/>
          <w:szCs w:val="24"/>
        </w:rPr>
        <w:t>:</w:t>
      </w:r>
      <w:r w:rsidR="000C708A">
        <w:rPr>
          <w:sz w:val="24"/>
          <w:szCs w:val="24"/>
        </w:rPr>
        <w:t xml:space="preserve"> </w:t>
      </w:r>
      <w:r w:rsidR="0010324A">
        <w:rPr>
          <w:sz w:val="24"/>
          <w:szCs w:val="24"/>
        </w:rPr>
        <w:t>City Council Authorizes Substitution of Jason White</w:t>
      </w:r>
      <w:r w:rsidR="008B1B0C">
        <w:rPr>
          <w:sz w:val="24"/>
          <w:szCs w:val="24"/>
        </w:rPr>
        <w:t xml:space="preserve"> as Trustee and Authorizes him to execute and record a Deed of Reconveyance upon full satisfaction.</w:t>
      </w:r>
      <w:r w:rsidR="001930B7">
        <w:rPr>
          <w:sz w:val="24"/>
          <w:szCs w:val="24"/>
        </w:rPr>
        <w:t xml:space="preserve"> (</w:t>
      </w:r>
      <w:r w:rsidR="008729D0">
        <w:rPr>
          <w:sz w:val="24"/>
          <w:szCs w:val="24"/>
        </w:rPr>
        <w:t xml:space="preserve">Donna J </w:t>
      </w:r>
      <w:r w:rsidR="001930B7">
        <w:rPr>
          <w:sz w:val="24"/>
          <w:szCs w:val="24"/>
        </w:rPr>
        <w:t>Wardyn)</w:t>
      </w:r>
    </w:p>
    <w:p w14:paraId="2AD07476" w14:textId="5FA6939A" w:rsidR="00AD3FD8" w:rsidRPr="00061AC3" w:rsidRDefault="00954717" w:rsidP="00AD3FD8">
      <w:pPr>
        <w:pStyle w:val="ListParagraph"/>
        <w:numPr>
          <w:ilvl w:val="0"/>
          <w:numId w:val="1"/>
        </w:numPr>
        <w:spacing w:line="276" w:lineRule="auto"/>
        <w:rPr>
          <w:b/>
          <w:bCs/>
          <w:sz w:val="24"/>
          <w:szCs w:val="24"/>
        </w:rPr>
      </w:pPr>
      <w:r w:rsidRPr="00954717">
        <w:rPr>
          <w:b/>
          <w:bCs/>
          <w:sz w:val="24"/>
          <w:szCs w:val="24"/>
        </w:rPr>
        <w:t>Consideration of and Action Upon:</w:t>
      </w:r>
      <w:r>
        <w:rPr>
          <w:sz w:val="24"/>
          <w:szCs w:val="24"/>
        </w:rPr>
        <w:t xml:space="preserve"> Ordinance</w:t>
      </w:r>
      <w:r w:rsidR="00EC368B">
        <w:rPr>
          <w:sz w:val="24"/>
          <w:szCs w:val="24"/>
        </w:rPr>
        <w:t xml:space="preserve"> </w:t>
      </w:r>
      <w:r w:rsidR="00BA2798">
        <w:rPr>
          <w:sz w:val="24"/>
          <w:szCs w:val="24"/>
        </w:rPr>
        <w:t>948</w:t>
      </w:r>
      <w:r w:rsidR="00EC368B">
        <w:rPr>
          <w:sz w:val="24"/>
          <w:szCs w:val="24"/>
        </w:rPr>
        <w:t>: An Ordinance of the City of Loup City, Nebraska, establishing a general method of service form notices, orders, and abat</w:t>
      </w:r>
      <w:r w:rsidR="00CB765D">
        <w:rPr>
          <w:sz w:val="24"/>
          <w:szCs w:val="24"/>
        </w:rPr>
        <w:t>e</w:t>
      </w:r>
      <w:r w:rsidR="00EC368B">
        <w:rPr>
          <w:sz w:val="24"/>
          <w:szCs w:val="24"/>
        </w:rPr>
        <w:t>ment notices required</w:t>
      </w:r>
      <w:r w:rsidR="006E4C0E">
        <w:rPr>
          <w:sz w:val="24"/>
          <w:szCs w:val="24"/>
        </w:rPr>
        <w:t xml:space="preserve"> by the Loup City Municipal code where no other method of service is specifically provided;</w:t>
      </w:r>
      <w:r w:rsidR="00CB765D">
        <w:rPr>
          <w:sz w:val="24"/>
          <w:szCs w:val="24"/>
        </w:rPr>
        <w:t xml:space="preserve"> providing for personal service by local law enforcement or a person authorized by the Mayor; providing for a</w:t>
      </w:r>
      <w:r w:rsidR="00491C3B">
        <w:rPr>
          <w:sz w:val="24"/>
          <w:szCs w:val="24"/>
        </w:rPr>
        <w:t xml:space="preserve">lternative and supplemental methods of notice consistent with due process; providing for proof of service; repealing conflicting Ordinances; </w:t>
      </w:r>
      <w:r w:rsidR="00061AC3">
        <w:rPr>
          <w:sz w:val="24"/>
          <w:szCs w:val="24"/>
        </w:rPr>
        <w:t>and providing an effective date.</w:t>
      </w:r>
    </w:p>
    <w:p w14:paraId="7B32D1AE" w14:textId="4DE846F1" w:rsidR="00061AC3" w:rsidRDefault="00061AC3" w:rsidP="00061AC3">
      <w:pPr>
        <w:pStyle w:val="ListParagraph"/>
        <w:numPr>
          <w:ilvl w:val="1"/>
          <w:numId w:val="1"/>
        </w:numPr>
        <w:spacing w:line="276" w:lineRule="auto"/>
        <w:rPr>
          <w:b/>
          <w:bCs/>
          <w:sz w:val="24"/>
          <w:szCs w:val="24"/>
        </w:rPr>
      </w:pPr>
      <w:r>
        <w:rPr>
          <w:b/>
          <w:bCs/>
          <w:sz w:val="24"/>
          <w:szCs w:val="24"/>
        </w:rPr>
        <w:t>Waive Three Readings of Ordinance</w:t>
      </w:r>
      <w:r w:rsidR="00C27CE1">
        <w:rPr>
          <w:b/>
          <w:bCs/>
          <w:sz w:val="24"/>
          <w:szCs w:val="24"/>
        </w:rPr>
        <w:t xml:space="preserve"> </w:t>
      </w:r>
      <w:r w:rsidR="00BA2798">
        <w:rPr>
          <w:b/>
          <w:bCs/>
          <w:sz w:val="24"/>
          <w:szCs w:val="24"/>
        </w:rPr>
        <w:t>948</w:t>
      </w:r>
    </w:p>
    <w:p w14:paraId="714E82FD" w14:textId="6946529B" w:rsidR="00061AC3" w:rsidRPr="00954717" w:rsidRDefault="002B3E6B" w:rsidP="00061AC3">
      <w:pPr>
        <w:pStyle w:val="ListParagraph"/>
        <w:numPr>
          <w:ilvl w:val="1"/>
          <w:numId w:val="1"/>
        </w:numPr>
        <w:spacing w:line="276" w:lineRule="auto"/>
        <w:rPr>
          <w:b/>
          <w:bCs/>
          <w:sz w:val="24"/>
          <w:szCs w:val="24"/>
        </w:rPr>
      </w:pPr>
      <w:r>
        <w:rPr>
          <w:b/>
          <w:bCs/>
          <w:sz w:val="24"/>
          <w:szCs w:val="24"/>
        </w:rPr>
        <w:t xml:space="preserve">Approval of Ordinance </w:t>
      </w:r>
      <w:r w:rsidR="00BA2798">
        <w:rPr>
          <w:b/>
          <w:bCs/>
          <w:sz w:val="24"/>
          <w:szCs w:val="24"/>
        </w:rPr>
        <w:t>948</w:t>
      </w:r>
    </w:p>
    <w:p w14:paraId="3E6A61CD" w14:textId="4BCB9359" w:rsidR="00547951" w:rsidRPr="003B307E" w:rsidRDefault="00133F4B" w:rsidP="00133F4B">
      <w:pPr>
        <w:pStyle w:val="ListParagraph"/>
        <w:numPr>
          <w:ilvl w:val="0"/>
          <w:numId w:val="1"/>
        </w:numPr>
        <w:spacing w:line="276" w:lineRule="auto"/>
        <w:rPr>
          <w:b/>
          <w:bCs/>
          <w:sz w:val="24"/>
          <w:szCs w:val="24"/>
        </w:rPr>
      </w:pPr>
      <w:r w:rsidRPr="00133F4B">
        <w:rPr>
          <w:b/>
          <w:bCs/>
          <w:sz w:val="24"/>
          <w:szCs w:val="24"/>
        </w:rPr>
        <w:t>Consideration of and Action Upon:</w:t>
      </w:r>
      <w:r>
        <w:rPr>
          <w:sz w:val="24"/>
          <w:szCs w:val="24"/>
        </w:rPr>
        <w:t xml:space="preserve"> </w:t>
      </w:r>
      <w:r w:rsidR="003D14AB">
        <w:rPr>
          <w:sz w:val="24"/>
          <w:szCs w:val="24"/>
        </w:rPr>
        <w:t>Nuisance Propert</w:t>
      </w:r>
      <w:r w:rsidR="003B307E">
        <w:rPr>
          <w:sz w:val="24"/>
          <w:szCs w:val="24"/>
        </w:rPr>
        <w:t>ies</w:t>
      </w:r>
    </w:p>
    <w:p w14:paraId="5389F3D8" w14:textId="2E61EDFA" w:rsidR="003B307E" w:rsidRDefault="00473330" w:rsidP="003B307E">
      <w:pPr>
        <w:pStyle w:val="ListParagraph"/>
        <w:numPr>
          <w:ilvl w:val="1"/>
          <w:numId w:val="1"/>
        </w:numPr>
        <w:spacing w:line="276" w:lineRule="auto"/>
        <w:rPr>
          <w:sz w:val="24"/>
          <w:szCs w:val="24"/>
        </w:rPr>
      </w:pPr>
      <w:r w:rsidRPr="00473330">
        <w:rPr>
          <w:sz w:val="24"/>
          <w:szCs w:val="24"/>
        </w:rPr>
        <w:t>319 N 10</w:t>
      </w:r>
      <w:r w:rsidRPr="00473330">
        <w:rPr>
          <w:sz w:val="24"/>
          <w:szCs w:val="24"/>
          <w:vertAlign w:val="superscript"/>
        </w:rPr>
        <w:t>th</w:t>
      </w:r>
      <w:r w:rsidRPr="00473330">
        <w:rPr>
          <w:sz w:val="24"/>
          <w:szCs w:val="24"/>
        </w:rPr>
        <w:t xml:space="preserve"> St</w:t>
      </w:r>
    </w:p>
    <w:p w14:paraId="1A6A1831" w14:textId="6A2DB53B" w:rsidR="00C74565" w:rsidRDefault="008A73CA" w:rsidP="003B307E">
      <w:pPr>
        <w:pStyle w:val="ListParagraph"/>
        <w:numPr>
          <w:ilvl w:val="1"/>
          <w:numId w:val="1"/>
        </w:numPr>
        <w:spacing w:line="276" w:lineRule="auto"/>
        <w:rPr>
          <w:sz w:val="24"/>
          <w:szCs w:val="24"/>
        </w:rPr>
      </w:pPr>
      <w:r>
        <w:rPr>
          <w:sz w:val="24"/>
          <w:szCs w:val="24"/>
        </w:rPr>
        <w:t>Next Phase Selection</w:t>
      </w:r>
    </w:p>
    <w:p w14:paraId="520D8098" w14:textId="5CB82863" w:rsidR="002B26F2" w:rsidRPr="00473330" w:rsidRDefault="00A74F11" w:rsidP="002B26F2">
      <w:pPr>
        <w:pStyle w:val="ListParagraph"/>
        <w:numPr>
          <w:ilvl w:val="0"/>
          <w:numId w:val="1"/>
        </w:numPr>
        <w:spacing w:line="276" w:lineRule="auto"/>
        <w:rPr>
          <w:sz w:val="24"/>
          <w:szCs w:val="24"/>
        </w:rPr>
      </w:pPr>
      <w:r>
        <w:rPr>
          <w:b/>
          <w:bCs/>
          <w:sz w:val="24"/>
          <w:szCs w:val="24"/>
        </w:rPr>
        <w:t>Discussion</w:t>
      </w:r>
      <w:r w:rsidR="002B26F2">
        <w:rPr>
          <w:sz w:val="24"/>
          <w:szCs w:val="24"/>
        </w:rPr>
        <w:t>: Ordinance for Motorized Scooters in City Limits</w:t>
      </w:r>
    </w:p>
    <w:p w14:paraId="2155ADEA" w14:textId="570B3417" w:rsidR="00B213B8" w:rsidRDefault="0024277C" w:rsidP="00B213B8">
      <w:pPr>
        <w:pStyle w:val="ListParagraph"/>
        <w:numPr>
          <w:ilvl w:val="0"/>
          <w:numId w:val="1"/>
        </w:numPr>
        <w:spacing w:line="276" w:lineRule="auto"/>
        <w:rPr>
          <w:b/>
          <w:bCs/>
          <w:sz w:val="24"/>
          <w:szCs w:val="24"/>
        </w:rPr>
      </w:pPr>
      <w:r>
        <w:rPr>
          <w:b/>
          <w:bCs/>
          <w:sz w:val="24"/>
          <w:szCs w:val="24"/>
        </w:rPr>
        <w:t>Consideration of and Action Upon</w:t>
      </w:r>
      <w:r w:rsidR="00BC7DC1">
        <w:rPr>
          <w:b/>
          <w:bCs/>
          <w:sz w:val="24"/>
          <w:szCs w:val="24"/>
        </w:rPr>
        <w:t>:</w:t>
      </w:r>
      <w:r w:rsidR="00BC7DC1">
        <w:rPr>
          <w:sz w:val="24"/>
          <w:szCs w:val="24"/>
        </w:rPr>
        <w:t xml:space="preserve"> Employee Evaluations</w:t>
      </w:r>
      <w:r w:rsidR="00F82151">
        <w:rPr>
          <w:sz w:val="24"/>
          <w:szCs w:val="24"/>
        </w:rPr>
        <w:t xml:space="preserve"> Process</w:t>
      </w:r>
      <w:r w:rsidR="002D5782">
        <w:rPr>
          <w:sz w:val="24"/>
          <w:szCs w:val="24"/>
        </w:rPr>
        <w:t>- Reviewed on June 9</w:t>
      </w:r>
      <w:r w:rsidR="00AE6BAD" w:rsidRPr="00AE6BAD">
        <w:rPr>
          <w:sz w:val="24"/>
          <w:szCs w:val="24"/>
          <w:vertAlign w:val="superscript"/>
        </w:rPr>
        <w:t>th</w:t>
      </w:r>
      <w:r w:rsidR="00AE6BAD">
        <w:rPr>
          <w:sz w:val="24"/>
          <w:szCs w:val="24"/>
        </w:rPr>
        <w:t xml:space="preserve"> Meeting</w:t>
      </w:r>
    </w:p>
    <w:p w14:paraId="02BCE677" w14:textId="5385619A" w:rsidR="00A95C87" w:rsidRPr="009B259D" w:rsidRDefault="00A95C87" w:rsidP="00A95C87">
      <w:pPr>
        <w:numPr>
          <w:ilvl w:val="0"/>
          <w:numId w:val="1"/>
        </w:numPr>
        <w:rPr>
          <w:sz w:val="24"/>
          <w:szCs w:val="24"/>
        </w:rPr>
      </w:pPr>
      <w:r>
        <w:rPr>
          <w:b/>
          <w:bCs/>
          <w:sz w:val="24"/>
          <w:szCs w:val="24"/>
        </w:rPr>
        <w:t>Consideration of and Action Upon:</w:t>
      </w:r>
      <w:r>
        <w:rPr>
          <w:sz w:val="24"/>
          <w:szCs w:val="24"/>
        </w:rPr>
        <w:t xml:space="preserve"> Schaupp’s Disposal Claim</w:t>
      </w:r>
    </w:p>
    <w:p w14:paraId="37D044DC" w14:textId="77777777" w:rsidR="0021577B" w:rsidRDefault="00A95C87" w:rsidP="00860BAC">
      <w:pPr>
        <w:numPr>
          <w:ilvl w:val="0"/>
          <w:numId w:val="1"/>
        </w:numPr>
        <w:jc w:val="both"/>
        <w:rPr>
          <w:sz w:val="24"/>
          <w:szCs w:val="24"/>
        </w:rPr>
      </w:pPr>
      <w:r w:rsidRPr="0021577B">
        <w:rPr>
          <w:b/>
          <w:bCs/>
          <w:sz w:val="24"/>
          <w:szCs w:val="24"/>
        </w:rPr>
        <w:t xml:space="preserve">Consideration of and Action Upon: </w:t>
      </w:r>
      <w:r w:rsidRPr="0021577B">
        <w:rPr>
          <w:sz w:val="24"/>
          <w:szCs w:val="24"/>
        </w:rPr>
        <w:t>Approval of Claims Submitted for Payment</w:t>
      </w:r>
    </w:p>
    <w:p w14:paraId="33322488" w14:textId="4B3E8063" w:rsidR="000620BB" w:rsidRPr="0021577B" w:rsidRDefault="000620BB" w:rsidP="00567425">
      <w:pPr>
        <w:numPr>
          <w:ilvl w:val="0"/>
          <w:numId w:val="1"/>
        </w:numPr>
        <w:jc w:val="both"/>
        <w:rPr>
          <w:sz w:val="24"/>
          <w:szCs w:val="24"/>
        </w:rPr>
      </w:pPr>
      <w:r w:rsidRPr="0021577B">
        <w:rPr>
          <w:sz w:val="24"/>
          <w:szCs w:val="24"/>
        </w:rPr>
        <w:t xml:space="preserve">Communications and </w:t>
      </w:r>
      <w:r w:rsidR="00DE7EC4" w:rsidRPr="0021577B">
        <w:rPr>
          <w:sz w:val="24"/>
          <w:szCs w:val="24"/>
        </w:rPr>
        <w:t xml:space="preserve">Committee </w:t>
      </w:r>
      <w:r w:rsidRPr="0021577B">
        <w:rPr>
          <w:sz w:val="24"/>
          <w:szCs w:val="24"/>
        </w:rPr>
        <w:t>Reports</w:t>
      </w:r>
    </w:p>
    <w:p w14:paraId="28772819" w14:textId="72C17CD9" w:rsidR="000620BB" w:rsidRPr="00D11835" w:rsidRDefault="000620BB" w:rsidP="002B318F">
      <w:pPr>
        <w:numPr>
          <w:ilvl w:val="1"/>
          <w:numId w:val="1"/>
        </w:numPr>
        <w:rPr>
          <w:sz w:val="24"/>
          <w:szCs w:val="24"/>
        </w:rPr>
      </w:pPr>
      <w:r w:rsidRPr="00D11835">
        <w:rPr>
          <w:sz w:val="24"/>
          <w:szCs w:val="24"/>
        </w:rPr>
        <w:t>Clerk</w:t>
      </w:r>
      <w:r w:rsidR="00471995">
        <w:rPr>
          <w:sz w:val="24"/>
          <w:szCs w:val="24"/>
        </w:rPr>
        <w:t>/Deputy Clerk</w:t>
      </w:r>
    </w:p>
    <w:p w14:paraId="40643318" w14:textId="50249E42" w:rsidR="000620BB" w:rsidRPr="00D11835" w:rsidRDefault="000620BB" w:rsidP="002B318F">
      <w:pPr>
        <w:numPr>
          <w:ilvl w:val="1"/>
          <w:numId w:val="1"/>
        </w:numPr>
        <w:spacing w:line="360" w:lineRule="auto"/>
        <w:rPr>
          <w:sz w:val="24"/>
          <w:szCs w:val="24"/>
        </w:rPr>
      </w:pPr>
      <w:r w:rsidRPr="00D11835">
        <w:rPr>
          <w:sz w:val="24"/>
          <w:szCs w:val="24"/>
        </w:rPr>
        <w:t>Council</w:t>
      </w:r>
    </w:p>
    <w:p w14:paraId="50B25758" w14:textId="225E3A4E" w:rsidR="00BD5B7A" w:rsidRDefault="00BD5B7A" w:rsidP="002B318F">
      <w:pPr>
        <w:numPr>
          <w:ilvl w:val="0"/>
          <w:numId w:val="1"/>
        </w:numPr>
        <w:spacing w:line="276" w:lineRule="auto"/>
        <w:rPr>
          <w:b/>
          <w:bCs/>
          <w:sz w:val="24"/>
          <w:szCs w:val="24"/>
        </w:rPr>
      </w:pPr>
      <w:r>
        <w:rPr>
          <w:b/>
          <w:bCs/>
          <w:sz w:val="24"/>
          <w:szCs w:val="24"/>
        </w:rPr>
        <w:t xml:space="preserve">Mayor’s </w:t>
      </w:r>
      <w:r w:rsidR="00DE7EC4">
        <w:rPr>
          <w:b/>
          <w:bCs/>
          <w:sz w:val="24"/>
          <w:szCs w:val="24"/>
        </w:rPr>
        <w:t>Report</w:t>
      </w:r>
    </w:p>
    <w:p w14:paraId="5D8C23AF" w14:textId="77777777" w:rsidR="00050AC9" w:rsidRPr="009E08D8" w:rsidRDefault="00050AC9" w:rsidP="002B318F">
      <w:pPr>
        <w:numPr>
          <w:ilvl w:val="0"/>
          <w:numId w:val="1"/>
        </w:numPr>
        <w:rPr>
          <w:b/>
          <w:bCs/>
          <w:sz w:val="24"/>
          <w:szCs w:val="24"/>
        </w:rPr>
      </w:pPr>
      <w:r w:rsidRPr="009E08D8">
        <w:rPr>
          <w:b/>
          <w:bCs/>
          <w:sz w:val="24"/>
          <w:szCs w:val="24"/>
        </w:rPr>
        <w:t>Adjourn</w:t>
      </w:r>
    </w:p>
    <w:p w14:paraId="6441C76A" w14:textId="77777777" w:rsidR="004E04C3" w:rsidRPr="007B2489" w:rsidRDefault="004E04C3" w:rsidP="000C2569">
      <w:pPr>
        <w:pStyle w:val="ListParagraph"/>
        <w:ind w:left="0"/>
        <w:rPr>
          <w:b/>
          <w:sz w:val="24"/>
          <w:szCs w:val="24"/>
        </w:rPr>
      </w:pPr>
    </w:p>
    <w:p w14:paraId="4A8C1B5A" w14:textId="2CBEEF91" w:rsidR="0058042A" w:rsidRDefault="0058042A" w:rsidP="009E08D8">
      <w:pPr>
        <w:jc w:val="center"/>
        <w:rPr>
          <w:sz w:val="24"/>
          <w:szCs w:val="24"/>
        </w:rPr>
      </w:pPr>
      <w:r w:rsidRPr="00AB4C4B">
        <w:rPr>
          <w:sz w:val="24"/>
          <w:szCs w:val="24"/>
        </w:rPr>
        <w:t>Except for items of an emergency nature, the agenda shall not be enlarged later than twenty-four hours</w:t>
      </w:r>
      <w:r w:rsidR="009E08D8">
        <w:rPr>
          <w:sz w:val="24"/>
          <w:szCs w:val="24"/>
        </w:rPr>
        <w:t xml:space="preserve"> </w:t>
      </w:r>
      <w:r w:rsidRPr="00AB4C4B">
        <w:rPr>
          <w:sz w:val="24"/>
          <w:szCs w:val="24"/>
        </w:rPr>
        <w:t>before</w:t>
      </w:r>
      <w:r w:rsidR="00653B08">
        <w:rPr>
          <w:sz w:val="24"/>
          <w:szCs w:val="24"/>
        </w:rPr>
        <w:t xml:space="preserve"> </w:t>
      </w:r>
      <w:r w:rsidRPr="00AB4C4B">
        <w:rPr>
          <w:sz w:val="24"/>
          <w:szCs w:val="24"/>
        </w:rPr>
        <w:t>the scheduled meeting</w:t>
      </w:r>
      <w:r w:rsidR="00846886">
        <w:rPr>
          <w:sz w:val="24"/>
          <w:szCs w:val="24"/>
        </w:rPr>
        <w:t>.</w:t>
      </w:r>
    </w:p>
    <w:p w14:paraId="7C023078" w14:textId="77777777" w:rsidR="00BB1A3E" w:rsidRPr="00AB4C4B" w:rsidRDefault="00BB1A3E" w:rsidP="0058042A">
      <w:pPr>
        <w:rPr>
          <w:sz w:val="24"/>
          <w:szCs w:val="24"/>
        </w:rPr>
      </w:pPr>
    </w:p>
    <w:p w14:paraId="7B0A778E" w14:textId="77777777" w:rsidR="00BB632A" w:rsidRDefault="00BB632A" w:rsidP="00BB632A">
      <w:pPr>
        <w:jc w:val="center"/>
        <w:rPr>
          <w:sz w:val="24"/>
          <w:szCs w:val="24"/>
        </w:rPr>
      </w:pPr>
      <w:r w:rsidRPr="005E27F2">
        <w:rPr>
          <w:sz w:val="24"/>
          <w:szCs w:val="24"/>
        </w:rPr>
        <w:t>If auxiliary aids of reasonable accommodations are need for attendance at a meeting, please call the City Clerk’</w:t>
      </w:r>
      <w:r w:rsidR="009E08D8">
        <w:rPr>
          <w:sz w:val="24"/>
          <w:szCs w:val="24"/>
        </w:rPr>
        <w:t xml:space="preserve">s </w:t>
      </w:r>
      <w:r w:rsidRPr="005E27F2">
        <w:rPr>
          <w:sz w:val="24"/>
          <w:szCs w:val="24"/>
        </w:rPr>
        <w:t>office (308) 745-0222.  Advance notice of seven days is needed when requesting an interpreter.</w:t>
      </w:r>
    </w:p>
    <w:p w14:paraId="5B998E7A" w14:textId="77777777" w:rsidR="00933381" w:rsidRPr="005E27F2" w:rsidRDefault="00933381" w:rsidP="00BB632A">
      <w:pPr>
        <w:jc w:val="center"/>
        <w:rPr>
          <w:sz w:val="24"/>
          <w:szCs w:val="24"/>
        </w:rPr>
      </w:pPr>
    </w:p>
    <w:p w14:paraId="439FE311" w14:textId="75DFB66B" w:rsidR="00ED3702" w:rsidRDefault="00ED3702" w:rsidP="00B47724">
      <w:pPr>
        <w:rPr>
          <w:sz w:val="24"/>
          <w:szCs w:val="24"/>
        </w:rPr>
      </w:pPr>
      <w:r>
        <w:rPr>
          <w:sz w:val="24"/>
          <w:szCs w:val="24"/>
        </w:rPr>
        <w:tab/>
      </w:r>
      <w:r>
        <w:rPr>
          <w:sz w:val="24"/>
          <w:szCs w:val="24"/>
        </w:rPr>
        <w:tab/>
      </w:r>
      <w:r>
        <w:rPr>
          <w:sz w:val="24"/>
          <w:szCs w:val="24"/>
        </w:rPr>
        <w:tab/>
      </w:r>
      <w:r>
        <w:rPr>
          <w:sz w:val="24"/>
          <w:szCs w:val="24"/>
        </w:rPr>
        <w:tab/>
      </w:r>
      <w:r>
        <w:rPr>
          <w:sz w:val="24"/>
          <w:szCs w:val="24"/>
        </w:rPr>
        <w:tab/>
        <w:t>_____________________________</w:t>
      </w:r>
    </w:p>
    <w:p w14:paraId="7673B972" w14:textId="4444051F" w:rsidR="00484F43" w:rsidRDefault="00ED3702" w:rsidP="00F538C9">
      <w:pPr>
        <w:rPr>
          <w:sz w:val="24"/>
          <w:szCs w:val="24"/>
        </w:rPr>
      </w:pPr>
      <w:r>
        <w:rPr>
          <w:sz w:val="24"/>
          <w:szCs w:val="24"/>
        </w:rPr>
        <w:tab/>
      </w:r>
      <w:r>
        <w:rPr>
          <w:sz w:val="24"/>
          <w:szCs w:val="24"/>
        </w:rPr>
        <w:tab/>
      </w:r>
      <w:r>
        <w:rPr>
          <w:sz w:val="24"/>
          <w:szCs w:val="24"/>
        </w:rPr>
        <w:tab/>
      </w:r>
      <w:r>
        <w:rPr>
          <w:sz w:val="24"/>
          <w:szCs w:val="24"/>
        </w:rPr>
        <w:tab/>
      </w:r>
      <w:r>
        <w:rPr>
          <w:sz w:val="24"/>
          <w:szCs w:val="24"/>
        </w:rPr>
        <w:tab/>
      </w:r>
      <w:r w:rsidR="00B47724">
        <w:rPr>
          <w:sz w:val="24"/>
          <w:szCs w:val="24"/>
        </w:rPr>
        <w:t>A</w:t>
      </w:r>
      <w:r w:rsidR="003827C6">
        <w:rPr>
          <w:sz w:val="24"/>
          <w:szCs w:val="24"/>
        </w:rPr>
        <w:t>J Reimers,</w:t>
      </w:r>
      <w:r w:rsidR="00BB632A">
        <w:rPr>
          <w:sz w:val="24"/>
          <w:szCs w:val="24"/>
        </w:rPr>
        <w:t xml:space="preserve"> </w:t>
      </w:r>
      <w:r>
        <w:rPr>
          <w:sz w:val="24"/>
          <w:szCs w:val="24"/>
        </w:rPr>
        <w:t>City Clerk/Treasurer</w:t>
      </w:r>
    </w:p>
    <w:p w14:paraId="4F22188A" w14:textId="77777777" w:rsidR="00B47724" w:rsidRDefault="00B47724" w:rsidP="00F538C9">
      <w:pPr>
        <w:rPr>
          <w:rFonts w:eastAsia="Calibri"/>
          <w:bCs/>
          <w:color w:val="FF0000"/>
          <w:sz w:val="28"/>
          <w:szCs w:val="28"/>
        </w:rPr>
      </w:pPr>
    </w:p>
    <w:p w14:paraId="284FA775" w14:textId="7E88DC80" w:rsidR="005E7080" w:rsidRDefault="000E7184" w:rsidP="00F538C9">
      <w:pPr>
        <w:pStyle w:val="ListParagraph"/>
        <w:rPr>
          <w:sz w:val="24"/>
          <w:szCs w:val="24"/>
        </w:rPr>
      </w:pPr>
      <w:r>
        <w:rPr>
          <w:sz w:val="24"/>
          <w:szCs w:val="24"/>
        </w:rPr>
        <w:t xml:space="preserve">Date Posted: ____________________    </w:t>
      </w:r>
      <w:r w:rsidR="00431280">
        <w:rPr>
          <w:sz w:val="24"/>
          <w:szCs w:val="24"/>
        </w:rPr>
        <w:t>Post Office, City Hall, Sherman County Courthouse</w:t>
      </w:r>
    </w:p>
    <w:p w14:paraId="357C803C" w14:textId="77777777" w:rsidR="00B17137" w:rsidRDefault="00B17137" w:rsidP="00F538C9">
      <w:pPr>
        <w:pStyle w:val="ListParagraph"/>
        <w:rPr>
          <w:sz w:val="24"/>
          <w:szCs w:val="24"/>
        </w:rPr>
      </w:pPr>
    </w:p>
    <w:p w14:paraId="1913BBD4" w14:textId="77777777" w:rsidR="00B17137" w:rsidRDefault="00B17137" w:rsidP="00F538C9">
      <w:pPr>
        <w:pStyle w:val="ListParagraph"/>
        <w:rPr>
          <w:sz w:val="24"/>
          <w:szCs w:val="24"/>
        </w:rPr>
      </w:pPr>
    </w:p>
    <w:sectPr w:rsidR="00B17137" w:rsidSect="005C3C9E">
      <w:headerReference w:type="default" r:id="rId8"/>
      <w:pgSz w:w="12240" w:h="15840" w:code="1"/>
      <w:pgMar w:top="180" w:right="720" w:bottom="-90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21932" w14:textId="77777777" w:rsidR="00F455DA" w:rsidRDefault="00F455DA" w:rsidP="00050AC9">
      <w:r>
        <w:separator/>
      </w:r>
    </w:p>
  </w:endnote>
  <w:endnote w:type="continuationSeparator" w:id="0">
    <w:p w14:paraId="6BDA81B8" w14:textId="77777777" w:rsidR="00F455DA" w:rsidRDefault="00F455DA" w:rsidP="00050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A84D8" w14:textId="77777777" w:rsidR="00F455DA" w:rsidRDefault="00F455DA" w:rsidP="00050AC9">
      <w:r>
        <w:separator/>
      </w:r>
    </w:p>
  </w:footnote>
  <w:footnote w:type="continuationSeparator" w:id="0">
    <w:p w14:paraId="48555DD9" w14:textId="77777777" w:rsidR="00F455DA" w:rsidRDefault="00F455DA" w:rsidP="00050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D27F0" w14:textId="77777777" w:rsidR="00050AC9" w:rsidRPr="00C24CE8" w:rsidRDefault="00050AC9" w:rsidP="00050AC9">
    <w:pPr>
      <w:pStyle w:val="Title"/>
      <w:rPr>
        <w:szCs w:val="24"/>
      </w:rPr>
    </w:pPr>
    <w:r>
      <w:rPr>
        <w:szCs w:val="24"/>
      </w:rPr>
      <w:t xml:space="preserve">CITY </w:t>
    </w:r>
    <w:r w:rsidRPr="00C24CE8">
      <w:rPr>
        <w:szCs w:val="24"/>
      </w:rPr>
      <w:t>OF LOUP CITY</w:t>
    </w:r>
  </w:p>
  <w:p w14:paraId="22920984" w14:textId="77777777" w:rsidR="00050AC9" w:rsidRPr="00C24CE8" w:rsidRDefault="00050AC9" w:rsidP="00050AC9">
    <w:pPr>
      <w:jc w:val="center"/>
      <w:rPr>
        <w:b/>
        <w:sz w:val="24"/>
        <w:szCs w:val="24"/>
      </w:rPr>
    </w:pPr>
    <w:r w:rsidRPr="00C24CE8">
      <w:rPr>
        <w:b/>
        <w:sz w:val="24"/>
        <w:szCs w:val="24"/>
      </w:rPr>
      <w:t>PO BOX 250</w:t>
    </w:r>
  </w:p>
  <w:p w14:paraId="5783D2EF" w14:textId="77777777" w:rsidR="00050AC9" w:rsidRDefault="00050AC9" w:rsidP="00050AC9">
    <w:pPr>
      <w:tabs>
        <w:tab w:val="left" w:pos="4590"/>
      </w:tabs>
      <w:jc w:val="center"/>
      <w:rPr>
        <w:b/>
        <w:sz w:val="24"/>
        <w:szCs w:val="24"/>
      </w:rPr>
    </w:pPr>
    <w:r w:rsidRPr="00C24CE8">
      <w:rPr>
        <w:b/>
        <w:sz w:val="24"/>
        <w:szCs w:val="24"/>
      </w:rPr>
      <w:t>LOUP CITY, NEBRASKA 68853</w:t>
    </w:r>
  </w:p>
  <w:p w14:paraId="77400DB0" w14:textId="77777777" w:rsidR="00050AC9" w:rsidRDefault="00050AC9">
    <w:pPr>
      <w:pStyle w:val="Header"/>
    </w:pPr>
  </w:p>
  <w:p w14:paraId="6F5A043B" w14:textId="77777777" w:rsidR="00050AC9" w:rsidRDefault="00050A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62C6C"/>
    <w:multiLevelType w:val="hybridMultilevel"/>
    <w:tmpl w:val="8E862C50"/>
    <w:lvl w:ilvl="0" w:tplc="F34C7000">
      <w:start w:val="1"/>
      <w:numFmt w:val="decimal"/>
      <w:lvlText w:val="%1."/>
      <w:lvlJc w:val="left"/>
      <w:pPr>
        <w:ind w:left="720" w:hanging="360"/>
      </w:pPr>
      <w:rPr>
        <w:rFonts w:hint="default"/>
        <w:b/>
        <w:bCs/>
      </w:rPr>
    </w:lvl>
    <w:lvl w:ilvl="1" w:tplc="1DDAACF8">
      <w:start w:val="1"/>
      <w:numFmt w:val="lowerLetter"/>
      <w:lvlText w:val="%2."/>
      <w:lvlJc w:val="left"/>
      <w:pPr>
        <w:ind w:left="144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05A0904"/>
    <w:multiLevelType w:val="hybridMultilevel"/>
    <w:tmpl w:val="02DAB8C0"/>
    <w:lvl w:ilvl="0" w:tplc="28F800CE">
      <w:start w:val="1"/>
      <w:numFmt w:val="lowerLetter"/>
      <w:lvlText w:val="%1."/>
      <w:lvlJc w:val="left"/>
      <w:pPr>
        <w:ind w:left="1800" w:hanging="360"/>
      </w:pPr>
      <w:rPr>
        <w:rFonts w:hint="default"/>
        <w:b/>
        <w:bCs/>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6B684B0B"/>
    <w:multiLevelType w:val="hybridMultilevel"/>
    <w:tmpl w:val="A38A76A0"/>
    <w:lvl w:ilvl="0" w:tplc="F78C4AB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967051428">
    <w:abstractNumId w:val="0"/>
  </w:num>
  <w:num w:numId="2" w16cid:durableId="1083528665">
    <w:abstractNumId w:val="1"/>
  </w:num>
  <w:num w:numId="3" w16cid:durableId="1297418002">
    <w:abstractNumId w:val="2"/>
  </w:num>
  <w:num w:numId="4" w16cid:durableId="17620277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3AD"/>
    <w:rsid w:val="000006A7"/>
    <w:rsid w:val="00000A44"/>
    <w:rsid w:val="00001064"/>
    <w:rsid w:val="000013F9"/>
    <w:rsid w:val="00001A78"/>
    <w:rsid w:val="00002E0A"/>
    <w:rsid w:val="00003AD0"/>
    <w:rsid w:val="00004163"/>
    <w:rsid w:val="0000490F"/>
    <w:rsid w:val="00004C06"/>
    <w:rsid w:val="00004D11"/>
    <w:rsid w:val="000054DD"/>
    <w:rsid w:val="000054E3"/>
    <w:rsid w:val="00006CD6"/>
    <w:rsid w:val="00007C6A"/>
    <w:rsid w:val="000105F1"/>
    <w:rsid w:val="00010D7B"/>
    <w:rsid w:val="00011FFB"/>
    <w:rsid w:val="000121E2"/>
    <w:rsid w:val="000133B2"/>
    <w:rsid w:val="000134D8"/>
    <w:rsid w:val="00015531"/>
    <w:rsid w:val="00015573"/>
    <w:rsid w:val="00015AAD"/>
    <w:rsid w:val="00015FF6"/>
    <w:rsid w:val="00016D38"/>
    <w:rsid w:val="00017C37"/>
    <w:rsid w:val="00017F6A"/>
    <w:rsid w:val="00020239"/>
    <w:rsid w:val="00020D89"/>
    <w:rsid w:val="00021230"/>
    <w:rsid w:val="000216CD"/>
    <w:rsid w:val="0002267B"/>
    <w:rsid w:val="000228AA"/>
    <w:rsid w:val="000239A1"/>
    <w:rsid w:val="000245A4"/>
    <w:rsid w:val="00024D89"/>
    <w:rsid w:val="00025362"/>
    <w:rsid w:val="000258D3"/>
    <w:rsid w:val="00025B7A"/>
    <w:rsid w:val="000262CD"/>
    <w:rsid w:val="00026A82"/>
    <w:rsid w:val="000275A6"/>
    <w:rsid w:val="00027910"/>
    <w:rsid w:val="00027E17"/>
    <w:rsid w:val="00027ED1"/>
    <w:rsid w:val="00030296"/>
    <w:rsid w:val="00030793"/>
    <w:rsid w:val="00030BF3"/>
    <w:rsid w:val="00031540"/>
    <w:rsid w:val="00031595"/>
    <w:rsid w:val="00034164"/>
    <w:rsid w:val="000341CA"/>
    <w:rsid w:val="0003495D"/>
    <w:rsid w:val="00035E1C"/>
    <w:rsid w:val="0003727C"/>
    <w:rsid w:val="000373B6"/>
    <w:rsid w:val="0004008A"/>
    <w:rsid w:val="0004033E"/>
    <w:rsid w:val="0004055C"/>
    <w:rsid w:val="00040F1B"/>
    <w:rsid w:val="0004115F"/>
    <w:rsid w:val="000419D3"/>
    <w:rsid w:val="00041C5A"/>
    <w:rsid w:val="00041C5C"/>
    <w:rsid w:val="00042517"/>
    <w:rsid w:val="000426E6"/>
    <w:rsid w:val="0004313C"/>
    <w:rsid w:val="00043208"/>
    <w:rsid w:val="00044029"/>
    <w:rsid w:val="00044526"/>
    <w:rsid w:val="00044ED7"/>
    <w:rsid w:val="000452BF"/>
    <w:rsid w:val="000452F0"/>
    <w:rsid w:val="000453E4"/>
    <w:rsid w:val="00045C6F"/>
    <w:rsid w:val="00045CEE"/>
    <w:rsid w:val="0004644B"/>
    <w:rsid w:val="00046881"/>
    <w:rsid w:val="00046CC9"/>
    <w:rsid w:val="00046E67"/>
    <w:rsid w:val="000477FD"/>
    <w:rsid w:val="00047AFF"/>
    <w:rsid w:val="00047B16"/>
    <w:rsid w:val="00047F6D"/>
    <w:rsid w:val="000509AD"/>
    <w:rsid w:val="00050AC9"/>
    <w:rsid w:val="000524FD"/>
    <w:rsid w:val="00052DB5"/>
    <w:rsid w:val="000538EC"/>
    <w:rsid w:val="00054210"/>
    <w:rsid w:val="000548D3"/>
    <w:rsid w:val="00055B8F"/>
    <w:rsid w:val="00055DC5"/>
    <w:rsid w:val="0005673E"/>
    <w:rsid w:val="00056A2D"/>
    <w:rsid w:val="00057DB3"/>
    <w:rsid w:val="00060655"/>
    <w:rsid w:val="0006084C"/>
    <w:rsid w:val="00060BC5"/>
    <w:rsid w:val="00060C38"/>
    <w:rsid w:val="000616E7"/>
    <w:rsid w:val="00061AC3"/>
    <w:rsid w:val="0006201D"/>
    <w:rsid w:val="000620BB"/>
    <w:rsid w:val="00062D11"/>
    <w:rsid w:val="00062F90"/>
    <w:rsid w:val="00063070"/>
    <w:rsid w:val="00063078"/>
    <w:rsid w:val="00063DEF"/>
    <w:rsid w:val="00063E46"/>
    <w:rsid w:val="00064AC7"/>
    <w:rsid w:val="00065378"/>
    <w:rsid w:val="0006640D"/>
    <w:rsid w:val="0006644F"/>
    <w:rsid w:val="0006677D"/>
    <w:rsid w:val="00066D35"/>
    <w:rsid w:val="000673A9"/>
    <w:rsid w:val="00070E9E"/>
    <w:rsid w:val="00072423"/>
    <w:rsid w:val="00072CD3"/>
    <w:rsid w:val="00072D9E"/>
    <w:rsid w:val="00072F6F"/>
    <w:rsid w:val="00073618"/>
    <w:rsid w:val="00073FF4"/>
    <w:rsid w:val="00074F30"/>
    <w:rsid w:val="00074FE6"/>
    <w:rsid w:val="0007517E"/>
    <w:rsid w:val="00075D80"/>
    <w:rsid w:val="00075DC3"/>
    <w:rsid w:val="00075E8D"/>
    <w:rsid w:val="0007662B"/>
    <w:rsid w:val="00076B4E"/>
    <w:rsid w:val="00077539"/>
    <w:rsid w:val="00077569"/>
    <w:rsid w:val="00077C95"/>
    <w:rsid w:val="000800C7"/>
    <w:rsid w:val="0008092B"/>
    <w:rsid w:val="000816D4"/>
    <w:rsid w:val="00081B91"/>
    <w:rsid w:val="00083847"/>
    <w:rsid w:val="000846B0"/>
    <w:rsid w:val="00084A80"/>
    <w:rsid w:val="00084B33"/>
    <w:rsid w:val="0008548A"/>
    <w:rsid w:val="0008551E"/>
    <w:rsid w:val="000855C4"/>
    <w:rsid w:val="00085837"/>
    <w:rsid w:val="00086B44"/>
    <w:rsid w:val="00086CFC"/>
    <w:rsid w:val="00087041"/>
    <w:rsid w:val="000876F9"/>
    <w:rsid w:val="00087A2B"/>
    <w:rsid w:val="00090462"/>
    <w:rsid w:val="0009066A"/>
    <w:rsid w:val="00090F11"/>
    <w:rsid w:val="00091C1D"/>
    <w:rsid w:val="00091ED6"/>
    <w:rsid w:val="00092C57"/>
    <w:rsid w:val="00093B02"/>
    <w:rsid w:val="00093EF3"/>
    <w:rsid w:val="0009482B"/>
    <w:rsid w:val="00095633"/>
    <w:rsid w:val="000959EF"/>
    <w:rsid w:val="00095EE6"/>
    <w:rsid w:val="0009681A"/>
    <w:rsid w:val="00097647"/>
    <w:rsid w:val="00097DA1"/>
    <w:rsid w:val="000A03A9"/>
    <w:rsid w:val="000A141E"/>
    <w:rsid w:val="000A1B2C"/>
    <w:rsid w:val="000A1E67"/>
    <w:rsid w:val="000A1E8E"/>
    <w:rsid w:val="000A2218"/>
    <w:rsid w:val="000A2A6C"/>
    <w:rsid w:val="000A2BE1"/>
    <w:rsid w:val="000A34F1"/>
    <w:rsid w:val="000A3950"/>
    <w:rsid w:val="000A39BA"/>
    <w:rsid w:val="000A3BBD"/>
    <w:rsid w:val="000A41D0"/>
    <w:rsid w:val="000A453E"/>
    <w:rsid w:val="000A4E5E"/>
    <w:rsid w:val="000A65AE"/>
    <w:rsid w:val="000A6EE1"/>
    <w:rsid w:val="000A7D52"/>
    <w:rsid w:val="000A7E8A"/>
    <w:rsid w:val="000A7E8E"/>
    <w:rsid w:val="000B0EC5"/>
    <w:rsid w:val="000B4B9A"/>
    <w:rsid w:val="000B4F5C"/>
    <w:rsid w:val="000B526F"/>
    <w:rsid w:val="000B5F13"/>
    <w:rsid w:val="000B61EE"/>
    <w:rsid w:val="000B6260"/>
    <w:rsid w:val="000B62DF"/>
    <w:rsid w:val="000B674B"/>
    <w:rsid w:val="000B7844"/>
    <w:rsid w:val="000C02B9"/>
    <w:rsid w:val="000C05EE"/>
    <w:rsid w:val="000C0965"/>
    <w:rsid w:val="000C0998"/>
    <w:rsid w:val="000C0A7F"/>
    <w:rsid w:val="000C1A22"/>
    <w:rsid w:val="000C218F"/>
    <w:rsid w:val="000C2272"/>
    <w:rsid w:val="000C2569"/>
    <w:rsid w:val="000C3494"/>
    <w:rsid w:val="000C426B"/>
    <w:rsid w:val="000C4E15"/>
    <w:rsid w:val="000C5AF1"/>
    <w:rsid w:val="000C60A4"/>
    <w:rsid w:val="000C676D"/>
    <w:rsid w:val="000C6BD4"/>
    <w:rsid w:val="000C6EB5"/>
    <w:rsid w:val="000C708A"/>
    <w:rsid w:val="000C730A"/>
    <w:rsid w:val="000C75E6"/>
    <w:rsid w:val="000C7BD8"/>
    <w:rsid w:val="000D0169"/>
    <w:rsid w:val="000D082C"/>
    <w:rsid w:val="000D0ECF"/>
    <w:rsid w:val="000D1620"/>
    <w:rsid w:val="000D1AF1"/>
    <w:rsid w:val="000D203F"/>
    <w:rsid w:val="000D2356"/>
    <w:rsid w:val="000D27C2"/>
    <w:rsid w:val="000D2BE4"/>
    <w:rsid w:val="000D3F1A"/>
    <w:rsid w:val="000D4300"/>
    <w:rsid w:val="000D4A09"/>
    <w:rsid w:val="000D4CF8"/>
    <w:rsid w:val="000D59AA"/>
    <w:rsid w:val="000D792C"/>
    <w:rsid w:val="000E045C"/>
    <w:rsid w:val="000E0563"/>
    <w:rsid w:val="000E089F"/>
    <w:rsid w:val="000E0AE4"/>
    <w:rsid w:val="000E1470"/>
    <w:rsid w:val="000E1496"/>
    <w:rsid w:val="000E171B"/>
    <w:rsid w:val="000E1B0E"/>
    <w:rsid w:val="000E2019"/>
    <w:rsid w:val="000E2918"/>
    <w:rsid w:val="000E2C9D"/>
    <w:rsid w:val="000E31BD"/>
    <w:rsid w:val="000E3821"/>
    <w:rsid w:val="000E3AFE"/>
    <w:rsid w:val="000E48F0"/>
    <w:rsid w:val="000E4DBE"/>
    <w:rsid w:val="000E4DDB"/>
    <w:rsid w:val="000E5176"/>
    <w:rsid w:val="000E5DCB"/>
    <w:rsid w:val="000E6B75"/>
    <w:rsid w:val="000E6FFE"/>
    <w:rsid w:val="000E7184"/>
    <w:rsid w:val="000E7221"/>
    <w:rsid w:val="000E72B4"/>
    <w:rsid w:val="000E777E"/>
    <w:rsid w:val="000E7B4B"/>
    <w:rsid w:val="000E7B9B"/>
    <w:rsid w:val="000E7E19"/>
    <w:rsid w:val="000F0315"/>
    <w:rsid w:val="000F105D"/>
    <w:rsid w:val="000F1383"/>
    <w:rsid w:val="000F2940"/>
    <w:rsid w:val="000F2E78"/>
    <w:rsid w:val="000F31C1"/>
    <w:rsid w:val="000F341E"/>
    <w:rsid w:val="000F34B6"/>
    <w:rsid w:val="000F3BE8"/>
    <w:rsid w:val="000F3FB0"/>
    <w:rsid w:val="000F4F73"/>
    <w:rsid w:val="000F54D9"/>
    <w:rsid w:val="000F573A"/>
    <w:rsid w:val="000F7200"/>
    <w:rsid w:val="000F7CB8"/>
    <w:rsid w:val="00100B64"/>
    <w:rsid w:val="00100FFF"/>
    <w:rsid w:val="00101530"/>
    <w:rsid w:val="00101E08"/>
    <w:rsid w:val="00102156"/>
    <w:rsid w:val="00102326"/>
    <w:rsid w:val="00102E3B"/>
    <w:rsid w:val="0010324A"/>
    <w:rsid w:val="001032A9"/>
    <w:rsid w:val="00103586"/>
    <w:rsid w:val="0010387E"/>
    <w:rsid w:val="00103EB0"/>
    <w:rsid w:val="001040CC"/>
    <w:rsid w:val="00105657"/>
    <w:rsid w:val="001068B1"/>
    <w:rsid w:val="00106C80"/>
    <w:rsid w:val="00106CDF"/>
    <w:rsid w:val="00106F74"/>
    <w:rsid w:val="001076C7"/>
    <w:rsid w:val="00110276"/>
    <w:rsid w:val="0011042C"/>
    <w:rsid w:val="00110735"/>
    <w:rsid w:val="00111BDA"/>
    <w:rsid w:val="00111CDF"/>
    <w:rsid w:val="00112025"/>
    <w:rsid w:val="00112631"/>
    <w:rsid w:val="00112D75"/>
    <w:rsid w:val="00113DDF"/>
    <w:rsid w:val="0011466A"/>
    <w:rsid w:val="00114B16"/>
    <w:rsid w:val="00115349"/>
    <w:rsid w:val="00115F4A"/>
    <w:rsid w:val="001173D0"/>
    <w:rsid w:val="001202FA"/>
    <w:rsid w:val="00120943"/>
    <w:rsid w:val="0012194A"/>
    <w:rsid w:val="00121C4D"/>
    <w:rsid w:val="00121FA3"/>
    <w:rsid w:val="001220A0"/>
    <w:rsid w:val="0012258F"/>
    <w:rsid w:val="00123018"/>
    <w:rsid w:val="0012337F"/>
    <w:rsid w:val="00124427"/>
    <w:rsid w:val="001244A5"/>
    <w:rsid w:val="00124749"/>
    <w:rsid w:val="001250AA"/>
    <w:rsid w:val="00125162"/>
    <w:rsid w:val="001251C5"/>
    <w:rsid w:val="0012563C"/>
    <w:rsid w:val="00125924"/>
    <w:rsid w:val="001262AC"/>
    <w:rsid w:val="0012777C"/>
    <w:rsid w:val="0013019C"/>
    <w:rsid w:val="00130477"/>
    <w:rsid w:val="001305EE"/>
    <w:rsid w:val="00130C16"/>
    <w:rsid w:val="00131AF8"/>
    <w:rsid w:val="00131BBF"/>
    <w:rsid w:val="00132387"/>
    <w:rsid w:val="00132F42"/>
    <w:rsid w:val="001334FD"/>
    <w:rsid w:val="00133F4B"/>
    <w:rsid w:val="00134082"/>
    <w:rsid w:val="001346E5"/>
    <w:rsid w:val="00135106"/>
    <w:rsid w:val="00136008"/>
    <w:rsid w:val="00136FA6"/>
    <w:rsid w:val="00137EA0"/>
    <w:rsid w:val="00140ED8"/>
    <w:rsid w:val="0014180E"/>
    <w:rsid w:val="00142BF1"/>
    <w:rsid w:val="00143206"/>
    <w:rsid w:val="00144179"/>
    <w:rsid w:val="0014417E"/>
    <w:rsid w:val="001448EF"/>
    <w:rsid w:val="00144B3C"/>
    <w:rsid w:val="00144BE8"/>
    <w:rsid w:val="00145754"/>
    <w:rsid w:val="00145A02"/>
    <w:rsid w:val="00146B77"/>
    <w:rsid w:val="001472D5"/>
    <w:rsid w:val="00147C03"/>
    <w:rsid w:val="00147E75"/>
    <w:rsid w:val="0015211D"/>
    <w:rsid w:val="00152876"/>
    <w:rsid w:val="00152B7A"/>
    <w:rsid w:val="00153D6B"/>
    <w:rsid w:val="00153D8E"/>
    <w:rsid w:val="00153EB1"/>
    <w:rsid w:val="0015446D"/>
    <w:rsid w:val="001549E8"/>
    <w:rsid w:val="00154A0F"/>
    <w:rsid w:val="00154D74"/>
    <w:rsid w:val="00156231"/>
    <w:rsid w:val="00156846"/>
    <w:rsid w:val="00160192"/>
    <w:rsid w:val="0016127F"/>
    <w:rsid w:val="00161984"/>
    <w:rsid w:val="00161BF5"/>
    <w:rsid w:val="00161DA7"/>
    <w:rsid w:val="0016287F"/>
    <w:rsid w:val="0016305D"/>
    <w:rsid w:val="00163A6F"/>
    <w:rsid w:val="00163D45"/>
    <w:rsid w:val="00163F11"/>
    <w:rsid w:val="0016421D"/>
    <w:rsid w:val="00164CFC"/>
    <w:rsid w:val="0016524A"/>
    <w:rsid w:val="00165BDD"/>
    <w:rsid w:val="00165C7A"/>
    <w:rsid w:val="00165FF0"/>
    <w:rsid w:val="00166DA8"/>
    <w:rsid w:val="00167EC6"/>
    <w:rsid w:val="00171085"/>
    <w:rsid w:val="00171DE1"/>
    <w:rsid w:val="00171E5A"/>
    <w:rsid w:val="00174A2C"/>
    <w:rsid w:val="00175826"/>
    <w:rsid w:val="00175BA9"/>
    <w:rsid w:val="00175F5F"/>
    <w:rsid w:val="0017604C"/>
    <w:rsid w:val="001760E7"/>
    <w:rsid w:val="00176213"/>
    <w:rsid w:val="001763FE"/>
    <w:rsid w:val="0017647F"/>
    <w:rsid w:val="00176988"/>
    <w:rsid w:val="00176ADF"/>
    <w:rsid w:val="00176B91"/>
    <w:rsid w:val="00177D80"/>
    <w:rsid w:val="00180405"/>
    <w:rsid w:val="00180C3D"/>
    <w:rsid w:val="00180C8E"/>
    <w:rsid w:val="0018143E"/>
    <w:rsid w:val="001816B3"/>
    <w:rsid w:val="00181721"/>
    <w:rsid w:val="00181745"/>
    <w:rsid w:val="00181DAA"/>
    <w:rsid w:val="001832D4"/>
    <w:rsid w:val="00183A69"/>
    <w:rsid w:val="00184151"/>
    <w:rsid w:val="0018419F"/>
    <w:rsid w:val="001849EF"/>
    <w:rsid w:val="0018537B"/>
    <w:rsid w:val="00185816"/>
    <w:rsid w:val="001858F6"/>
    <w:rsid w:val="00185CD7"/>
    <w:rsid w:val="00186E24"/>
    <w:rsid w:val="001874A1"/>
    <w:rsid w:val="001877E1"/>
    <w:rsid w:val="00187920"/>
    <w:rsid w:val="00191106"/>
    <w:rsid w:val="00191447"/>
    <w:rsid w:val="00191E90"/>
    <w:rsid w:val="00191F72"/>
    <w:rsid w:val="0019220C"/>
    <w:rsid w:val="001925A3"/>
    <w:rsid w:val="001929FF"/>
    <w:rsid w:val="001930B7"/>
    <w:rsid w:val="0019310F"/>
    <w:rsid w:val="00193F30"/>
    <w:rsid w:val="00193F81"/>
    <w:rsid w:val="001940A6"/>
    <w:rsid w:val="0019560D"/>
    <w:rsid w:val="00195F29"/>
    <w:rsid w:val="001964C0"/>
    <w:rsid w:val="00196823"/>
    <w:rsid w:val="00197A2B"/>
    <w:rsid w:val="001A0C45"/>
    <w:rsid w:val="001A134F"/>
    <w:rsid w:val="001A161D"/>
    <w:rsid w:val="001A2FE1"/>
    <w:rsid w:val="001A39FA"/>
    <w:rsid w:val="001A3DA8"/>
    <w:rsid w:val="001A4026"/>
    <w:rsid w:val="001A4E85"/>
    <w:rsid w:val="001A4F46"/>
    <w:rsid w:val="001A545B"/>
    <w:rsid w:val="001A6098"/>
    <w:rsid w:val="001A62EE"/>
    <w:rsid w:val="001A63C4"/>
    <w:rsid w:val="001A70E0"/>
    <w:rsid w:val="001A7270"/>
    <w:rsid w:val="001B09F2"/>
    <w:rsid w:val="001B0EB1"/>
    <w:rsid w:val="001B173A"/>
    <w:rsid w:val="001B2250"/>
    <w:rsid w:val="001B305E"/>
    <w:rsid w:val="001B326F"/>
    <w:rsid w:val="001B4E26"/>
    <w:rsid w:val="001B51A3"/>
    <w:rsid w:val="001B592A"/>
    <w:rsid w:val="001B6334"/>
    <w:rsid w:val="001B6726"/>
    <w:rsid w:val="001B6B62"/>
    <w:rsid w:val="001B74B1"/>
    <w:rsid w:val="001B7A6C"/>
    <w:rsid w:val="001B7C08"/>
    <w:rsid w:val="001B7C93"/>
    <w:rsid w:val="001C0B14"/>
    <w:rsid w:val="001C0EAE"/>
    <w:rsid w:val="001C0F5F"/>
    <w:rsid w:val="001C1192"/>
    <w:rsid w:val="001C13CB"/>
    <w:rsid w:val="001C186A"/>
    <w:rsid w:val="001C1DC6"/>
    <w:rsid w:val="001C2D42"/>
    <w:rsid w:val="001C3AAA"/>
    <w:rsid w:val="001C4C8A"/>
    <w:rsid w:val="001C628F"/>
    <w:rsid w:val="001C6672"/>
    <w:rsid w:val="001C6B08"/>
    <w:rsid w:val="001C75F0"/>
    <w:rsid w:val="001C7C25"/>
    <w:rsid w:val="001D008B"/>
    <w:rsid w:val="001D0CF4"/>
    <w:rsid w:val="001D0D96"/>
    <w:rsid w:val="001D109A"/>
    <w:rsid w:val="001D2382"/>
    <w:rsid w:val="001D2623"/>
    <w:rsid w:val="001D26A0"/>
    <w:rsid w:val="001D32B1"/>
    <w:rsid w:val="001D4092"/>
    <w:rsid w:val="001D411B"/>
    <w:rsid w:val="001D4BD5"/>
    <w:rsid w:val="001D4D28"/>
    <w:rsid w:val="001D4EE1"/>
    <w:rsid w:val="001D5395"/>
    <w:rsid w:val="001D56C5"/>
    <w:rsid w:val="001D65E7"/>
    <w:rsid w:val="001D6AE5"/>
    <w:rsid w:val="001D7C56"/>
    <w:rsid w:val="001D7EFB"/>
    <w:rsid w:val="001E0A2A"/>
    <w:rsid w:val="001E1DBA"/>
    <w:rsid w:val="001E1F00"/>
    <w:rsid w:val="001E2419"/>
    <w:rsid w:val="001E3A69"/>
    <w:rsid w:val="001E4435"/>
    <w:rsid w:val="001E4936"/>
    <w:rsid w:val="001E4A7B"/>
    <w:rsid w:val="001E58EE"/>
    <w:rsid w:val="001E5AD0"/>
    <w:rsid w:val="001E5D1F"/>
    <w:rsid w:val="001E5DB8"/>
    <w:rsid w:val="001E6E55"/>
    <w:rsid w:val="001E6E57"/>
    <w:rsid w:val="001E72D9"/>
    <w:rsid w:val="001E754B"/>
    <w:rsid w:val="001E7D71"/>
    <w:rsid w:val="001E7DB4"/>
    <w:rsid w:val="001E7ECD"/>
    <w:rsid w:val="001F0859"/>
    <w:rsid w:val="001F1A5A"/>
    <w:rsid w:val="001F2982"/>
    <w:rsid w:val="001F2B34"/>
    <w:rsid w:val="001F2B44"/>
    <w:rsid w:val="001F3A8D"/>
    <w:rsid w:val="001F41D9"/>
    <w:rsid w:val="001F4650"/>
    <w:rsid w:val="001F4D35"/>
    <w:rsid w:val="001F6C09"/>
    <w:rsid w:val="00200A18"/>
    <w:rsid w:val="00200DC5"/>
    <w:rsid w:val="00201076"/>
    <w:rsid w:val="002011D2"/>
    <w:rsid w:val="00201BB3"/>
    <w:rsid w:val="00202756"/>
    <w:rsid w:val="00202C5E"/>
    <w:rsid w:val="0020364D"/>
    <w:rsid w:val="00203668"/>
    <w:rsid w:val="002048F6"/>
    <w:rsid w:val="00204932"/>
    <w:rsid w:val="002051F3"/>
    <w:rsid w:val="00205828"/>
    <w:rsid w:val="0020597A"/>
    <w:rsid w:val="002068C3"/>
    <w:rsid w:val="00206970"/>
    <w:rsid w:val="00206B4A"/>
    <w:rsid w:val="002077BB"/>
    <w:rsid w:val="00207D21"/>
    <w:rsid w:val="00210B68"/>
    <w:rsid w:val="002110D9"/>
    <w:rsid w:val="00211B94"/>
    <w:rsid w:val="00211EB3"/>
    <w:rsid w:val="00212DB7"/>
    <w:rsid w:val="00213084"/>
    <w:rsid w:val="00213BB5"/>
    <w:rsid w:val="00213E6E"/>
    <w:rsid w:val="00214A58"/>
    <w:rsid w:val="00214BD2"/>
    <w:rsid w:val="00214E04"/>
    <w:rsid w:val="0021577B"/>
    <w:rsid w:val="0021593B"/>
    <w:rsid w:val="00215C97"/>
    <w:rsid w:val="002163EE"/>
    <w:rsid w:val="00217F74"/>
    <w:rsid w:val="0022076A"/>
    <w:rsid w:val="00220B67"/>
    <w:rsid w:val="00221768"/>
    <w:rsid w:val="00221932"/>
    <w:rsid w:val="00221D8E"/>
    <w:rsid w:val="00221EDB"/>
    <w:rsid w:val="002229FC"/>
    <w:rsid w:val="00222C14"/>
    <w:rsid w:val="00222D10"/>
    <w:rsid w:val="002231BD"/>
    <w:rsid w:val="00223302"/>
    <w:rsid w:val="00223794"/>
    <w:rsid w:val="00224E0C"/>
    <w:rsid w:val="00225934"/>
    <w:rsid w:val="00225B00"/>
    <w:rsid w:val="002261CF"/>
    <w:rsid w:val="002269AF"/>
    <w:rsid w:val="0022721F"/>
    <w:rsid w:val="002277EC"/>
    <w:rsid w:val="00227A09"/>
    <w:rsid w:val="00227EC2"/>
    <w:rsid w:val="00230D24"/>
    <w:rsid w:val="002318B7"/>
    <w:rsid w:val="00232137"/>
    <w:rsid w:val="00232686"/>
    <w:rsid w:val="00232819"/>
    <w:rsid w:val="002337FC"/>
    <w:rsid w:val="00233B70"/>
    <w:rsid w:val="002340CC"/>
    <w:rsid w:val="002341C2"/>
    <w:rsid w:val="00234412"/>
    <w:rsid w:val="00234623"/>
    <w:rsid w:val="00235321"/>
    <w:rsid w:val="0023566F"/>
    <w:rsid w:val="00236B61"/>
    <w:rsid w:val="00237664"/>
    <w:rsid w:val="0024108C"/>
    <w:rsid w:val="002417A5"/>
    <w:rsid w:val="00241CCD"/>
    <w:rsid w:val="0024219A"/>
    <w:rsid w:val="002421FC"/>
    <w:rsid w:val="0024228B"/>
    <w:rsid w:val="0024277C"/>
    <w:rsid w:val="00243D31"/>
    <w:rsid w:val="00243E9D"/>
    <w:rsid w:val="00244000"/>
    <w:rsid w:val="00244190"/>
    <w:rsid w:val="00245140"/>
    <w:rsid w:val="002453BD"/>
    <w:rsid w:val="00245B0F"/>
    <w:rsid w:val="00245B47"/>
    <w:rsid w:val="0024633A"/>
    <w:rsid w:val="002467DB"/>
    <w:rsid w:val="0024683F"/>
    <w:rsid w:val="00246CE8"/>
    <w:rsid w:val="00246E5E"/>
    <w:rsid w:val="00250722"/>
    <w:rsid w:val="00250CAD"/>
    <w:rsid w:val="00250CE1"/>
    <w:rsid w:val="00250E50"/>
    <w:rsid w:val="0025128B"/>
    <w:rsid w:val="00251853"/>
    <w:rsid w:val="00251866"/>
    <w:rsid w:val="00251D11"/>
    <w:rsid w:val="00251DD0"/>
    <w:rsid w:val="002520BB"/>
    <w:rsid w:val="0025232A"/>
    <w:rsid w:val="00253B35"/>
    <w:rsid w:val="0025453F"/>
    <w:rsid w:val="00254A7D"/>
    <w:rsid w:val="00255E22"/>
    <w:rsid w:val="00255F2D"/>
    <w:rsid w:val="00256266"/>
    <w:rsid w:val="00256AD6"/>
    <w:rsid w:val="00256EDC"/>
    <w:rsid w:val="00257AE8"/>
    <w:rsid w:val="00257BC5"/>
    <w:rsid w:val="00257E0C"/>
    <w:rsid w:val="00257F10"/>
    <w:rsid w:val="00260117"/>
    <w:rsid w:val="0026014D"/>
    <w:rsid w:val="002606E9"/>
    <w:rsid w:val="00260B3A"/>
    <w:rsid w:val="00261CE3"/>
    <w:rsid w:val="00262298"/>
    <w:rsid w:val="00262696"/>
    <w:rsid w:val="00262C78"/>
    <w:rsid w:val="0026479F"/>
    <w:rsid w:val="002647B1"/>
    <w:rsid w:val="002649CB"/>
    <w:rsid w:val="00265602"/>
    <w:rsid w:val="00265711"/>
    <w:rsid w:val="002665F8"/>
    <w:rsid w:val="00266CC2"/>
    <w:rsid w:val="00266DA2"/>
    <w:rsid w:val="00266E84"/>
    <w:rsid w:val="00267B00"/>
    <w:rsid w:val="00267FF3"/>
    <w:rsid w:val="00270761"/>
    <w:rsid w:val="00270FFF"/>
    <w:rsid w:val="00271BD8"/>
    <w:rsid w:val="002720F0"/>
    <w:rsid w:val="002722EA"/>
    <w:rsid w:val="00274C3B"/>
    <w:rsid w:val="002759B3"/>
    <w:rsid w:val="00275CEF"/>
    <w:rsid w:val="00275F6A"/>
    <w:rsid w:val="00275FBD"/>
    <w:rsid w:val="00277D3D"/>
    <w:rsid w:val="00277D43"/>
    <w:rsid w:val="00280377"/>
    <w:rsid w:val="00280460"/>
    <w:rsid w:val="00280994"/>
    <w:rsid w:val="002814AD"/>
    <w:rsid w:val="0028196A"/>
    <w:rsid w:val="002829BC"/>
    <w:rsid w:val="002834E1"/>
    <w:rsid w:val="0028362A"/>
    <w:rsid w:val="002843BF"/>
    <w:rsid w:val="002853AC"/>
    <w:rsid w:val="00285508"/>
    <w:rsid w:val="00285A00"/>
    <w:rsid w:val="00286239"/>
    <w:rsid w:val="00287101"/>
    <w:rsid w:val="00290664"/>
    <w:rsid w:val="002906FD"/>
    <w:rsid w:val="00290A11"/>
    <w:rsid w:val="00290DA0"/>
    <w:rsid w:val="002915FD"/>
    <w:rsid w:val="002923D0"/>
    <w:rsid w:val="0029268A"/>
    <w:rsid w:val="002929AB"/>
    <w:rsid w:val="00293E02"/>
    <w:rsid w:val="002944D4"/>
    <w:rsid w:val="00294583"/>
    <w:rsid w:val="00294900"/>
    <w:rsid w:val="00294904"/>
    <w:rsid w:val="0029623A"/>
    <w:rsid w:val="002964B6"/>
    <w:rsid w:val="00296CB1"/>
    <w:rsid w:val="00297489"/>
    <w:rsid w:val="002A0546"/>
    <w:rsid w:val="002A09F0"/>
    <w:rsid w:val="002A0FAC"/>
    <w:rsid w:val="002A29D8"/>
    <w:rsid w:val="002A2B60"/>
    <w:rsid w:val="002A2B6B"/>
    <w:rsid w:val="002A2C4C"/>
    <w:rsid w:val="002A3B7F"/>
    <w:rsid w:val="002A3B8F"/>
    <w:rsid w:val="002A4614"/>
    <w:rsid w:val="002A5631"/>
    <w:rsid w:val="002A5B68"/>
    <w:rsid w:val="002A5FDD"/>
    <w:rsid w:val="002A60FC"/>
    <w:rsid w:val="002A673F"/>
    <w:rsid w:val="002B01F0"/>
    <w:rsid w:val="002B0A78"/>
    <w:rsid w:val="002B1114"/>
    <w:rsid w:val="002B2011"/>
    <w:rsid w:val="002B22A5"/>
    <w:rsid w:val="002B26F2"/>
    <w:rsid w:val="002B2B6E"/>
    <w:rsid w:val="002B318F"/>
    <w:rsid w:val="002B39BA"/>
    <w:rsid w:val="002B3E13"/>
    <w:rsid w:val="002B3E6B"/>
    <w:rsid w:val="002B5382"/>
    <w:rsid w:val="002B5FBA"/>
    <w:rsid w:val="002B60CE"/>
    <w:rsid w:val="002B65BE"/>
    <w:rsid w:val="002B66FD"/>
    <w:rsid w:val="002B6A14"/>
    <w:rsid w:val="002B7197"/>
    <w:rsid w:val="002B73D7"/>
    <w:rsid w:val="002B7429"/>
    <w:rsid w:val="002B7987"/>
    <w:rsid w:val="002B7A7B"/>
    <w:rsid w:val="002C0634"/>
    <w:rsid w:val="002C1700"/>
    <w:rsid w:val="002C22C4"/>
    <w:rsid w:val="002C23C2"/>
    <w:rsid w:val="002C2954"/>
    <w:rsid w:val="002C29E1"/>
    <w:rsid w:val="002C2B0A"/>
    <w:rsid w:val="002C30EE"/>
    <w:rsid w:val="002C3B4E"/>
    <w:rsid w:val="002C3DFD"/>
    <w:rsid w:val="002C47EF"/>
    <w:rsid w:val="002C4F83"/>
    <w:rsid w:val="002C51B2"/>
    <w:rsid w:val="002C531C"/>
    <w:rsid w:val="002C5AD9"/>
    <w:rsid w:val="002C7698"/>
    <w:rsid w:val="002C7E75"/>
    <w:rsid w:val="002D060B"/>
    <w:rsid w:val="002D0FFB"/>
    <w:rsid w:val="002D1BDD"/>
    <w:rsid w:val="002D22C3"/>
    <w:rsid w:val="002D3237"/>
    <w:rsid w:val="002D3269"/>
    <w:rsid w:val="002D3633"/>
    <w:rsid w:val="002D489F"/>
    <w:rsid w:val="002D4FEB"/>
    <w:rsid w:val="002D53AE"/>
    <w:rsid w:val="002D555D"/>
    <w:rsid w:val="002D5782"/>
    <w:rsid w:val="002D61CF"/>
    <w:rsid w:val="002D6796"/>
    <w:rsid w:val="002D6A6F"/>
    <w:rsid w:val="002D78B7"/>
    <w:rsid w:val="002D7BF8"/>
    <w:rsid w:val="002D7CEF"/>
    <w:rsid w:val="002E0650"/>
    <w:rsid w:val="002E099C"/>
    <w:rsid w:val="002E10BC"/>
    <w:rsid w:val="002E10E9"/>
    <w:rsid w:val="002E13F6"/>
    <w:rsid w:val="002E22DC"/>
    <w:rsid w:val="002E249A"/>
    <w:rsid w:val="002E2B0F"/>
    <w:rsid w:val="002E2BCF"/>
    <w:rsid w:val="002E2D92"/>
    <w:rsid w:val="002E4279"/>
    <w:rsid w:val="002E43A5"/>
    <w:rsid w:val="002E470F"/>
    <w:rsid w:val="002E4733"/>
    <w:rsid w:val="002E62EC"/>
    <w:rsid w:val="002E63C7"/>
    <w:rsid w:val="002E643B"/>
    <w:rsid w:val="002E70D0"/>
    <w:rsid w:val="002E7250"/>
    <w:rsid w:val="002E756E"/>
    <w:rsid w:val="002E773E"/>
    <w:rsid w:val="002E78E4"/>
    <w:rsid w:val="002E7C2E"/>
    <w:rsid w:val="002F01F5"/>
    <w:rsid w:val="002F03B6"/>
    <w:rsid w:val="002F0455"/>
    <w:rsid w:val="002F0903"/>
    <w:rsid w:val="002F0A79"/>
    <w:rsid w:val="002F0D8C"/>
    <w:rsid w:val="002F1393"/>
    <w:rsid w:val="002F1F9D"/>
    <w:rsid w:val="002F2009"/>
    <w:rsid w:val="002F2159"/>
    <w:rsid w:val="002F2C9E"/>
    <w:rsid w:val="002F3121"/>
    <w:rsid w:val="002F313C"/>
    <w:rsid w:val="002F31FC"/>
    <w:rsid w:val="002F3364"/>
    <w:rsid w:val="002F36A3"/>
    <w:rsid w:val="002F3AD6"/>
    <w:rsid w:val="002F41D1"/>
    <w:rsid w:val="002F43E9"/>
    <w:rsid w:val="002F447B"/>
    <w:rsid w:val="002F5444"/>
    <w:rsid w:val="002F5945"/>
    <w:rsid w:val="002F5963"/>
    <w:rsid w:val="002F5C50"/>
    <w:rsid w:val="002F6316"/>
    <w:rsid w:val="002F7173"/>
    <w:rsid w:val="002F7250"/>
    <w:rsid w:val="002F7EBB"/>
    <w:rsid w:val="00300130"/>
    <w:rsid w:val="00300DFB"/>
    <w:rsid w:val="00301374"/>
    <w:rsid w:val="0030143A"/>
    <w:rsid w:val="00301592"/>
    <w:rsid w:val="00301693"/>
    <w:rsid w:val="00301981"/>
    <w:rsid w:val="00301FB1"/>
    <w:rsid w:val="00302254"/>
    <w:rsid w:val="00302CEA"/>
    <w:rsid w:val="0030366D"/>
    <w:rsid w:val="00303EAB"/>
    <w:rsid w:val="003041C3"/>
    <w:rsid w:val="0030476A"/>
    <w:rsid w:val="00304B24"/>
    <w:rsid w:val="00305100"/>
    <w:rsid w:val="003052EA"/>
    <w:rsid w:val="00305338"/>
    <w:rsid w:val="00305CD3"/>
    <w:rsid w:val="003077B3"/>
    <w:rsid w:val="00310497"/>
    <w:rsid w:val="003104C8"/>
    <w:rsid w:val="00310F5C"/>
    <w:rsid w:val="0031147A"/>
    <w:rsid w:val="00311B41"/>
    <w:rsid w:val="003123AD"/>
    <w:rsid w:val="0031260D"/>
    <w:rsid w:val="0031287A"/>
    <w:rsid w:val="00312B9E"/>
    <w:rsid w:val="00312EAA"/>
    <w:rsid w:val="00314591"/>
    <w:rsid w:val="00314A18"/>
    <w:rsid w:val="00314CFC"/>
    <w:rsid w:val="00314FBC"/>
    <w:rsid w:val="00315811"/>
    <w:rsid w:val="00315A2D"/>
    <w:rsid w:val="00316439"/>
    <w:rsid w:val="00317879"/>
    <w:rsid w:val="00320966"/>
    <w:rsid w:val="00322E1E"/>
    <w:rsid w:val="00323C48"/>
    <w:rsid w:val="0032434F"/>
    <w:rsid w:val="003243CD"/>
    <w:rsid w:val="00324557"/>
    <w:rsid w:val="003246FF"/>
    <w:rsid w:val="003247B7"/>
    <w:rsid w:val="00324968"/>
    <w:rsid w:val="00325125"/>
    <w:rsid w:val="00325F53"/>
    <w:rsid w:val="003262CA"/>
    <w:rsid w:val="003266A9"/>
    <w:rsid w:val="003268E5"/>
    <w:rsid w:val="00326B82"/>
    <w:rsid w:val="00326D44"/>
    <w:rsid w:val="00326F51"/>
    <w:rsid w:val="003273D9"/>
    <w:rsid w:val="0032751C"/>
    <w:rsid w:val="00327974"/>
    <w:rsid w:val="00327A99"/>
    <w:rsid w:val="00327C45"/>
    <w:rsid w:val="00327C59"/>
    <w:rsid w:val="00327D16"/>
    <w:rsid w:val="00330394"/>
    <w:rsid w:val="0033089A"/>
    <w:rsid w:val="00330E3E"/>
    <w:rsid w:val="00331173"/>
    <w:rsid w:val="00331411"/>
    <w:rsid w:val="0033149D"/>
    <w:rsid w:val="00331784"/>
    <w:rsid w:val="00331906"/>
    <w:rsid w:val="00331B6E"/>
    <w:rsid w:val="00332373"/>
    <w:rsid w:val="00332CA6"/>
    <w:rsid w:val="003331E6"/>
    <w:rsid w:val="0033322F"/>
    <w:rsid w:val="003334EB"/>
    <w:rsid w:val="00334D72"/>
    <w:rsid w:val="00334DFD"/>
    <w:rsid w:val="00335101"/>
    <w:rsid w:val="00335455"/>
    <w:rsid w:val="0033548A"/>
    <w:rsid w:val="00335D87"/>
    <w:rsid w:val="003362AF"/>
    <w:rsid w:val="003366A3"/>
    <w:rsid w:val="003370D6"/>
    <w:rsid w:val="003371D1"/>
    <w:rsid w:val="00337AAC"/>
    <w:rsid w:val="00340091"/>
    <w:rsid w:val="003401A8"/>
    <w:rsid w:val="003404E5"/>
    <w:rsid w:val="00341203"/>
    <w:rsid w:val="003412C4"/>
    <w:rsid w:val="003423A5"/>
    <w:rsid w:val="00343E41"/>
    <w:rsid w:val="003442C4"/>
    <w:rsid w:val="00345021"/>
    <w:rsid w:val="00345396"/>
    <w:rsid w:val="00345B3A"/>
    <w:rsid w:val="00345D59"/>
    <w:rsid w:val="00345E10"/>
    <w:rsid w:val="003460E7"/>
    <w:rsid w:val="00346349"/>
    <w:rsid w:val="00350605"/>
    <w:rsid w:val="00350AD0"/>
    <w:rsid w:val="00350B68"/>
    <w:rsid w:val="00351429"/>
    <w:rsid w:val="00351AA6"/>
    <w:rsid w:val="00352543"/>
    <w:rsid w:val="003529D6"/>
    <w:rsid w:val="00352E1B"/>
    <w:rsid w:val="00353AFB"/>
    <w:rsid w:val="00353FA5"/>
    <w:rsid w:val="00354804"/>
    <w:rsid w:val="00354AB3"/>
    <w:rsid w:val="00354D3D"/>
    <w:rsid w:val="0035573E"/>
    <w:rsid w:val="00355C54"/>
    <w:rsid w:val="00355C9E"/>
    <w:rsid w:val="00356AD7"/>
    <w:rsid w:val="0035743D"/>
    <w:rsid w:val="00357441"/>
    <w:rsid w:val="003602D6"/>
    <w:rsid w:val="00360327"/>
    <w:rsid w:val="00360690"/>
    <w:rsid w:val="00360E09"/>
    <w:rsid w:val="00361243"/>
    <w:rsid w:val="003614BD"/>
    <w:rsid w:val="00361AC4"/>
    <w:rsid w:val="00361AE7"/>
    <w:rsid w:val="003629C1"/>
    <w:rsid w:val="00363EDD"/>
    <w:rsid w:val="00364D35"/>
    <w:rsid w:val="00365AF5"/>
    <w:rsid w:val="003669F2"/>
    <w:rsid w:val="00366EE4"/>
    <w:rsid w:val="00370F16"/>
    <w:rsid w:val="003718DD"/>
    <w:rsid w:val="00372CB8"/>
    <w:rsid w:val="0037331A"/>
    <w:rsid w:val="0037331D"/>
    <w:rsid w:val="003737B4"/>
    <w:rsid w:val="003739EF"/>
    <w:rsid w:val="00374185"/>
    <w:rsid w:val="003743EA"/>
    <w:rsid w:val="0037585F"/>
    <w:rsid w:val="00375B28"/>
    <w:rsid w:val="00376F57"/>
    <w:rsid w:val="0037754B"/>
    <w:rsid w:val="00377FED"/>
    <w:rsid w:val="00380880"/>
    <w:rsid w:val="00380941"/>
    <w:rsid w:val="003813A1"/>
    <w:rsid w:val="003814AF"/>
    <w:rsid w:val="00381701"/>
    <w:rsid w:val="003827C6"/>
    <w:rsid w:val="00382F9F"/>
    <w:rsid w:val="0038326C"/>
    <w:rsid w:val="00383510"/>
    <w:rsid w:val="003840C6"/>
    <w:rsid w:val="00384245"/>
    <w:rsid w:val="0038442B"/>
    <w:rsid w:val="00384CCF"/>
    <w:rsid w:val="00385706"/>
    <w:rsid w:val="00386857"/>
    <w:rsid w:val="00387126"/>
    <w:rsid w:val="00387CB9"/>
    <w:rsid w:val="00387ED5"/>
    <w:rsid w:val="00390227"/>
    <w:rsid w:val="003902D4"/>
    <w:rsid w:val="00390940"/>
    <w:rsid w:val="003913FD"/>
    <w:rsid w:val="00391591"/>
    <w:rsid w:val="00392561"/>
    <w:rsid w:val="00392862"/>
    <w:rsid w:val="00394219"/>
    <w:rsid w:val="00394E29"/>
    <w:rsid w:val="0039523F"/>
    <w:rsid w:val="00395510"/>
    <w:rsid w:val="003957C1"/>
    <w:rsid w:val="003959B6"/>
    <w:rsid w:val="00395F1B"/>
    <w:rsid w:val="003969F1"/>
    <w:rsid w:val="00396F3E"/>
    <w:rsid w:val="00397008"/>
    <w:rsid w:val="00397BEB"/>
    <w:rsid w:val="003A0624"/>
    <w:rsid w:val="003A144A"/>
    <w:rsid w:val="003A17A2"/>
    <w:rsid w:val="003A1B66"/>
    <w:rsid w:val="003A25CB"/>
    <w:rsid w:val="003A2796"/>
    <w:rsid w:val="003A2B8E"/>
    <w:rsid w:val="003A31FD"/>
    <w:rsid w:val="003A3CE3"/>
    <w:rsid w:val="003A3D22"/>
    <w:rsid w:val="003A3D2D"/>
    <w:rsid w:val="003A4BDD"/>
    <w:rsid w:val="003A5CCA"/>
    <w:rsid w:val="003A5D9B"/>
    <w:rsid w:val="003A6D36"/>
    <w:rsid w:val="003B0609"/>
    <w:rsid w:val="003B0AC7"/>
    <w:rsid w:val="003B13AB"/>
    <w:rsid w:val="003B1617"/>
    <w:rsid w:val="003B19B9"/>
    <w:rsid w:val="003B29DF"/>
    <w:rsid w:val="003B307E"/>
    <w:rsid w:val="003B34E1"/>
    <w:rsid w:val="003B3AAE"/>
    <w:rsid w:val="003B415F"/>
    <w:rsid w:val="003B44A1"/>
    <w:rsid w:val="003B45F0"/>
    <w:rsid w:val="003B5786"/>
    <w:rsid w:val="003B6B50"/>
    <w:rsid w:val="003B6D32"/>
    <w:rsid w:val="003C018C"/>
    <w:rsid w:val="003C081D"/>
    <w:rsid w:val="003C0A70"/>
    <w:rsid w:val="003C0DFB"/>
    <w:rsid w:val="003C11F9"/>
    <w:rsid w:val="003C1533"/>
    <w:rsid w:val="003C15C9"/>
    <w:rsid w:val="003C2B1D"/>
    <w:rsid w:val="003C32F0"/>
    <w:rsid w:val="003C33F2"/>
    <w:rsid w:val="003C38CE"/>
    <w:rsid w:val="003C3A54"/>
    <w:rsid w:val="003C46D9"/>
    <w:rsid w:val="003C4A95"/>
    <w:rsid w:val="003C4C35"/>
    <w:rsid w:val="003C50A0"/>
    <w:rsid w:val="003C54D4"/>
    <w:rsid w:val="003C5BED"/>
    <w:rsid w:val="003C5DFB"/>
    <w:rsid w:val="003C6303"/>
    <w:rsid w:val="003C6A6A"/>
    <w:rsid w:val="003C6C52"/>
    <w:rsid w:val="003C733B"/>
    <w:rsid w:val="003C779B"/>
    <w:rsid w:val="003D14AB"/>
    <w:rsid w:val="003D1D11"/>
    <w:rsid w:val="003D27E7"/>
    <w:rsid w:val="003D2DED"/>
    <w:rsid w:val="003D41D9"/>
    <w:rsid w:val="003D4516"/>
    <w:rsid w:val="003D47AA"/>
    <w:rsid w:val="003D48B7"/>
    <w:rsid w:val="003D4CDF"/>
    <w:rsid w:val="003D5773"/>
    <w:rsid w:val="003D701B"/>
    <w:rsid w:val="003D7353"/>
    <w:rsid w:val="003D7AAB"/>
    <w:rsid w:val="003E1801"/>
    <w:rsid w:val="003E1D47"/>
    <w:rsid w:val="003E2FD0"/>
    <w:rsid w:val="003E30D6"/>
    <w:rsid w:val="003E3689"/>
    <w:rsid w:val="003E47DE"/>
    <w:rsid w:val="003E4BA3"/>
    <w:rsid w:val="003E51E4"/>
    <w:rsid w:val="003E5403"/>
    <w:rsid w:val="003E6A72"/>
    <w:rsid w:val="003E6C92"/>
    <w:rsid w:val="003E7D6D"/>
    <w:rsid w:val="003F03A8"/>
    <w:rsid w:val="003F0C17"/>
    <w:rsid w:val="003F1073"/>
    <w:rsid w:val="003F1896"/>
    <w:rsid w:val="003F1ED1"/>
    <w:rsid w:val="003F2B72"/>
    <w:rsid w:val="003F2E56"/>
    <w:rsid w:val="003F3232"/>
    <w:rsid w:val="003F33FA"/>
    <w:rsid w:val="003F3B33"/>
    <w:rsid w:val="003F4673"/>
    <w:rsid w:val="003F4A69"/>
    <w:rsid w:val="003F4D2D"/>
    <w:rsid w:val="003F519A"/>
    <w:rsid w:val="003F55CD"/>
    <w:rsid w:val="003F5B7B"/>
    <w:rsid w:val="003F630C"/>
    <w:rsid w:val="003F6B95"/>
    <w:rsid w:val="003F6D48"/>
    <w:rsid w:val="003F71C1"/>
    <w:rsid w:val="003F75BE"/>
    <w:rsid w:val="003F75D5"/>
    <w:rsid w:val="00400064"/>
    <w:rsid w:val="004019C9"/>
    <w:rsid w:val="004023AC"/>
    <w:rsid w:val="00402822"/>
    <w:rsid w:val="00403566"/>
    <w:rsid w:val="0040462A"/>
    <w:rsid w:val="00404E39"/>
    <w:rsid w:val="004051C0"/>
    <w:rsid w:val="004065F2"/>
    <w:rsid w:val="00406F5F"/>
    <w:rsid w:val="0040753F"/>
    <w:rsid w:val="00410257"/>
    <w:rsid w:val="00410406"/>
    <w:rsid w:val="00410DE9"/>
    <w:rsid w:val="00411BCE"/>
    <w:rsid w:val="00412040"/>
    <w:rsid w:val="004126E9"/>
    <w:rsid w:val="00412986"/>
    <w:rsid w:val="00412F61"/>
    <w:rsid w:val="00413785"/>
    <w:rsid w:val="004138D6"/>
    <w:rsid w:val="00415799"/>
    <w:rsid w:val="00415895"/>
    <w:rsid w:val="0041722B"/>
    <w:rsid w:val="004176CE"/>
    <w:rsid w:val="0041795A"/>
    <w:rsid w:val="00417C47"/>
    <w:rsid w:val="00417C64"/>
    <w:rsid w:val="0042072A"/>
    <w:rsid w:val="00421AA3"/>
    <w:rsid w:val="004220EF"/>
    <w:rsid w:val="004229FF"/>
    <w:rsid w:val="0042434B"/>
    <w:rsid w:val="00424C95"/>
    <w:rsid w:val="00424D5B"/>
    <w:rsid w:val="004253ED"/>
    <w:rsid w:val="0042541E"/>
    <w:rsid w:val="0042542B"/>
    <w:rsid w:val="0042655A"/>
    <w:rsid w:val="00426808"/>
    <w:rsid w:val="004268C8"/>
    <w:rsid w:val="004276C8"/>
    <w:rsid w:val="00427BD0"/>
    <w:rsid w:val="00427DCA"/>
    <w:rsid w:val="0043001D"/>
    <w:rsid w:val="0043033F"/>
    <w:rsid w:val="004305B1"/>
    <w:rsid w:val="00431280"/>
    <w:rsid w:val="00431680"/>
    <w:rsid w:val="00431B7D"/>
    <w:rsid w:val="00431EEA"/>
    <w:rsid w:val="004322D7"/>
    <w:rsid w:val="0043276E"/>
    <w:rsid w:val="004327FE"/>
    <w:rsid w:val="004328E9"/>
    <w:rsid w:val="00432B39"/>
    <w:rsid w:val="004334A7"/>
    <w:rsid w:val="0043424C"/>
    <w:rsid w:val="004344A8"/>
    <w:rsid w:val="00435207"/>
    <w:rsid w:val="00435691"/>
    <w:rsid w:val="00435A8C"/>
    <w:rsid w:val="0043768E"/>
    <w:rsid w:val="00440058"/>
    <w:rsid w:val="00441D37"/>
    <w:rsid w:val="00442255"/>
    <w:rsid w:val="00442649"/>
    <w:rsid w:val="004427A8"/>
    <w:rsid w:val="00443087"/>
    <w:rsid w:val="00443BB6"/>
    <w:rsid w:val="00443D08"/>
    <w:rsid w:val="00443E50"/>
    <w:rsid w:val="0044487B"/>
    <w:rsid w:val="00444B0D"/>
    <w:rsid w:val="004457C4"/>
    <w:rsid w:val="00446739"/>
    <w:rsid w:val="004467E5"/>
    <w:rsid w:val="004470B4"/>
    <w:rsid w:val="00450756"/>
    <w:rsid w:val="00450EB1"/>
    <w:rsid w:val="004523CF"/>
    <w:rsid w:val="00452C8C"/>
    <w:rsid w:val="00453DAD"/>
    <w:rsid w:val="00454A5A"/>
    <w:rsid w:val="00454AD6"/>
    <w:rsid w:val="00454BAA"/>
    <w:rsid w:val="00454CE8"/>
    <w:rsid w:val="00454DEC"/>
    <w:rsid w:val="00455721"/>
    <w:rsid w:val="00456236"/>
    <w:rsid w:val="004563EA"/>
    <w:rsid w:val="00456BF6"/>
    <w:rsid w:val="00456F0D"/>
    <w:rsid w:val="004570B8"/>
    <w:rsid w:val="00457100"/>
    <w:rsid w:val="0045721E"/>
    <w:rsid w:val="004572DD"/>
    <w:rsid w:val="00457A07"/>
    <w:rsid w:val="00457F4B"/>
    <w:rsid w:val="00460B0D"/>
    <w:rsid w:val="00460B48"/>
    <w:rsid w:val="00460B68"/>
    <w:rsid w:val="00461815"/>
    <w:rsid w:val="00462257"/>
    <w:rsid w:val="004625B7"/>
    <w:rsid w:val="0046282D"/>
    <w:rsid w:val="00462AC7"/>
    <w:rsid w:val="00462C9A"/>
    <w:rsid w:val="00462D80"/>
    <w:rsid w:val="00462D86"/>
    <w:rsid w:val="00462DCE"/>
    <w:rsid w:val="00463053"/>
    <w:rsid w:val="00463CA0"/>
    <w:rsid w:val="00464DE4"/>
    <w:rsid w:val="00465103"/>
    <w:rsid w:val="004651D1"/>
    <w:rsid w:val="00466951"/>
    <w:rsid w:val="004671BA"/>
    <w:rsid w:val="00467442"/>
    <w:rsid w:val="004675F4"/>
    <w:rsid w:val="0046798C"/>
    <w:rsid w:val="00470205"/>
    <w:rsid w:val="00470B00"/>
    <w:rsid w:val="00470FB7"/>
    <w:rsid w:val="00471571"/>
    <w:rsid w:val="00471593"/>
    <w:rsid w:val="00471995"/>
    <w:rsid w:val="0047294C"/>
    <w:rsid w:val="00472B64"/>
    <w:rsid w:val="00473330"/>
    <w:rsid w:val="00473631"/>
    <w:rsid w:val="0047391C"/>
    <w:rsid w:val="00473F95"/>
    <w:rsid w:val="004740A3"/>
    <w:rsid w:val="004742C8"/>
    <w:rsid w:val="004743C9"/>
    <w:rsid w:val="004745B3"/>
    <w:rsid w:val="00475586"/>
    <w:rsid w:val="004759A2"/>
    <w:rsid w:val="0047743E"/>
    <w:rsid w:val="004774C3"/>
    <w:rsid w:val="00477BE5"/>
    <w:rsid w:val="004807F8"/>
    <w:rsid w:val="00480DE2"/>
    <w:rsid w:val="00481087"/>
    <w:rsid w:val="004817DC"/>
    <w:rsid w:val="004819D2"/>
    <w:rsid w:val="00482523"/>
    <w:rsid w:val="00482D8C"/>
    <w:rsid w:val="00484F43"/>
    <w:rsid w:val="004850C8"/>
    <w:rsid w:val="0048539A"/>
    <w:rsid w:val="00485C3F"/>
    <w:rsid w:val="00485ECD"/>
    <w:rsid w:val="004902EB"/>
    <w:rsid w:val="00490679"/>
    <w:rsid w:val="00490AAC"/>
    <w:rsid w:val="004918D2"/>
    <w:rsid w:val="00491C3B"/>
    <w:rsid w:val="00491F39"/>
    <w:rsid w:val="004927DB"/>
    <w:rsid w:val="00492EBB"/>
    <w:rsid w:val="0049376E"/>
    <w:rsid w:val="0049438F"/>
    <w:rsid w:val="00494D68"/>
    <w:rsid w:val="00494E83"/>
    <w:rsid w:val="004958F0"/>
    <w:rsid w:val="00496C18"/>
    <w:rsid w:val="00496FAC"/>
    <w:rsid w:val="004A12C1"/>
    <w:rsid w:val="004A12EE"/>
    <w:rsid w:val="004A1EFD"/>
    <w:rsid w:val="004A24C4"/>
    <w:rsid w:val="004A2B90"/>
    <w:rsid w:val="004A34F9"/>
    <w:rsid w:val="004A35C1"/>
    <w:rsid w:val="004A37F0"/>
    <w:rsid w:val="004A406B"/>
    <w:rsid w:val="004A45A2"/>
    <w:rsid w:val="004A4EF0"/>
    <w:rsid w:val="004A549F"/>
    <w:rsid w:val="004A5ABB"/>
    <w:rsid w:val="004A5D5F"/>
    <w:rsid w:val="004A5F03"/>
    <w:rsid w:val="004A67BD"/>
    <w:rsid w:val="004A721D"/>
    <w:rsid w:val="004A7B38"/>
    <w:rsid w:val="004A7E12"/>
    <w:rsid w:val="004A7FAE"/>
    <w:rsid w:val="004B1491"/>
    <w:rsid w:val="004B18A0"/>
    <w:rsid w:val="004B2918"/>
    <w:rsid w:val="004B3124"/>
    <w:rsid w:val="004B439B"/>
    <w:rsid w:val="004B45CA"/>
    <w:rsid w:val="004B4915"/>
    <w:rsid w:val="004B5A30"/>
    <w:rsid w:val="004B5E97"/>
    <w:rsid w:val="004B6B20"/>
    <w:rsid w:val="004B746B"/>
    <w:rsid w:val="004C0FF5"/>
    <w:rsid w:val="004C1140"/>
    <w:rsid w:val="004C13CE"/>
    <w:rsid w:val="004C160A"/>
    <w:rsid w:val="004C38D4"/>
    <w:rsid w:val="004C39FF"/>
    <w:rsid w:val="004C4037"/>
    <w:rsid w:val="004C41A4"/>
    <w:rsid w:val="004C42ED"/>
    <w:rsid w:val="004C4763"/>
    <w:rsid w:val="004C4A1E"/>
    <w:rsid w:val="004C4A80"/>
    <w:rsid w:val="004C4ED7"/>
    <w:rsid w:val="004C5731"/>
    <w:rsid w:val="004C5785"/>
    <w:rsid w:val="004C5AD5"/>
    <w:rsid w:val="004C79D6"/>
    <w:rsid w:val="004D0628"/>
    <w:rsid w:val="004D0E28"/>
    <w:rsid w:val="004D0E34"/>
    <w:rsid w:val="004D0F48"/>
    <w:rsid w:val="004D122A"/>
    <w:rsid w:val="004D126C"/>
    <w:rsid w:val="004D33BF"/>
    <w:rsid w:val="004D36F6"/>
    <w:rsid w:val="004D3869"/>
    <w:rsid w:val="004D41C5"/>
    <w:rsid w:val="004D42F3"/>
    <w:rsid w:val="004D519C"/>
    <w:rsid w:val="004D535A"/>
    <w:rsid w:val="004D64B4"/>
    <w:rsid w:val="004D6617"/>
    <w:rsid w:val="004D6A7A"/>
    <w:rsid w:val="004D6E38"/>
    <w:rsid w:val="004D6ED1"/>
    <w:rsid w:val="004E04C3"/>
    <w:rsid w:val="004E178B"/>
    <w:rsid w:val="004E2358"/>
    <w:rsid w:val="004E31B5"/>
    <w:rsid w:val="004E3B4B"/>
    <w:rsid w:val="004E3D4C"/>
    <w:rsid w:val="004E44E8"/>
    <w:rsid w:val="004E4687"/>
    <w:rsid w:val="004E4D19"/>
    <w:rsid w:val="004E501E"/>
    <w:rsid w:val="004E5844"/>
    <w:rsid w:val="004E686D"/>
    <w:rsid w:val="004E71CA"/>
    <w:rsid w:val="004E7B10"/>
    <w:rsid w:val="004F01D5"/>
    <w:rsid w:val="004F10E7"/>
    <w:rsid w:val="004F13CE"/>
    <w:rsid w:val="004F1B1F"/>
    <w:rsid w:val="004F1CE5"/>
    <w:rsid w:val="004F1EDE"/>
    <w:rsid w:val="004F25DB"/>
    <w:rsid w:val="004F269C"/>
    <w:rsid w:val="004F290F"/>
    <w:rsid w:val="004F30FB"/>
    <w:rsid w:val="004F41D7"/>
    <w:rsid w:val="004F4A17"/>
    <w:rsid w:val="004F50B3"/>
    <w:rsid w:val="004F56D0"/>
    <w:rsid w:val="004F5B11"/>
    <w:rsid w:val="004F6500"/>
    <w:rsid w:val="004F6A2D"/>
    <w:rsid w:val="004F7798"/>
    <w:rsid w:val="005009CA"/>
    <w:rsid w:val="005014F4"/>
    <w:rsid w:val="00502619"/>
    <w:rsid w:val="0050265E"/>
    <w:rsid w:val="00502A15"/>
    <w:rsid w:val="0050329A"/>
    <w:rsid w:val="00503495"/>
    <w:rsid w:val="005039FB"/>
    <w:rsid w:val="00504384"/>
    <w:rsid w:val="00504563"/>
    <w:rsid w:val="005049D0"/>
    <w:rsid w:val="0050527B"/>
    <w:rsid w:val="00505B40"/>
    <w:rsid w:val="00505E70"/>
    <w:rsid w:val="00505FF3"/>
    <w:rsid w:val="0050642A"/>
    <w:rsid w:val="00506EF7"/>
    <w:rsid w:val="0050787F"/>
    <w:rsid w:val="00510406"/>
    <w:rsid w:val="005107F3"/>
    <w:rsid w:val="005109E6"/>
    <w:rsid w:val="00510B14"/>
    <w:rsid w:val="00510F76"/>
    <w:rsid w:val="0051139E"/>
    <w:rsid w:val="00511491"/>
    <w:rsid w:val="00511C91"/>
    <w:rsid w:val="00511DE1"/>
    <w:rsid w:val="005121F6"/>
    <w:rsid w:val="005128FB"/>
    <w:rsid w:val="005131A4"/>
    <w:rsid w:val="00513460"/>
    <w:rsid w:val="00513654"/>
    <w:rsid w:val="0051452E"/>
    <w:rsid w:val="00514D9F"/>
    <w:rsid w:val="00515131"/>
    <w:rsid w:val="0051546D"/>
    <w:rsid w:val="005154D0"/>
    <w:rsid w:val="0051570D"/>
    <w:rsid w:val="005165A5"/>
    <w:rsid w:val="005165CF"/>
    <w:rsid w:val="00516A30"/>
    <w:rsid w:val="00516DEC"/>
    <w:rsid w:val="005178D6"/>
    <w:rsid w:val="00517ED4"/>
    <w:rsid w:val="00520552"/>
    <w:rsid w:val="005207FD"/>
    <w:rsid w:val="00520DFC"/>
    <w:rsid w:val="00520F44"/>
    <w:rsid w:val="00521629"/>
    <w:rsid w:val="00521E1A"/>
    <w:rsid w:val="00523638"/>
    <w:rsid w:val="005236C4"/>
    <w:rsid w:val="005238F2"/>
    <w:rsid w:val="00523D0E"/>
    <w:rsid w:val="00524322"/>
    <w:rsid w:val="00524888"/>
    <w:rsid w:val="00525ABD"/>
    <w:rsid w:val="00525F10"/>
    <w:rsid w:val="00526411"/>
    <w:rsid w:val="005268BD"/>
    <w:rsid w:val="00526986"/>
    <w:rsid w:val="005270B4"/>
    <w:rsid w:val="0053074E"/>
    <w:rsid w:val="00530F22"/>
    <w:rsid w:val="0053244F"/>
    <w:rsid w:val="00532908"/>
    <w:rsid w:val="00532A9B"/>
    <w:rsid w:val="0053302E"/>
    <w:rsid w:val="00533B20"/>
    <w:rsid w:val="00533EC7"/>
    <w:rsid w:val="0053434D"/>
    <w:rsid w:val="005344F1"/>
    <w:rsid w:val="00535A4C"/>
    <w:rsid w:val="00535C74"/>
    <w:rsid w:val="00536088"/>
    <w:rsid w:val="00536DE1"/>
    <w:rsid w:val="00537AAD"/>
    <w:rsid w:val="00537E40"/>
    <w:rsid w:val="005405BB"/>
    <w:rsid w:val="005416E6"/>
    <w:rsid w:val="0054248D"/>
    <w:rsid w:val="00542685"/>
    <w:rsid w:val="0054303E"/>
    <w:rsid w:val="00543ED3"/>
    <w:rsid w:val="0054479C"/>
    <w:rsid w:val="005447A5"/>
    <w:rsid w:val="00545611"/>
    <w:rsid w:val="0054623E"/>
    <w:rsid w:val="00546CDF"/>
    <w:rsid w:val="005474F6"/>
    <w:rsid w:val="005475BA"/>
    <w:rsid w:val="00547951"/>
    <w:rsid w:val="00547EC1"/>
    <w:rsid w:val="005500C2"/>
    <w:rsid w:val="00550394"/>
    <w:rsid w:val="00550416"/>
    <w:rsid w:val="005506EE"/>
    <w:rsid w:val="00550BB5"/>
    <w:rsid w:val="00550BEE"/>
    <w:rsid w:val="00550C7B"/>
    <w:rsid w:val="00550F4B"/>
    <w:rsid w:val="005514E1"/>
    <w:rsid w:val="005529DB"/>
    <w:rsid w:val="00553D74"/>
    <w:rsid w:val="00553F30"/>
    <w:rsid w:val="0055452A"/>
    <w:rsid w:val="00554584"/>
    <w:rsid w:val="00554BB5"/>
    <w:rsid w:val="005560F3"/>
    <w:rsid w:val="00556BE0"/>
    <w:rsid w:val="005570D2"/>
    <w:rsid w:val="0055715A"/>
    <w:rsid w:val="005577E0"/>
    <w:rsid w:val="00557C28"/>
    <w:rsid w:val="00557F9B"/>
    <w:rsid w:val="00560126"/>
    <w:rsid w:val="005607F3"/>
    <w:rsid w:val="00560D82"/>
    <w:rsid w:val="00560F89"/>
    <w:rsid w:val="00562217"/>
    <w:rsid w:val="0056281D"/>
    <w:rsid w:val="00562C7A"/>
    <w:rsid w:val="00563476"/>
    <w:rsid w:val="00563682"/>
    <w:rsid w:val="005646E9"/>
    <w:rsid w:val="00564CF2"/>
    <w:rsid w:val="00564D25"/>
    <w:rsid w:val="00564F17"/>
    <w:rsid w:val="00565558"/>
    <w:rsid w:val="00565646"/>
    <w:rsid w:val="005656E8"/>
    <w:rsid w:val="00565771"/>
    <w:rsid w:val="00565DF5"/>
    <w:rsid w:val="0056629E"/>
    <w:rsid w:val="005662DB"/>
    <w:rsid w:val="00566A28"/>
    <w:rsid w:val="00566DC6"/>
    <w:rsid w:val="00567425"/>
    <w:rsid w:val="00567B4C"/>
    <w:rsid w:val="00567E9C"/>
    <w:rsid w:val="00570798"/>
    <w:rsid w:val="00570B85"/>
    <w:rsid w:val="00570B98"/>
    <w:rsid w:val="00570DAA"/>
    <w:rsid w:val="005713BA"/>
    <w:rsid w:val="005731E0"/>
    <w:rsid w:val="00573475"/>
    <w:rsid w:val="005740D4"/>
    <w:rsid w:val="005741D9"/>
    <w:rsid w:val="0057642C"/>
    <w:rsid w:val="0057689E"/>
    <w:rsid w:val="00577668"/>
    <w:rsid w:val="00577AD0"/>
    <w:rsid w:val="00580059"/>
    <w:rsid w:val="0058039F"/>
    <w:rsid w:val="0058042A"/>
    <w:rsid w:val="00580DF0"/>
    <w:rsid w:val="005810DB"/>
    <w:rsid w:val="005812C7"/>
    <w:rsid w:val="00581D84"/>
    <w:rsid w:val="0058281A"/>
    <w:rsid w:val="00582C58"/>
    <w:rsid w:val="00582F0A"/>
    <w:rsid w:val="005831EA"/>
    <w:rsid w:val="00583458"/>
    <w:rsid w:val="0058486E"/>
    <w:rsid w:val="00585A49"/>
    <w:rsid w:val="00585F20"/>
    <w:rsid w:val="0058615B"/>
    <w:rsid w:val="00586CB4"/>
    <w:rsid w:val="00586DD4"/>
    <w:rsid w:val="00587BE8"/>
    <w:rsid w:val="00587EDD"/>
    <w:rsid w:val="0059061D"/>
    <w:rsid w:val="005907F8"/>
    <w:rsid w:val="00592162"/>
    <w:rsid w:val="005923C4"/>
    <w:rsid w:val="00593066"/>
    <w:rsid w:val="00593807"/>
    <w:rsid w:val="00593EB0"/>
    <w:rsid w:val="005942DC"/>
    <w:rsid w:val="00594662"/>
    <w:rsid w:val="00595B7E"/>
    <w:rsid w:val="005960E4"/>
    <w:rsid w:val="00596A42"/>
    <w:rsid w:val="0059778A"/>
    <w:rsid w:val="005A0D75"/>
    <w:rsid w:val="005A11CF"/>
    <w:rsid w:val="005A13D5"/>
    <w:rsid w:val="005A2349"/>
    <w:rsid w:val="005A2484"/>
    <w:rsid w:val="005A2917"/>
    <w:rsid w:val="005A2D08"/>
    <w:rsid w:val="005A3D9D"/>
    <w:rsid w:val="005A3F80"/>
    <w:rsid w:val="005A495A"/>
    <w:rsid w:val="005A5071"/>
    <w:rsid w:val="005A514D"/>
    <w:rsid w:val="005A537E"/>
    <w:rsid w:val="005A571A"/>
    <w:rsid w:val="005A5841"/>
    <w:rsid w:val="005A5C16"/>
    <w:rsid w:val="005A7AF2"/>
    <w:rsid w:val="005B0E15"/>
    <w:rsid w:val="005B0EFD"/>
    <w:rsid w:val="005B100A"/>
    <w:rsid w:val="005B1DF4"/>
    <w:rsid w:val="005B1EF0"/>
    <w:rsid w:val="005B2643"/>
    <w:rsid w:val="005B2ACD"/>
    <w:rsid w:val="005B34E3"/>
    <w:rsid w:val="005B3666"/>
    <w:rsid w:val="005B3B20"/>
    <w:rsid w:val="005B3DD7"/>
    <w:rsid w:val="005B3EAC"/>
    <w:rsid w:val="005B433F"/>
    <w:rsid w:val="005B54BE"/>
    <w:rsid w:val="005B577D"/>
    <w:rsid w:val="005B5CA9"/>
    <w:rsid w:val="005B6B63"/>
    <w:rsid w:val="005B72A1"/>
    <w:rsid w:val="005B76EE"/>
    <w:rsid w:val="005C0C98"/>
    <w:rsid w:val="005C1022"/>
    <w:rsid w:val="005C160C"/>
    <w:rsid w:val="005C184C"/>
    <w:rsid w:val="005C19D4"/>
    <w:rsid w:val="005C29AF"/>
    <w:rsid w:val="005C2DB3"/>
    <w:rsid w:val="005C31A0"/>
    <w:rsid w:val="005C39D5"/>
    <w:rsid w:val="005C3C9E"/>
    <w:rsid w:val="005C3E7C"/>
    <w:rsid w:val="005C3EAD"/>
    <w:rsid w:val="005C430F"/>
    <w:rsid w:val="005C486D"/>
    <w:rsid w:val="005C491F"/>
    <w:rsid w:val="005C4E6E"/>
    <w:rsid w:val="005C51DB"/>
    <w:rsid w:val="005C5E53"/>
    <w:rsid w:val="005C5F78"/>
    <w:rsid w:val="005C6236"/>
    <w:rsid w:val="005C66B5"/>
    <w:rsid w:val="005C70C6"/>
    <w:rsid w:val="005D02FB"/>
    <w:rsid w:val="005D16D4"/>
    <w:rsid w:val="005D1D31"/>
    <w:rsid w:val="005D1F67"/>
    <w:rsid w:val="005D2324"/>
    <w:rsid w:val="005D3039"/>
    <w:rsid w:val="005D3836"/>
    <w:rsid w:val="005D3E5E"/>
    <w:rsid w:val="005D5B37"/>
    <w:rsid w:val="005D5B89"/>
    <w:rsid w:val="005D5E52"/>
    <w:rsid w:val="005D5F95"/>
    <w:rsid w:val="005D65DF"/>
    <w:rsid w:val="005D6911"/>
    <w:rsid w:val="005D6BFA"/>
    <w:rsid w:val="005D7217"/>
    <w:rsid w:val="005D73D8"/>
    <w:rsid w:val="005E11B8"/>
    <w:rsid w:val="005E1296"/>
    <w:rsid w:val="005E13F0"/>
    <w:rsid w:val="005E17CA"/>
    <w:rsid w:val="005E19E8"/>
    <w:rsid w:val="005E1A73"/>
    <w:rsid w:val="005E1B0F"/>
    <w:rsid w:val="005E1C05"/>
    <w:rsid w:val="005E22CD"/>
    <w:rsid w:val="005E39E4"/>
    <w:rsid w:val="005E3BFA"/>
    <w:rsid w:val="005E4B6E"/>
    <w:rsid w:val="005E5AB5"/>
    <w:rsid w:val="005E68CC"/>
    <w:rsid w:val="005E69E1"/>
    <w:rsid w:val="005E6F80"/>
    <w:rsid w:val="005E7080"/>
    <w:rsid w:val="005E7766"/>
    <w:rsid w:val="005F007C"/>
    <w:rsid w:val="005F054B"/>
    <w:rsid w:val="005F0F69"/>
    <w:rsid w:val="005F11A3"/>
    <w:rsid w:val="005F166F"/>
    <w:rsid w:val="005F1D2E"/>
    <w:rsid w:val="005F1E7E"/>
    <w:rsid w:val="005F1F55"/>
    <w:rsid w:val="005F1FBA"/>
    <w:rsid w:val="005F2C00"/>
    <w:rsid w:val="005F3097"/>
    <w:rsid w:val="005F328B"/>
    <w:rsid w:val="005F3EFD"/>
    <w:rsid w:val="005F458B"/>
    <w:rsid w:val="005F46B3"/>
    <w:rsid w:val="005F4C46"/>
    <w:rsid w:val="005F4CA8"/>
    <w:rsid w:val="005F51B6"/>
    <w:rsid w:val="005F5ACC"/>
    <w:rsid w:val="005F6136"/>
    <w:rsid w:val="005F6260"/>
    <w:rsid w:val="005F7D0F"/>
    <w:rsid w:val="005F7F11"/>
    <w:rsid w:val="00600282"/>
    <w:rsid w:val="00600FF5"/>
    <w:rsid w:val="00601596"/>
    <w:rsid w:val="00601EED"/>
    <w:rsid w:val="006025CE"/>
    <w:rsid w:val="00603140"/>
    <w:rsid w:val="006034DA"/>
    <w:rsid w:val="006043E2"/>
    <w:rsid w:val="00604477"/>
    <w:rsid w:val="00604515"/>
    <w:rsid w:val="00604532"/>
    <w:rsid w:val="00604963"/>
    <w:rsid w:val="006062AA"/>
    <w:rsid w:val="00606337"/>
    <w:rsid w:val="00607370"/>
    <w:rsid w:val="0060743C"/>
    <w:rsid w:val="00610338"/>
    <w:rsid w:val="00610B6D"/>
    <w:rsid w:val="00610F5F"/>
    <w:rsid w:val="006116C0"/>
    <w:rsid w:val="00611AA1"/>
    <w:rsid w:val="00611FA4"/>
    <w:rsid w:val="00612300"/>
    <w:rsid w:val="0061274E"/>
    <w:rsid w:val="006139D4"/>
    <w:rsid w:val="0061433B"/>
    <w:rsid w:val="006143D4"/>
    <w:rsid w:val="006143D5"/>
    <w:rsid w:val="006144F5"/>
    <w:rsid w:val="00614909"/>
    <w:rsid w:val="006170FF"/>
    <w:rsid w:val="00617760"/>
    <w:rsid w:val="00621A96"/>
    <w:rsid w:val="00622BDB"/>
    <w:rsid w:val="00622EA9"/>
    <w:rsid w:val="00623472"/>
    <w:rsid w:val="00623AA2"/>
    <w:rsid w:val="00623EEC"/>
    <w:rsid w:val="006251CD"/>
    <w:rsid w:val="006252EA"/>
    <w:rsid w:val="00625C3E"/>
    <w:rsid w:val="00625D92"/>
    <w:rsid w:val="00625F86"/>
    <w:rsid w:val="00626B09"/>
    <w:rsid w:val="00626B99"/>
    <w:rsid w:val="0062700E"/>
    <w:rsid w:val="00627349"/>
    <w:rsid w:val="00630893"/>
    <w:rsid w:val="00630D4D"/>
    <w:rsid w:val="006310B9"/>
    <w:rsid w:val="0063119E"/>
    <w:rsid w:val="006311AF"/>
    <w:rsid w:val="00631592"/>
    <w:rsid w:val="006315BC"/>
    <w:rsid w:val="00631CA1"/>
    <w:rsid w:val="00632A2A"/>
    <w:rsid w:val="006335E5"/>
    <w:rsid w:val="00633FCA"/>
    <w:rsid w:val="006349A6"/>
    <w:rsid w:val="00634ABA"/>
    <w:rsid w:val="0063511A"/>
    <w:rsid w:val="006357D8"/>
    <w:rsid w:val="006359B6"/>
    <w:rsid w:val="00635C99"/>
    <w:rsid w:val="006360CC"/>
    <w:rsid w:val="006365BC"/>
    <w:rsid w:val="0063699A"/>
    <w:rsid w:val="00636D59"/>
    <w:rsid w:val="00636D81"/>
    <w:rsid w:val="006371EE"/>
    <w:rsid w:val="00637BDD"/>
    <w:rsid w:val="006402BE"/>
    <w:rsid w:val="006408FF"/>
    <w:rsid w:val="00641544"/>
    <w:rsid w:val="00642E47"/>
    <w:rsid w:val="00642F3D"/>
    <w:rsid w:val="00643035"/>
    <w:rsid w:val="00643C5F"/>
    <w:rsid w:val="00643D7C"/>
    <w:rsid w:val="006442C2"/>
    <w:rsid w:val="0064438F"/>
    <w:rsid w:val="00644C85"/>
    <w:rsid w:val="00645388"/>
    <w:rsid w:val="006453A8"/>
    <w:rsid w:val="00645A35"/>
    <w:rsid w:val="0064641D"/>
    <w:rsid w:val="0064754E"/>
    <w:rsid w:val="00647B56"/>
    <w:rsid w:val="006502C8"/>
    <w:rsid w:val="00650EE6"/>
    <w:rsid w:val="00651808"/>
    <w:rsid w:val="00651D45"/>
    <w:rsid w:val="0065204F"/>
    <w:rsid w:val="006520D8"/>
    <w:rsid w:val="006521C2"/>
    <w:rsid w:val="00652A66"/>
    <w:rsid w:val="00652AEE"/>
    <w:rsid w:val="00652EC8"/>
    <w:rsid w:val="006537CB"/>
    <w:rsid w:val="0065393C"/>
    <w:rsid w:val="00653B08"/>
    <w:rsid w:val="00654816"/>
    <w:rsid w:val="00654A1F"/>
    <w:rsid w:val="006551C3"/>
    <w:rsid w:val="006553A9"/>
    <w:rsid w:val="006556AC"/>
    <w:rsid w:val="00655EFE"/>
    <w:rsid w:val="00655F78"/>
    <w:rsid w:val="0065619E"/>
    <w:rsid w:val="0065741A"/>
    <w:rsid w:val="00657AA2"/>
    <w:rsid w:val="006601A7"/>
    <w:rsid w:val="006607E8"/>
    <w:rsid w:val="006608AA"/>
    <w:rsid w:val="006615BB"/>
    <w:rsid w:val="00661713"/>
    <w:rsid w:val="00662E40"/>
    <w:rsid w:val="0066342A"/>
    <w:rsid w:val="00664ACF"/>
    <w:rsid w:val="00664D53"/>
    <w:rsid w:val="006657AE"/>
    <w:rsid w:val="006658A6"/>
    <w:rsid w:val="006659B6"/>
    <w:rsid w:val="00666101"/>
    <w:rsid w:val="00666A63"/>
    <w:rsid w:val="00667203"/>
    <w:rsid w:val="00667352"/>
    <w:rsid w:val="0066750A"/>
    <w:rsid w:val="00667996"/>
    <w:rsid w:val="00667D70"/>
    <w:rsid w:val="00667D94"/>
    <w:rsid w:val="00670398"/>
    <w:rsid w:val="0067063E"/>
    <w:rsid w:val="00670A4A"/>
    <w:rsid w:val="00670D21"/>
    <w:rsid w:val="00670DB5"/>
    <w:rsid w:val="00671276"/>
    <w:rsid w:val="0067170F"/>
    <w:rsid w:val="00672A4D"/>
    <w:rsid w:val="00673075"/>
    <w:rsid w:val="006730F3"/>
    <w:rsid w:val="00673BAA"/>
    <w:rsid w:val="00673F53"/>
    <w:rsid w:val="0067468A"/>
    <w:rsid w:val="0067478A"/>
    <w:rsid w:val="00674C85"/>
    <w:rsid w:val="00674DC4"/>
    <w:rsid w:val="00675463"/>
    <w:rsid w:val="00676589"/>
    <w:rsid w:val="006771D3"/>
    <w:rsid w:val="00677406"/>
    <w:rsid w:val="0067781D"/>
    <w:rsid w:val="00680647"/>
    <w:rsid w:val="006808C4"/>
    <w:rsid w:val="00680A36"/>
    <w:rsid w:val="00680BA0"/>
    <w:rsid w:val="006815FD"/>
    <w:rsid w:val="00681987"/>
    <w:rsid w:val="0068256B"/>
    <w:rsid w:val="00682571"/>
    <w:rsid w:val="0068261C"/>
    <w:rsid w:val="00682977"/>
    <w:rsid w:val="00682997"/>
    <w:rsid w:val="00682BDA"/>
    <w:rsid w:val="00682EBE"/>
    <w:rsid w:val="006830BC"/>
    <w:rsid w:val="006832F3"/>
    <w:rsid w:val="006835A5"/>
    <w:rsid w:val="00683D4F"/>
    <w:rsid w:val="00683DD6"/>
    <w:rsid w:val="0068546F"/>
    <w:rsid w:val="0068580E"/>
    <w:rsid w:val="00685CD8"/>
    <w:rsid w:val="006861D7"/>
    <w:rsid w:val="006864A7"/>
    <w:rsid w:val="006873F1"/>
    <w:rsid w:val="00691888"/>
    <w:rsid w:val="00692639"/>
    <w:rsid w:val="006928C4"/>
    <w:rsid w:val="00692CC9"/>
    <w:rsid w:val="006935A5"/>
    <w:rsid w:val="00693A9F"/>
    <w:rsid w:val="0069451A"/>
    <w:rsid w:val="00694F79"/>
    <w:rsid w:val="0069505E"/>
    <w:rsid w:val="00696ACB"/>
    <w:rsid w:val="00697366"/>
    <w:rsid w:val="00697810"/>
    <w:rsid w:val="006A0CC3"/>
    <w:rsid w:val="006A0DF7"/>
    <w:rsid w:val="006A0E1D"/>
    <w:rsid w:val="006A2281"/>
    <w:rsid w:val="006A2323"/>
    <w:rsid w:val="006A2573"/>
    <w:rsid w:val="006A2A59"/>
    <w:rsid w:val="006A3480"/>
    <w:rsid w:val="006A3BD1"/>
    <w:rsid w:val="006A545F"/>
    <w:rsid w:val="006A5CE4"/>
    <w:rsid w:val="006A68EA"/>
    <w:rsid w:val="006A6ECB"/>
    <w:rsid w:val="006B09CE"/>
    <w:rsid w:val="006B0C8D"/>
    <w:rsid w:val="006B1559"/>
    <w:rsid w:val="006B1E0F"/>
    <w:rsid w:val="006B208C"/>
    <w:rsid w:val="006B2A52"/>
    <w:rsid w:val="006B2F1E"/>
    <w:rsid w:val="006B30DD"/>
    <w:rsid w:val="006B398E"/>
    <w:rsid w:val="006B4FB8"/>
    <w:rsid w:val="006B5848"/>
    <w:rsid w:val="006B612A"/>
    <w:rsid w:val="006B761A"/>
    <w:rsid w:val="006B7669"/>
    <w:rsid w:val="006B7DA8"/>
    <w:rsid w:val="006C006B"/>
    <w:rsid w:val="006C090E"/>
    <w:rsid w:val="006C0B4B"/>
    <w:rsid w:val="006C0CFA"/>
    <w:rsid w:val="006C0D2E"/>
    <w:rsid w:val="006C24A7"/>
    <w:rsid w:val="006C5119"/>
    <w:rsid w:val="006C5282"/>
    <w:rsid w:val="006C56BA"/>
    <w:rsid w:val="006C5B65"/>
    <w:rsid w:val="006C63C0"/>
    <w:rsid w:val="006C6EBD"/>
    <w:rsid w:val="006C6FC1"/>
    <w:rsid w:val="006C72E4"/>
    <w:rsid w:val="006C7BFD"/>
    <w:rsid w:val="006D017F"/>
    <w:rsid w:val="006D12F2"/>
    <w:rsid w:val="006D20BB"/>
    <w:rsid w:val="006D21CC"/>
    <w:rsid w:val="006D2769"/>
    <w:rsid w:val="006D2F39"/>
    <w:rsid w:val="006D3B45"/>
    <w:rsid w:val="006D4C83"/>
    <w:rsid w:val="006D5803"/>
    <w:rsid w:val="006D7262"/>
    <w:rsid w:val="006D7D65"/>
    <w:rsid w:val="006D7E01"/>
    <w:rsid w:val="006D7E27"/>
    <w:rsid w:val="006E0362"/>
    <w:rsid w:val="006E0BD5"/>
    <w:rsid w:val="006E0E90"/>
    <w:rsid w:val="006E1F57"/>
    <w:rsid w:val="006E23B9"/>
    <w:rsid w:val="006E23F9"/>
    <w:rsid w:val="006E28CF"/>
    <w:rsid w:val="006E2DCE"/>
    <w:rsid w:val="006E36DB"/>
    <w:rsid w:val="006E3A38"/>
    <w:rsid w:val="006E3AF9"/>
    <w:rsid w:val="006E47EE"/>
    <w:rsid w:val="006E4AD5"/>
    <w:rsid w:val="006E4C0E"/>
    <w:rsid w:val="006E4CFA"/>
    <w:rsid w:val="006E5B4B"/>
    <w:rsid w:val="006E5F3E"/>
    <w:rsid w:val="006E6249"/>
    <w:rsid w:val="006E787B"/>
    <w:rsid w:val="006F0049"/>
    <w:rsid w:val="006F0141"/>
    <w:rsid w:val="006F0B89"/>
    <w:rsid w:val="006F163E"/>
    <w:rsid w:val="006F1967"/>
    <w:rsid w:val="006F2279"/>
    <w:rsid w:val="006F2DC1"/>
    <w:rsid w:val="006F41BD"/>
    <w:rsid w:val="006F459D"/>
    <w:rsid w:val="006F4D40"/>
    <w:rsid w:val="006F62E5"/>
    <w:rsid w:val="006F6878"/>
    <w:rsid w:val="0070001E"/>
    <w:rsid w:val="0070040B"/>
    <w:rsid w:val="00700714"/>
    <w:rsid w:val="00701A1B"/>
    <w:rsid w:val="00701C2A"/>
    <w:rsid w:val="007022C0"/>
    <w:rsid w:val="0070332E"/>
    <w:rsid w:val="00703815"/>
    <w:rsid w:val="007050AE"/>
    <w:rsid w:val="0070546C"/>
    <w:rsid w:val="007060D3"/>
    <w:rsid w:val="00706237"/>
    <w:rsid w:val="007066F4"/>
    <w:rsid w:val="00706AA1"/>
    <w:rsid w:val="0070724B"/>
    <w:rsid w:val="007079ED"/>
    <w:rsid w:val="00710366"/>
    <w:rsid w:val="00710CC2"/>
    <w:rsid w:val="00710FF4"/>
    <w:rsid w:val="00711506"/>
    <w:rsid w:val="00713B60"/>
    <w:rsid w:val="00713CFA"/>
    <w:rsid w:val="00714BC8"/>
    <w:rsid w:val="00715643"/>
    <w:rsid w:val="00716873"/>
    <w:rsid w:val="00716C6D"/>
    <w:rsid w:val="00717D1A"/>
    <w:rsid w:val="0072077B"/>
    <w:rsid w:val="00720DF1"/>
    <w:rsid w:val="00720F64"/>
    <w:rsid w:val="00721135"/>
    <w:rsid w:val="00722178"/>
    <w:rsid w:val="007237C4"/>
    <w:rsid w:val="007239C2"/>
    <w:rsid w:val="00724C42"/>
    <w:rsid w:val="00724C64"/>
    <w:rsid w:val="00725309"/>
    <w:rsid w:val="00725353"/>
    <w:rsid w:val="0072535D"/>
    <w:rsid w:val="00725755"/>
    <w:rsid w:val="00725856"/>
    <w:rsid w:val="00725B05"/>
    <w:rsid w:val="00725BE2"/>
    <w:rsid w:val="00725F71"/>
    <w:rsid w:val="007268A5"/>
    <w:rsid w:val="007306E1"/>
    <w:rsid w:val="00731303"/>
    <w:rsid w:val="00732669"/>
    <w:rsid w:val="00732E09"/>
    <w:rsid w:val="00734BE1"/>
    <w:rsid w:val="00734D4C"/>
    <w:rsid w:val="007353EB"/>
    <w:rsid w:val="00735676"/>
    <w:rsid w:val="00735C0B"/>
    <w:rsid w:val="00737B66"/>
    <w:rsid w:val="00740872"/>
    <w:rsid w:val="00740B32"/>
    <w:rsid w:val="00740D17"/>
    <w:rsid w:val="00741160"/>
    <w:rsid w:val="00741CB8"/>
    <w:rsid w:val="00742E4D"/>
    <w:rsid w:val="007433CA"/>
    <w:rsid w:val="007437E8"/>
    <w:rsid w:val="007439B2"/>
    <w:rsid w:val="00744673"/>
    <w:rsid w:val="0074495D"/>
    <w:rsid w:val="0074502D"/>
    <w:rsid w:val="007454C8"/>
    <w:rsid w:val="0074649C"/>
    <w:rsid w:val="007466EF"/>
    <w:rsid w:val="00746860"/>
    <w:rsid w:val="007471A9"/>
    <w:rsid w:val="00747EE3"/>
    <w:rsid w:val="00750859"/>
    <w:rsid w:val="00750ABB"/>
    <w:rsid w:val="00751F75"/>
    <w:rsid w:val="00752B2E"/>
    <w:rsid w:val="007538BD"/>
    <w:rsid w:val="0075428D"/>
    <w:rsid w:val="00754491"/>
    <w:rsid w:val="007557F2"/>
    <w:rsid w:val="00755907"/>
    <w:rsid w:val="007568EA"/>
    <w:rsid w:val="00757A87"/>
    <w:rsid w:val="007603BD"/>
    <w:rsid w:val="0076095E"/>
    <w:rsid w:val="00760DA2"/>
    <w:rsid w:val="00761261"/>
    <w:rsid w:val="00761396"/>
    <w:rsid w:val="0076143C"/>
    <w:rsid w:val="0076212C"/>
    <w:rsid w:val="007628E4"/>
    <w:rsid w:val="0076483F"/>
    <w:rsid w:val="00764FD0"/>
    <w:rsid w:val="00765058"/>
    <w:rsid w:val="00765908"/>
    <w:rsid w:val="00765BBB"/>
    <w:rsid w:val="00765E20"/>
    <w:rsid w:val="00765EC4"/>
    <w:rsid w:val="007669E6"/>
    <w:rsid w:val="00766A99"/>
    <w:rsid w:val="0076733D"/>
    <w:rsid w:val="0077000A"/>
    <w:rsid w:val="00770D2B"/>
    <w:rsid w:val="007716A5"/>
    <w:rsid w:val="007716DA"/>
    <w:rsid w:val="00772208"/>
    <w:rsid w:val="00772975"/>
    <w:rsid w:val="00772F0C"/>
    <w:rsid w:val="007735BE"/>
    <w:rsid w:val="00773F07"/>
    <w:rsid w:val="0077516B"/>
    <w:rsid w:val="00775BAC"/>
    <w:rsid w:val="00775D69"/>
    <w:rsid w:val="00775ED4"/>
    <w:rsid w:val="00776666"/>
    <w:rsid w:val="00776C4E"/>
    <w:rsid w:val="00776DD9"/>
    <w:rsid w:val="00777F04"/>
    <w:rsid w:val="00777F9C"/>
    <w:rsid w:val="0078433B"/>
    <w:rsid w:val="00784404"/>
    <w:rsid w:val="007848A2"/>
    <w:rsid w:val="00785843"/>
    <w:rsid w:val="007862B3"/>
    <w:rsid w:val="00786C03"/>
    <w:rsid w:val="00787336"/>
    <w:rsid w:val="00787BC3"/>
    <w:rsid w:val="00787C3F"/>
    <w:rsid w:val="007908DB"/>
    <w:rsid w:val="00790A9D"/>
    <w:rsid w:val="00790F0D"/>
    <w:rsid w:val="0079164C"/>
    <w:rsid w:val="0079194D"/>
    <w:rsid w:val="00792D10"/>
    <w:rsid w:val="0079336E"/>
    <w:rsid w:val="00793536"/>
    <w:rsid w:val="00793858"/>
    <w:rsid w:val="00794D15"/>
    <w:rsid w:val="00796089"/>
    <w:rsid w:val="007979FD"/>
    <w:rsid w:val="007A0517"/>
    <w:rsid w:val="007A09DD"/>
    <w:rsid w:val="007A0BE8"/>
    <w:rsid w:val="007A1025"/>
    <w:rsid w:val="007A1702"/>
    <w:rsid w:val="007A1B63"/>
    <w:rsid w:val="007A202F"/>
    <w:rsid w:val="007A2779"/>
    <w:rsid w:val="007A3969"/>
    <w:rsid w:val="007A3DE9"/>
    <w:rsid w:val="007A3E0A"/>
    <w:rsid w:val="007A4A60"/>
    <w:rsid w:val="007A5165"/>
    <w:rsid w:val="007A59CF"/>
    <w:rsid w:val="007A5D3E"/>
    <w:rsid w:val="007A5F24"/>
    <w:rsid w:val="007A5F2D"/>
    <w:rsid w:val="007A64DB"/>
    <w:rsid w:val="007A734B"/>
    <w:rsid w:val="007B192D"/>
    <w:rsid w:val="007B1C30"/>
    <w:rsid w:val="007B2441"/>
    <w:rsid w:val="007B2489"/>
    <w:rsid w:val="007B25D6"/>
    <w:rsid w:val="007B2733"/>
    <w:rsid w:val="007B32EF"/>
    <w:rsid w:val="007B3404"/>
    <w:rsid w:val="007B499C"/>
    <w:rsid w:val="007B4BDA"/>
    <w:rsid w:val="007B50A6"/>
    <w:rsid w:val="007B5B2D"/>
    <w:rsid w:val="007B5CC4"/>
    <w:rsid w:val="007B61A4"/>
    <w:rsid w:val="007B7C3E"/>
    <w:rsid w:val="007B7EFB"/>
    <w:rsid w:val="007C06C1"/>
    <w:rsid w:val="007C1654"/>
    <w:rsid w:val="007C1CF6"/>
    <w:rsid w:val="007C1D38"/>
    <w:rsid w:val="007C32A4"/>
    <w:rsid w:val="007C3383"/>
    <w:rsid w:val="007C3479"/>
    <w:rsid w:val="007C3B5F"/>
    <w:rsid w:val="007C40EE"/>
    <w:rsid w:val="007C464E"/>
    <w:rsid w:val="007C4EF6"/>
    <w:rsid w:val="007C5315"/>
    <w:rsid w:val="007C5663"/>
    <w:rsid w:val="007C60F1"/>
    <w:rsid w:val="007C6978"/>
    <w:rsid w:val="007C7377"/>
    <w:rsid w:val="007C7ED4"/>
    <w:rsid w:val="007D0A68"/>
    <w:rsid w:val="007D0AF0"/>
    <w:rsid w:val="007D0B71"/>
    <w:rsid w:val="007D11DD"/>
    <w:rsid w:val="007D2C65"/>
    <w:rsid w:val="007D329E"/>
    <w:rsid w:val="007D3602"/>
    <w:rsid w:val="007D3C43"/>
    <w:rsid w:val="007D41EA"/>
    <w:rsid w:val="007D4CE4"/>
    <w:rsid w:val="007D5674"/>
    <w:rsid w:val="007D59C5"/>
    <w:rsid w:val="007D5A85"/>
    <w:rsid w:val="007D633D"/>
    <w:rsid w:val="007D6509"/>
    <w:rsid w:val="007D6918"/>
    <w:rsid w:val="007D6B34"/>
    <w:rsid w:val="007D751B"/>
    <w:rsid w:val="007D792C"/>
    <w:rsid w:val="007D7C4F"/>
    <w:rsid w:val="007D7EC4"/>
    <w:rsid w:val="007D7ED6"/>
    <w:rsid w:val="007E02CB"/>
    <w:rsid w:val="007E0463"/>
    <w:rsid w:val="007E06B8"/>
    <w:rsid w:val="007E12D8"/>
    <w:rsid w:val="007E13F3"/>
    <w:rsid w:val="007E14FA"/>
    <w:rsid w:val="007E2694"/>
    <w:rsid w:val="007E32B0"/>
    <w:rsid w:val="007E3D49"/>
    <w:rsid w:val="007E6463"/>
    <w:rsid w:val="007E6C53"/>
    <w:rsid w:val="007E6EF8"/>
    <w:rsid w:val="007E7236"/>
    <w:rsid w:val="007E733C"/>
    <w:rsid w:val="007E7568"/>
    <w:rsid w:val="007F02EA"/>
    <w:rsid w:val="007F1076"/>
    <w:rsid w:val="007F12EE"/>
    <w:rsid w:val="007F156F"/>
    <w:rsid w:val="007F234F"/>
    <w:rsid w:val="007F3191"/>
    <w:rsid w:val="007F3BBB"/>
    <w:rsid w:val="007F3E14"/>
    <w:rsid w:val="007F42AB"/>
    <w:rsid w:val="007F44A9"/>
    <w:rsid w:val="007F46DC"/>
    <w:rsid w:val="007F4B5F"/>
    <w:rsid w:val="007F53E4"/>
    <w:rsid w:val="007F56F2"/>
    <w:rsid w:val="007F580F"/>
    <w:rsid w:val="007F5CBC"/>
    <w:rsid w:val="007F6E00"/>
    <w:rsid w:val="007F75ED"/>
    <w:rsid w:val="00800BC6"/>
    <w:rsid w:val="00801BEB"/>
    <w:rsid w:val="00802980"/>
    <w:rsid w:val="00803756"/>
    <w:rsid w:val="0080380E"/>
    <w:rsid w:val="00803FF3"/>
    <w:rsid w:val="008067CD"/>
    <w:rsid w:val="00806BF6"/>
    <w:rsid w:val="00806FFF"/>
    <w:rsid w:val="00807458"/>
    <w:rsid w:val="00807B73"/>
    <w:rsid w:val="00807DD3"/>
    <w:rsid w:val="00811043"/>
    <w:rsid w:val="00811A30"/>
    <w:rsid w:val="00811E43"/>
    <w:rsid w:val="008127A0"/>
    <w:rsid w:val="0081298A"/>
    <w:rsid w:val="00812C98"/>
    <w:rsid w:val="00813C59"/>
    <w:rsid w:val="00814466"/>
    <w:rsid w:val="0081578B"/>
    <w:rsid w:val="00817314"/>
    <w:rsid w:val="008179BE"/>
    <w:rsid w:val="00817A31"/>
    <w:rsid w:val="008201BB"/>
    <w:rsid w:val="008208D9"/>
    <w:rsid w:val="00821568"/>
    <w:rsid w:val="00821B1C"/>
    <w:rsid w:val="00821FDD"/>
    <w:rsid w:val="00823345"/>
    <w:rsid w:val="00823C4E"/>
    <w:rsid w:val="00823D30"/>
    <w:rsid w:val="008246A5"/>
    <w:rsid w:val="00824A38"/>
    <w:rsid w:val="00824E85"/>
    <w:rsid w:val="008260FE"/>
    <w:rsid w:val="00826640"/>
    <w:rsid w:val="00827A4A"/>
    <w:rsid w:val="00827BD7"/>
    <w:rsid w:val="00827CB6"/>
    <w:rsid w:val="00831327"/>
    <w:rsid w:val="00832576"/>
    <w:rsid w:val="008329E2"/>
    <w:rsid w:val="00832AB3"/>
    <w:rsid w:val="0083304D"/>
    <w:rsid w:val="0083351F"/>
    <w:rsid w:val="008340F6"/>
    <w:rsid w:val="008347DA"/>
    <w:rsid w:val="0083507F"/>
    <w:rsid w:val="00835682"/>
    <w:rsid w:val="00835841"/>
    <w:rsid w:val="00837A51"/>
    <w:rsid w:val="00837DC1"/>
    <w:rsid w:val="00837E82"/>
    <w:rsid w:val="00840541"/>
    <w:rsid w:val="00840A2F"/>
    <w:rsid w:val="00840BB5"/>
    <w:rsid w:val="00840D67"/>
    <w:rsid w:val="008410DB"/>
    <w:rsid w:val="008418A9"/>
    <w:rsid w:val="008418CB"/>
    <w:rsid w:val="0084394F"/>
    <w:rsid w:val="00843D70"/>
    <w:rsid w:val="00843DAE"/>
    <w:rsid w:val="00844AA8"/>
    <w:rsid w:val="00844BB0"/>
    <w:rsid w:val="00844FDC"/>
    <w:rsid w:val="0084525C"/>
    <w:rsid w:val="00846886"/>
    <w:rsid w:val="00846C75"/>
    <w:rsid w:val="00846C8F"/>
    <w:rsid w:val="00846F6F"/>
    <w:rsid w:val="008472CE"/>
    <w:rsid w:val="00847A65"/>
    <w:rsid w:val="00850507"/>
    <w:rsid w:val="008508D6"/>
    <w:rsid w:val="00850E1F"/>
    <w:rsid w:val="00851AF9"/>
    <w:rsid w:val="00851C78"/>
    <w:rsid w:val="00852AD1"/>
    <w:rsid w:val="00853976"/>
    <w:rsid w:val="00853BFA"/>
    <w:rsid w:val="00853D93"/>
    <w:rsid w:val="008554FF"/>
    <w:rsid w:val="008557B2"/>
    <w:rsid w:val="00855C85"/>
    <w:rsid w:val="008567D1"/>
    <w:rsid w:val="00857080"/>
    <w:rsid w:val="00857263"/>
    <w:rsid w:val="00857B35"/>
    <w:rsid w:val="00860945"/>
    <w:rsid w:val="00860BAC"/>
    <w:rsid w:val="00862C34"/>
    <w:rsid w:val="00862E27"/>
    <w:rsid w:val="00863008"/>
    <w:rsid w:val="0086316D"/>
    <w:rsid w:val="00863696"/>
    <w:rsid w:val="008637D0"/>
    <w:rsid w:val="0086410A"/>
    <w:rsid w:val="008643A5"/>
    <w:rsid w:val="00865048"/>
    <w:rsid w:val="00865383"/>
    <w:rsid w:val="00867669"/>
    <w:rsid w:val="008676AA"/>
    <w:rsid w:val="00867BDD"/>
    <w:rsid w:val="00867EE4"/>
    <w:rsid w:val="00870A6F"/>
    <w:rsid w:val="008729D0"/>
    <w:rsid w:val="00872DA9"/>
    <w:rsid w:val="00872DC5"/>
    <w:rsid w:val="00872EAE"/>
    <w:rsid w:val="00872EEA"/>
    <w:rsid w:val="0087318B"/>
    <w:rsid w:val="008735EC"/>
    <w:rsid w:val="0087461D"/>
    <w:rsid w:val="00876939"/>
    <w:rsid w:val="00877221"/>
    <w:rsid w:val="00880998"/>
    <w:rsid w:val="0088133D"/>
    <w:rsid w:val="0088159D"/>
    <w:rsid w:val="00881F81"/>
    <w:rsid w:val="008825EE"/>
    <w:rsid w:val="0088323C"/>
    <w:rsid w:val="00883444"/>
    <w:rsid w:val="00883D61"/>
    <w:rsid w:val="00885236"/>
    <w:rsid w:val="0088528B"/>
    <w:rsid w:val="00885654"/>
    <w:rsid w:val="00885C06"/>
    <w:rsid w:val="00885C84"/>
    <w:rsid w:val="00886381"/>
    <w:rsid w:val="008863A7"/>
    <w:rsid w:val="0088649B"/>
    <w:rsid w:val="0088663A"/>
    <w:rsid w:val="008867E9"/>
    <w:rsid w:val="0088682B"/>
    <w:rsid w:val="00886D3B"/>
    <w:rsid w:val="00887133"/>
    <w:rsid w:val="00887455"/>
    <w:rsid w:val="00887F59"/>
    <w:rsid w:val="00890755"/>
    <w:rsid w:val="008909EE"/>
    <w:rsid w:val="008920A6"/>
    <w:rsid w:val="00892103"/>
    <w:rsid w:val="008922F8"/>
    <w:rsid w:val="00892BF6"/>
    <w:rsid w:val="0089386A"/>
    <w:rsid w:val="00893FAD"/>
    <w:rsid w:val="008942B1"/>
    <w:rsid w:val="008948F8"/>
    <w:rsid w:val="0089490E"/>
    <w:rsid w:val="00894E3E"/>
    <w:rsid w:val="008968D1"/>
    <w:rsid w:val="00896B9F"/>
    <w:rsid w:val="00896DFC"/>
    <w:rsid w:val="00897C95"/>
    <w:rsid w:val="008A0DCA"/>
    <w:rsid w:val="008A1EB7"/>
    <w:rsid w:val="008A2761"/>
    <w:rsid w:val="008A2A88"/>
    <w:rsid w:val="008A3159"/>
    <w:rsid w:val="008A338C"/>
    <w:rsid w:val="008A3E1E"/>
    <w:rsid w:val="008A4141"/>
    <w:rsid w:val="008A4D9E"/>
    <w:rsid w:val="008A532D"/>
    <w:rsid w:val="008A541E"/>
    <w:rsid w:val="008A55AF"/>
    <w:rsid w:val="008A575C"/>
    <w:rsid w:val="008A611F"/>
    <w:rsid w:val="008A648D"/>
    <w:rsid w:val="008A73CA"/>
    <w:rsid w:val="008A7A81"/>
    <w:rsid w:val="008A7F0E"/>
    <w:rsid w:val="008B05C9"/>
    <w:rsid w:val="008B19EF"/>
    <w:rsid w:val="008B1B0C"/>
    <w:rsid w:val="008B1CF0"/>
    <w:rsid w:val="008B1F98"/>
    <w:rsid w:val="008B20BA"/>
    <w:rsid w:val="008B2D88"/>
    <w:rsid w:val="008B32A5"/>
    <w:rsid w:val="008B32D6"/>
    <w:rsid w:val="008B3CF4"/>
    <w:rsid w:val="008B406B"/>
    <w:rsid w:val="008B55F0"/>
    <w:rsid w:val="008B5A23"/>
    <w:rsid w:val="008B6169"/>
    <w:rsid w:val="008B625D"/>
    <w:rsid w:val="008B7289"/>
    <w:rsid w:val="008C08DB"/>
    <w:rsid w:val="008C10AA"/>
    <w:rsid w:val="008C117C"/>
    <w:rsid w:val="008C1829"/>
    <w:rsid w:val="008C188A"/>
    <w:rsid w:val="008C197D"/>
    <w:rsid w:val="008C23F6"/>
    <w:rsid w:val="008C3048"/>
    <w:rsid w:val="008C4042"/>
    <w:rsid w:val="008C4575"/>
    <w:rsid w:val="008C57A1"/>
    <w:rsid w:val="008C57E8"/>
    <w:rsid w:val="008C61E3"/>
    <w:rsid w:val="008C7452"/>
    <w:rsid w:val="008C7E72"/>
    <w:rsid w:val="008C7EC2"/>
    <w:rsid w:val="008D1BD8"/>
    <w:rsid w:val="008D1E62"/>
    <w:rsid w:val="008D27AC"/>
    <w:rsid w:val="008D2966"/>
    <w:rsid w:val="008D2A75"/>
    <w:rsid w:val="008D3A02"/>
    <w:rsid w:val="008D40CC"/>
    <w:rsid w:val="008D40E7"/>
    <w:rsid w:val="008D4138"/>
    <w:rsid w:val="008D512B"/>
    <w:rsid w:val="008D53FF"/>
    <w:rsid w:val="008D6017"/>
    <w:rsid w:val="008D629B"/>
    <w:rsid w:val="008D64D2"/>
    <w:rsid w:val="008D7973"/>
    <w:rsid w:val="008D7CB3"/>
    <w:rsid w:val="008E0787"/>
    <w:rsid w:val="008E098D"/>
    <w:rsid w:val="008E12DB"/>
    <w:rsid w:val="008E171E"/>
    <w:rsid w:val="008E1D2E"/>
    <w:rsid w:val="008E20D3"/>
    <w:rsid w:val="008E2510"/>
    <w:rsid w:val="008E2C77"/>
    <w:rsid w:val="008E3106"/>
    <w:rsid w:val="008E32D5"/>
    <w:rsid w:val="008E3446"/>
    <w:rsid w:val="008E3EEB"/>
    <w:rsid w:val="008E4301"/>
    <w:rsid w:val="008E44B2"/>
    <w:rsid w:val="008E4883"/>
    <w:rsid w:val="008E4C48"/>
    <w:rsid w:val="008E4CED"/>
    <w:rsid w:val="008E4E3E"/>
    <w:rsid w:val="008E55AA"/>
    <w:rsid w:val="008E5790"/>
    <w:rsid w:val="008E6092"/>
    <w:rsid w:val="008E60DB"/>
    <w:rsid w:val="008E6344"/>
    <w:rsid w:val="008E67C9"/>
    <w:rsid w:val="008E69EB"/>
    <w:rsid w:val="008E6E93"/>
    <w:rsid w:val="008E721C"/>
    <w:rsid w:val="008E768B"/>
    <w:rsid w:val="008E7887"/>
    <w:rsid w:val="008E7ECD"/>
    <w:rsid w:val="008F3167"/>
    <w:rsid w:val="008F3A3B"/>
    <w:rsid w:val="008F4042"/>
    <w:rsid w:val="008F4F94"/>
    <w:rsid w:val="008F56BA"/>
    <w:rsid w:val="008F5A02"/>
    <w:rsid w:val="008F6146"/>
    <w:rsid w:val="008F704B"/>
    <w:rsid w:val="008F72ED"/>
    <w:rsid w:val="008F76B1"/>
    <w:rsid w:val="00900188"/>
    <w:rsid w:val="00900EF5"/>
    <w:rsid w:val="00902900"/>
    <w:rsid w:val="00904967"/>
    <w:rsid w:val="00906580"/>
    <w:rsid w:val="00906DF0"/>
    <w:rsid w:val="00907493"/>
    <w:rsid w:val="00907EA3"/>
    <w:rsid w:val="00910137"/>
    <w:rsid w:val="00910407"/>
    <w:rsid w:val="00910743"/>
    <w:rsid w:val="00911099"/>
    <w:rsid w:val="00911218"/>
    <w:rsid w:val="009118A4"/>
    <w:rsid w:val="00911D01"/>
    <w:rsid w:val="0091276B"/>
    <w:rsid w:val="00912DFE"/>
    <w:rsid w:val="00914089"/>
    <w:rsid w:val="00914164"/>
    <w:rsid w:val="009146EA"/>
    <w:rsid w:val="00914AD5"/>
    <w:rsid w:val="00914D91"/>
    <w:rsid w:val="00915074"/>
    <w:rsid w:val="0091684F"/>
    <w:rsid w:val="00916E06"/>
    <w:rsid w:val="00917004"/>
    <w:rsid w:val="009175B3"/>
    <w:rsid w:val="009176F8"/>
    <w:rsid w:val="00917D9E"/>
    <w:rsid w:val="009219BE"/>
    <w:rsid w:val="00921D8F"/>
    <w:rsid w:val="009221C3"/>
    <w:rsid w:val="0092236D"/>
    <w:rsid w:val="00922B28"/>
    <w:rsid w:val="00922C90"/>
    <w:rsid w:val="00922D63"/>
    <w:rsid w:val="009231CC"/>
    <w:rsid w:val="009234C7"/>
    <w:rsid w:val="009245DD"/>
    <w:rsid w:val="0092589A"/>
    <w:rsid w:val="00926247"/>
    <w:rsid w:val="009262A9"/>
    <w:rsid w:val="009272AC"/>
    <w:rsid w:val="00927D1A"/>
    <w:rsid w:val="00930504"/>
    <w:rsid w:val="00930E9A"/>
    <w:rsid w:val="00931522"/>
    <w:rsid w:val="009318F3"/>
    <w:rsid w:val="009325D4"/>
    <w:rsid w:val="00933113"/>
    <w:rsid w:val="00933381"/>
    <w:rsid w:val="009335D9"/>
    <w:rsid w:val="009341BE"/>
    <w:rsid w:val="00934B56"/>
    <w:rsid w:val="00934F89"/>
    <w:rsid w:val="0093519B"/>
    <w:rsid w:val="009357C8"/>
    <w:rsid w:val="00935A87"/>
    <w:rsid w:val="00935F95"/>
    <w:rsid w:val="00936780"/>
    <w:rsid w:val="00936AA4"/>
    <w:rsid w:val="00937385"/>
    <w:rsid w:val="00937F53"/>
    <w:rsid w:val="00940C2A"/>
    <w:rsid w:val="00943F48"/>
    <w:rsid w:val="00944463"/>
    <w:rsid w:val="0094462D"/>
    <w:rsid w:val="00944A3E"/>
    <w:rsid w:val="00944DD5"/>
    <w:rsid w:val="00944F73"/>
    <w:rsid w:val="0094614A"/>
    <w:rsid w:val="0094709B"/>
    <w:rsid w:val="0094778F"/>
    <w:rsid w:val="009478C2"/>
    <w:rsid w:val="00947954"/>
    <w:rsid w:val="00947B01"/>
    <w:rsid w:val="00947DE4"/>
    <w:rsid w:val="009506B8"/>
    <w:rsid w:val="00950DE7"/>
    <w:rsid w:val="00950EB9"/>
    <w:rsid w:val="009515D7"/>
    <w:rsid w:val="0095168E"/>
    <w:rsid w:val="0095178B"/>
    <w:rsid w:val="00952B15"/>
    <w:rsid w:val="00953F9B"/>
    <w:rsid w:val="0095431A"/>
    <w:rsid w:val="009545C6"/>
    <w:rsid w:val="00954640"/>
    <w:rsid w:val="00954717"/>
    <w:rsid w:val="00954AF2"/>
    <w:rsid w:val="009552E3"/>
    <w:rsid w:val="00955804"/>
    <w:rsid w:val="0095592F"/>
    <w:rsid w:val="00955AF7"/>
    <w:rsid w:val="00955CDA"/>
    <w:rsid w:val="00956389"/>
    <w:rsid w:val="00956F9F"/>
    <w:rsid w:val="009575A1"/>
    <w:rsid w:val="00957E7A"/>
    <w:rsid w:val="00960EC4"/>
    <w:rsid w:val="00961CAB"/>
    <w:rsid w:val="00962770"/>
    <w:rsid w:val="00962D45"/>
    <w:rsid w:val="009633AE"/>
    <w:rsid w:val="0096379F"/>
    <w:rsid w:val="00963C5E"/>
    <w:rsid w:val="00964897"/>
    <w:rsid w:val="00965190"/>
    <w:rsid w:val="0096560F"/>
    <w:rsid w:val="00966048"/>
    <w:rsid w:val="0096610E"/>
    <w:rsid w:val="009662BD"/>
    <w:rsid w:val="00966675"/>
    <w:rsid w:val="00967E7E"/>
    <w:rsid w:val="009702BB"/>
    <w:rsid w:val="009704BD"/>
    <w:rsid w:val="00970A0F"/>
    <w:rsid w:val="00971799"/>
    <w:rsid w:val="009718FE"/>
    <w:rsid w:val="00972243"/>
    <w:rsid w:val="00972E29"/>
    <w:rsid w:val="00973DAD"/>
    <w:rsid w:val="009742A9"/>
    <w:rsid w:val="0097461A"/>
    <w:rsid w:val="00975315"/>
    <w:rsid w:val="00976407"/>
    <w:rsid w:val="00976624"/>
    <w:rsid w:val="00976F43"/>
    <w:rsid w:val="009777CE"/>
    <w:rsid w:val="009814D4"/>
    <w:rsid w:val="00981988"/>
    <w:rsid w:val="00982634"/>
    <w:rsid w:val="0098295B"/>
    <w:rsid w:val="009829F6"/>
    <w:rsid w:val="00982EF2"/>
    <w:rsid w:val="0098364C"/>
    <w:rsid w:val="00983A79"/>
    <w:rsid w:val="00983B42"/>
    <w:rsid w:val="00983D4F"/>
    <w:rsid w:val="00984476"/>
    <w:rsid w:val="00984F35"/>
    <w:rsid w:val="00985D5B"/>
    <w:rsid w:val="0098611E"/>
    <w:rsid w:val="00986F08"/>
    <w:rsid w:val="00987202"/>
    <w:rsid w:val="00987B83"/>
    <w:rsid w:val="00987D68"/>
    <w:rsid w:val="0099007B"/>
    <w:rsid w:val="00990109"/>
    <w:rsid w:val="009905E1"/>
    <w:rsid w:val="009916B3"/>
    <w:rsid w:val="00991D3D"/>
    <w:rsid w:val="00991EA7"/>
    <w:rsid w:val="009921D8"/>
    <w:rsid w:val="00992CA9"/>
    <w:rsid w:val="00992FA6"/>
    <w:rsid w:val="00993C7C"/>
    <w:rsid w:val="00994658"/>
    <w:rsid w:val="0099490C"/>
    <w:rsid w:val="00994C37"/>
    <w:rsid w:val="00994EA2"/>
    <w:rsid w:val="00994FA9"/>
    <w:rsid w:val="00995C2B"/>
    <w:rsid w:val="009962AD"/>
    <w:rsid w:val="00996553"/>
    <w:rsid w:val="00997390"/>
    <w:rsid w:val="00997C71"/>
    <w:rsid w:val="00997DCD"/>
    <w:rsid w:val="009A02B2"/>
    <w:rsid w:val="009A0F1F"/>
    <w:rsid w:val="009A17C2"/>
    <w:rsid w:val="009A197C"/>
    <w:rsid w:val="009A2F10"/>
    <w:rsid w:val="009A4108"/>
    <w:rsid w:val="009A54AC"/>
    <w:rsid w:val="009A59B2"/>
    <w:rsid w:val="009A5CDC"/>
    <w:rsid w:val="009A7CFA"/>
    <w:rsid w:val="009B0B10"/>
    <w:rsid w:val="009B1CEA"/>
    <w:rsid w:val="009B1DA5"/>
    <w:rsid w:val="009B1DC2"/>
    <w:rsid w:val="009B24C7"/>
    <w:rsid w:val="009B259D"/>
    <w:rsid w:val="009B2B0E"/>
    <w:rsid w:val="009B3511"/>
    <w:rsid w:val="009B37B4"/>
    <w:rsid w:val="009B3FE5"/>
    <w:rsid w:val="009B4CAD"/>
    <w:rsid w:val="009B510B"/>
    <w:rsid w:val="009B5C0F"/>
    <w:rsid w:val="009B5D06"/>
    <w:rsid w:val="009B626A"/>
    <w:rsid w:val="009B64F8"/>
    <w:rsid w:val="009B7853"/>
    <w:rsid w:val="009B7972"/>
    <w:rsid w:val="009B7DFD"/>
    <w:rsid w:val="009C0482"/>
    <w:rsid w:val="009C06DB"/>
    <w:rsid w:val="009C1531"/>
    <w:rsid w:val="009C1591"/>
    <w:rsid w:val="009C165A"/>
    <w:rsid w:val="009C16DF"/>
    <w:rsid w:val="009C1E67"/>
    <w:rsid w:val="009C2105"/>
    <w:rsid w:val="009C2498"/>
    <w:rsid w:val="009C2E23"/>
    <w:rsid w:val="009C3169"/>
    <w:rsid w:val="009C3DA6"/>
    <w:rsid w:val="009C56BA"/>
    <w:rsid w:val="009C6A02"/>
    <w:rsid w:val="009C6B15"/>
    <w:rsid w:val="009C76F0"/>
    <w:rsid w:val="009C7818"/>
    <w:rsid w:val="009C7A65"/>
    <w:rsid w:val="009D04B5"/>
    <w:rsid w:val="009D0590"/>
    <w:rsid w:val="009D0A08"/>
    <w:rsid w:val="009D2109"/>
    <w:rsid w:val="009D2585"/>
    <w:rsid w:val="009D2772"/>
    <w:rsid w:val="009D303A"/>
    <w:rsid w:val="009D3042"/>
    <w:rsid w:val="009D36C5"/>
    <w:rsid w:val="009D38DD"/>
    <w:rsid w:val="009D3B36"/>
    <w:rsid w:val="009D41A7"/>
    <w:rsid w:val="009D4759"/>
    <w:rsid w:val="009D4F08"/>
    <w:rsid w:val="009D5A30"/>
    <w:rsid w:val="009D5DDD"/>
    <w:rsid w:val="009D6653"/>
    <w:rsid w:val="009D6F55"/>
    <w:rsid w:val="009D74BC"/>
    <w:rsid w:val="009D7E70"/>
    <w:rsid w:val="009D7F62"/>
    <w:rsid w:val="009E08D8"/>
    <w:rsid w:val="009E0DC4"/>
    <w:rsid w:val="009E1E09"/>
    <w:rsid w:val="009E2B4A"/>
    <w:rsid w:val="009E3B6A"/>
    <w:rsid w:val="009E3D0C"/>
    <w:rsid w:val="009E50C1"/>
    <w:rsid w:val="009E57CE"/>
    <w:rsid w:val="009E61A0"/>
    <w:rsid w:val="009E64A3"/>
    <w:rsid w:val="009E658A"/>
    <w:rsid w:val="009E6F98"/>
    <w:rsid w:val="009E7272"/>
    <w:rsid w:val="009E790E"/>
    <w:rsid w:val="009E7BFE"/>
    <w:rsid w:val="009E7CFC"/>
    <w:rsid w:val="009F1CB7"/>
    <w:rsid w:val="009F24B1"/>
    <w:rsid w:val="009F3290"/>
    <w:rsid w:val="009F527F"/>
    <w:rsid w:val="009F52B2"/>
    <w:rsid w:val="009F5C80"/>
    <w:rsid w:val="009F64BF"/>
    <w:rsid w:val="009F7AC4"/>
    <w:rsid w:val="00A001EF"/>
    <w:rsid w:val="00A00597"/>
    <w:rsid w:val="00A015DE"/>
    <w:rsid w:val="00A01650"/>
    <w:rsid w:val="00A017C3"/>
    <w:rsid w:val="00A023E9"/>
    <w:rsid w:val="00A02D5C"/>
    <w:rsid w:val="00A0346D"/>
    <w:rsid w:val="00A042D9"/>
    <w:rsid w:val="00A0488A"/>
    <w:rsid w:val="00A04C4F"/>
    <w:rsid w:val="00A062D4"/>
    <w:rsid w:val="00A0658D"/>
    <w:rsid w:val="00A06CCC"/>
    <w:rsid w:val="00A06EF8"/>
    <w:rsid w:val="00A075E9"/>
    <w:rsid w:val="00A0785C"/>
    <w:rsid w:val="00A10268"/>
    <w:rsid w:val="00A10560"/>
    <w:rsid w:val="00A10E7B"/>
    <w:rsid w:val="00A110B5"/>
    <w:rsid w:val="00A117DE"/>
    <w:rsid w:val="00A12552"/>
    <w:rsid w:val="00A12CC7"/>
    <w:rsid w:val="00A12CCB"/>
    <w:rsid w:val="00A14725"/>
    <w:rsid w:val="00A14889"/>
    <w:rsid w:val="00A148A7"/>
    <w:rsid w:val="00A14ABC"/>
    <w:rsid w:val="00A14B48"/>
    <w:rsid w:val="00A157C1"/>
    <w:rsid w:val="00A160C0"/>
    <w:rsid w:val="00A162E1"/>
    <w:rsid w:val="00A16EFA"/>
    <w:rsid w:val="00A17403"/>
    <w:rsid w:val="00A174D3"/>
    <w:rsid w:val="00A17822"/>
    <w:rsid w:val="00A17AC9"/>
    <w:rsid w:val="00A205A1"/>
    <w:rsid w:val="00A2142A"/>
    <w:rsid w:val="00A21470"/>
    <w:rsid w:val="00A21CED"/>
    <w:rsid w:val="00A21D32"/>
    <w:rsid w:val="00A2302C"/>
    <w:rsid w:val="00A23352"/>
    <w:rsid w:val="00A23571"/>
    <w:rsid w:val="00A237CD"/>
    <w:rsid w:val="00A24EBA"/>
    <w:rsid w:val="00A2545D"/>
    <w:rsid w:val="00A25728"/>
    <w:rsid w:val="00A26053"/>
    <w:rsid w:val="00A272A1"/>
    <w:rsid w:val="00A2764D"/>
    <w:rsid w:val="00A2786E"/>
    <w:rsid w:val="00A278C8"/>
    <w:rsid w:val="00A27BD0"/>
    <w:rsid w:val="00A27C64"/>
    <w:rsid w:val="00A301D2"/>
    <w:rsid w:val="00A302A4"/>
    <w:rsid w:val="00A31980"/>
    <w:rsid w:val="00A32100"/>
    <w:rsid w:val="00A32163"/>
    <w:rsid w:val="00A32F5B"/>
    <w:rsid w:val="00A334A0"/>
    <w:rsid w:val="00A33813"/>
    <w:rsid w:val="00A3390B"/>
    <w:rsid w:val="00A3429A"/>
    <w:rsid w:val="00A346B8"/>
    <w:rsid w:val="00A3497E"/>
    <w:rsid w:val="00A36245"/>
    <w:rsid w:val="00A3635A"/>
    <w:rsid w:val="00A36360"/>
    <w:rsid w:val="00A3648B"/>
    <w:rsid w:val="00A36787"/>
    <w:rsid w:val="00A36AD2"/>
    <w:rsid w:val="00A36B04"/>
    <w:rsid w:val="00A37C29"/>
    <w:rsid w:val="00A37D7D"/>
    <w:rsid w:val="00A4013B"/>
    <w:rsid w:val="00A40EBC"/>
    <w:rsid w:val="00A41BCF"/>
    <w:rsid w:val="00A42E6D"/>
    <w:rsid w:val="00A42FC5"/>
    <w:rsid w:val="00A4327C"/>
    <w:rsid w:val="00A44EA3"/>
    <w:rsid w:val="00A4567B"/>
    <w:rsid w:val="00A46D82"/>
    <w:rsid w:val="00A46E61"/>
    <w:rsid w:val="00A515B5"/>
    <w:rsid w:val="00A51D61"/>
    <w:rsid w:val="00A51D8D"/>
    <w:rsid w:val="00A52026"/>
    <w:rsid w:val="00A523CD"/>
    <w:rsid w:val="00A52D1B"/>
    <w:rsid w:val="00A52DAE"/>
    <w:rsid w:val="00A545FF"/>
    <w:rsid w:val="00A55494"/>
    <w:rsid w:val="00A55508"/>
    <w:rsid w:val="00A55E38"/>
    <w:rsid w:val="00A5602A"/>
    <w:rsid w:val="00A5694F"/>
    <w:rsid w:val="00A56955"/>
    <w:rsid w:val="00A56A4D"/>
    <w:rsid w:val="00A60E13"/>
    <w:rsid w:val="00A611F2"/>
    <w:rsid w:val="00A61684"/>
    <w:rsid w:val="00A61EAF"/>
    <w:rsid w:val="00A62151"/>
    <w:rsid w:val="00A64088"/>
    <w:rsid w:val="00A640AF"/>
    <w:rsid w:val="00A64A84"/>
    <w:rsid w:val="00A64BFB"/>
    <w:rsid w:val="00A64D15"/>
    <w:rsid w:val="00A650FC"/>
    <w:rsid w:val="00A65B4F"/>
    <w:rsid w:val="00A66078"/>
    <w:rsid w:val="00A660F9"/>
    <w:rsid w:val="00A6638E"/>
    <w:rsid w:val="00A666BF"/>
    <w:rsid w:val="00A672AF"/>
    <w:rsid w:val="00A672D3"/>
    <w:rsid w:val="00A677C6"/>
    <w:rsid w:val="00A677FF"/>
    <w:rsid w:val="00A70579"/>
    <w:rsid w:val="00A714C2"/>
    <w:rsid w:val="00A71673"/>
    <w:rsid w:val="00A71908"/>
    <w:rsid w:val="00A719B0"/>
    <w:rsid w:val="00A723CC"/>
    <w:rsid w:val="00A7273E"/>
    <w:rsid w:val="00A7287A"/>
    <w:rsid w:val="00A7307A"/>
    <w:rsid w:val="00A734D5"/>
    <w:rsid w:val="00A74F11"/>
    <w:rsid w:val="00A75822"/>
    <w:rsid w:val="00A75F72"/>
    <w:rsid w:val="00A76305"/>
    <w:rsid w:val="00A76439"/>
    <w:rsid w:val="00A76E4F"/>
    <w:rsid w:val="00A7760B"/>
    <w:rsid w:val="00A801BA"/>
    <w:rsid w:val="00A80B2E"/>
    <w:rsid w:val="00A819DD"/>
    <w:rsid w:val="00A827F0"/>
    <w:rsid w:val="00A82F62"/>
    <w:rsid w:val="00A8343A"/>
    <w:rsid w:val="00A83481"/>
    <w:rsid w:val="00A843D1"/>
    <w:rsid w:val="00A8465C"/>
    <w:rsid w:val="00A848ED"/>
    <w:rsid w:val="00A84923"/>
    <w:rsid w:val="00A84E93"/>
    <w:rsid w:val="00A85722"/>
    <w:rsid w:val="00A85733"/>
    <w:rsid w:val="00A85E0C"/>
    <w:rsid w:val="00A85E41"/>
    <w:rsid w:val="00A87524"/>
    <w:rsid w:val="00A9068F"/>
    <w:rsid w:val="00A907B0"/>
    <w:rsid w:val="00A919F3"/>
    <w:rsid w:val="00A91D8B"/>
    <w:rsid w:val="00A91EA1"/>
    <w:rsid w:val="00A92F38"/>
    <w:rsid w:val="00A937CA"/>
    <w:rsid w:val="00A93A7D"/>
    <w:rsid w:val="00A93FFF"/>
    <w:rsid w:val="00A947B5"/>
    <w:rsid w:val="00A94844"/>
    <w:rsid w:val="00A95A14"/>
    <w:rsid w:val="00A95C87"/>
    <w:rsid w:val="00A95D84"/>
    <w:rsid w:val="00A95E92"/>
    <w:rsid w:val="00A96074"/>
    <w:rsid w:val="00A962CD"/>
    <w:rsid w:val="00A96BC4"/>
    <w:rsid w:val="00A97B40"/>
    <w:rsid w:val="00A97F65"/>
    <w:rsid w:val="00AA03E2"/>
    <w:rsid w:val="00AA0817"/>
    <w:rsid w:val="00AA1F56"/>
    <w:rsid w:val="00AA20CC"/>
    <w:rsid w:val="00AA2285"/>
    <w:rsid w:val="00AA23C4"/>
    <w:rsid w:val="00AA2532"/>
    <w:rsid w:val="00AA2B31"/>
    <w:rsid w:val="00AA3C6E"/>
    <w:rsid w:val="00AA557D"/>
    <w:rsid w:val="00AA5735"/>
    <w:rsid w:val="00AA591F"/>
    <w:rsid w:val="00AA5D3D"/>
    <w:rsid w:val="00AA74C2"/>
    <w:rsid w:val="00AA74D2"/>
    <w:rsid w:val="00AA797D"/>
    <w:rsid w:val="00AA7C84"/>
    <w:rsid w:val="00AA7DDE"/>
    <w:rsid w:val="00AA7F64"/>
    <w:rsid w:val="00AB0EC7"/>
    <w:rsid w:val="00AB1160"/>
    <w:rsid w:val="00AB2452"/>
    <w:rsid w:val="00AB2718"/>
    <w:rsid w:val="00AB33A4"/>
    <w:rsid w:val="00AB448E"/>
    <w:rsid w:val="00AB461C"/>
    <w:rsid w:val="00AB4C4B"/>
    <w:rsid w:val="00AB5851"/>
    <w:rsid w:val="00AB704D"/>
    <w:rsid w:val="00AB7C55"/>
    <w:rsid w:val="00AC0C52"/>
    <w:rsid w:val="00AC109A"/>
    <w:rsid w:val="00AC10ED"/>
    <w:rsid w:val="00AC15C3"/>
    <w:rsid w:val="00AC271C"/>
    <w:rsid w:val="00AC2BE1"/>
    <w:rsid w:val="00AC310C"/>
    <w:rsid w:val="00AC3155"/>
    <w:rsid w:val="00AC346B"/>
    <w:rsid w:val="00AC40B1"/>
    <w:rsid w:val="00AC533A"/>
    <w:rsid w:val="00AC5E63"/>
    <w:rsid w:val="00AC608A"/>
    <w:rsid w:val="00AC60A6"/>
    <w:rsid w:val="00AC6482"/>
    <w:rsid w:val="00AC6506"/>
    <w:rsid w:val="00AC6DE5"/>
    <w:rsid w:val="00AC70FB"/>
    <w:rsid w:val="00AC7147"/>
    <w:rsid w:val="00AC7977"/>
    <w:rsid w:val="00AC7C97"/>
    <w:rsid w:val="00AD0DE6"/>
    <w:rsid w:val="00AD12D4"/>
    <w:rsid w:val="00AD14CC"/>
    <w:rsid w:val="00AD15F3"/>
    <w:rsid w:val="00AD1E6D"/>
    <w:rsid w:val="00AD2CDB"/>
    <w:rsid w:val="00AD2CF2"/>
    <w:rsid w:val="00AD3A8E"/>
    <w:rsid w:val="00AD3BD9"/>
    <w:rsid w:val="00AD3FD8"/>
    <w:rsid w:val="00AD4A6E"/>
    <w:rsid w:val="00AD4FB5"/>
    <w:rsid w:val="00AD5237"/>
    <w:rsid w:val="00AD5337"/>
    <w:rsid w:val="00AD5814"/>
    <w:rsid w:val="00AD5BC6"/>
    <w:rsid w:val="00AD650F"/>
    <w:rsid w:val="00AD6A29"/>
    <w:rsid w:val="00AD6A37"/>
    <w:rsid w:val="00AD7206"/>
    <w:rsid w:val="00AD727C"/>
    <w:rsid w:val="00AE0A65"/>
    <w:rsid w:val="00AE0D3E"/>
    <w:rsid w:val="00AE126B"/>
    <w:rsid w:val="00AE15E3"/>
    <w:rsid w:val="00AE1ED3"/>
    <w:rsid w:val="00AE226B"/>
    <w:rsid w:val="00AE2DD5"/>
    <w:rsid w:val="00AE423B"/>
    <w:rsid w:val="00AE473E"/>
    <w:rsid w:val="00AE57E1"/>
    <w:rsid w:val="00AE5A84"/>
    <w:rsid w:val="00AE5B32"/>
    <w:rsid w:val="00AE5BB6"/>
    <w:rsid w:val="00AE5CE4"/>
    <w:rsid w:val="00AE6728"/>
    <w:rsid w:val="00AE69F1"/>
    <w:rsid w:val="00AE6B7F"/>
    <w:rsid w:val="00AE6BAD"/>
    <w:rsid w:val="00AE7827"/>
    <w:rsid w:val="00AE78FC"/>
    <w:rsid w:val="00AE7981"/>
    <w:rsid w:val="00AE7BF0"/>
    <w:rsid w:val="00AE7FB0"/>
    <w:rsid w:val="00AF0057"/>
    <w:rsid w:val="00AF0BEF"/>
    <w:rsid w:val="00AF0C79"/>
    <w:rsid w:val="00AF1038"/>
    <w:rsid w:val="00AF14C9"/>
    <w:rsid w:val="00AF162B"/>
    <w:rsid w:val="00AF16A8"/>
    <w:rsid w:val="00AF274A"/>
    <w:rsid w:val="00AF2A39"/>
    <w:rsid w:val="00AF2CF0"/>
    <w:rsid w:val="00AF2E2D"/>
    <w:rsid w:val="00AF3D5D"/>
    <w:rsid w:val="00AF3F42"/>
    <w:rsid w:val="00AF413D"/>
    <w:rsid w:val="00AF494D"/>
    <w:rsid w:val="00AF5387"/>
    <w:rsid w:val="00AF605B"/>
    <w:rsid w:val="00AF643C"/>
    <w:rsid w:val="00AF65A8"/>
    <w:rsid w:val="00AF6D5B"/>
    <w:rsid w:val="00AF71ED"/>
    <w:rsid w:val="00B00BDE"/>
    <w:rsid w:val="00B01085"/>
    <w:rsid w:val="00B01455"/>
    <w:rsid w:val="00B01B82"/>
    <w:rsid w:val="00B02D16"/>
    <w:rsid w:val="00B03219"/>
    <w:rsid w:val="00B033F2"/>
    <w:rsid w:val="00B034DE"/>
    <w:rsid w:val="00B03CF0"/>
    <w:rsid w:val="00B04118"/>
    <w:rsid w:val="00B04492"/>
    <w:rsid w:val="00B04B34"/>
    <w:rsid w:val="00B04CF7"/>
    <w:rsid w:val="00B04E5A"/>
    <w:rsid w:val="00B04E77"/>
    <w:rsid w:val="00B054F7"/>
    <w:rsid w:val="00B106B9"/>
    <w:rsid w:val="00B10C5D"/>
    <w:rsid w:val="00B10FF9"/>
    <w:rsid w:val="00B1107A"/>
    <w:rsid w:val="00B12510"/>
    <w:rsid w:val="00B126D1"/>
    <w:rsid w:val="00B12CC3"/>
    <w:rsid w:val="00B1366D"/>
    <w:rsid w:val="00B138E0"/>
    <w:rsid w:val="00B13E0D"/>
    <w:rsid w:val="00B142B3"/>
    <w:rsid w:val="00B1506A"/>
    <w:rsid w:val="00B165B8"/>
    <w:rsid w:val="00B16CB3"/>
    <w:rsid w:val="00B17137"/>
    <w:rsid w:val="00B17331"/>
    <w:rsid w:val="00B17806"/>
    <w:rsid w:val="00B17B3E"/>
    <w:rsid w:val="00B17FC1"/>
    <w:rsid w:val="00B20018"/>
    <w:rsid w:val="00B20209"/>
    <w:rsid w:val="00B2029D"/>
    <w:rsid w:val="00B213B8"/>
    <w:rsid w:val="00B22976"/>
    <w:rsid w:val="00B22A69"/>
    <w:rsid w:val="00B23552"/>
    <w:rsid w:val="00B24598"/>
    <w:rsid w:val="00B24A59"/>
    <w:rsid w:val="00B25436"/>
    <w:rsid w:val="00B25AB6"/>
    <w:rsid w:val="00B26B1B"/>
    <w:rsid w:val="00B26BA6"/>
    <w:rsid w:val="00B27A00"/>
    <w:rsid w:val="00B3021A"/>
    <w:rsid w:val="00B31301"/>
    <w:rsid w:val="00B320B0"/>
    <w:rsid w:val="00B32363"/>
    <w:rsid w:val="00B32766"/>
    <w:rsid w:val="00B33247"/>
    <w:rsid w:val="00B332BC"/>
    <w:rsid w:val="00B332EF"/>
    <w:rsid w:val="00B33BA4"/>
    <w:rsid w:val="00B34155"/>
    <w:rsid w:val="00B34826"/>
    <w:rsid w:val="00B34D86"/>
    <w:rsid w:val="00B34DAB"/>
    <w:rsid w:val="00B34F1E"/>
    <w:rsid w:val="00B3506B"/>
    <w:rsid w:val="00B35C49"/>
    <w:rsid w:val="00B35F8A"/>
    <w:rsid w:val="00B364A0"/>
    <w:rsid w:val="00B37087"/>
    <w:rsid w:val="00B37476"/>
    <w:rsid w:val="00B40A87"/>
    <w:rsid w:val="00B40DD9"/>
    <w:rsid w:val="00B41E27"/>
    <w:rsid w:val="00B4240D"/>
    <w:rsid w:val="00B436B4"/>
    <w:rsid w:val="00B43AFA"/>
    <w:rsid w:val="00B442A8"/>
    <w:rsid w:val="00B44672"/>
    <w:rsid w:val="00B45158"/>
    <w:rsid w:val="00B456BF"/>
    <w:rsid w:val="00B45A22"/>
    <w:rsid w:val="00B4650E"/>
    <w:rsid w:val="00B46BEE"/>
    <w:rsid w:val="00B47724"/>
    <w:rsid w:val="00B47CE8"/>
    <w:rsid w:val="00B502E6"/>
    <w:rsid w:val="00B507AB"/>
    <w:rsid w:val="00B51208"/>
    <w:rsid w:val="00B51902"/>
    <w:rsid w:val="00B51ECA"/>
    <w:rsid w:val="00B52CE3"/>
    <w:rsid w:val="00B52D74"/>
    <w:rsid w:val="00B52E8A"/>
    <w:rsid w:val="00B531A0"/>
    <w:rsid w:val="00B531F4"/>
    <w:rsid w:val="00B53505"/>
    <w:rsid w:val="00B535B6"/>
    <w:rsid w:val="00B53AF3"/>
    <w:rsid w:val="00B53B9A"/>
    <w:rsid w:val="00B53C50"/>
    <w:rsid w:val="00B53DA9"/>
    <w:rsid w:val="00B547E3"/>
    <w:rsid w:val="00B54BDF"/>
    <w:rsid w:val="00B552A0"/>
    <w:rsid w:val="00B55382"/>
    <w:rsid w:val="00B555E5"/>
    <w:rsid w:val="00B55AD5"/>
    <w:rsid w:val="00B56688"/>
    <w:rsid w:val="00B566D0"/>
    <w:rsid w:val="00B569B8"/>
    <w:rsid w:val="00B56C63"/>
    <w:rsid w:val="00B56DFA"/>
    <w:rsid w:val="00B57F1A"/>
    <w:rsid w:val="00B60738"/>
    <w:rsid w:val="00B61D1F"/>
    <w:rsid w:val="00B61E7C"/>
    <w:rsid w:val="00B62002"/>
    <w:rsid w:val="00B62AA6"/>
    <w:rsid w:val="00B62B3D"/>
    <w:rsid w:val="00B633E9"/>
    <w:rsid w:val="00B64C59"/>
    <w:rsid w:val="00B65865"/>
    <w:rsid w:val="00B65B45"/>
    <w:rsid w:val="00B65C05"/>
    <w:rsid w:val="00B664F0"/>
    <w:rsid w:val="00B666B3"/>
    <w:rsid w:val="00B66BB3"/>
    <w:rsid w:val="00B66D8B"/>
    <w:rsid w:val="00B674EC"/>
    <w:rsid w:val="00B702AD"/>
    <w:rsid w:val="00B70A29"/>
    <w:rsid w:val="00B71583"/>
    <w:rsid w:val="00B71E12"/>
    <w:rsid w:val="00B71ECD"/>
    <w:rsid w:val="00B72738"/>
    <w:rsid w:val="00B72C20"/>
    <w:rsid w:val="00B72EBE"/>
    <w:rsid w:val="00B74135"/>
    <w:rsid w:val="00B74214"/>
    <w:rsid w:val="00B744C7"/>
    <w:rsid w:val="00B74977"/>
    <w:rsid w:val="00B75B96"/>
    <w:rsid w:val="00B75FFF"/>
    <w:rsid w:val="00B760CB"/>
    <w:rsid w:val="00B763CB"/>
    <w:rsid w:val="00B767B3"/>
    <w:rsid w:val="00B77ADA"/>
    <w:rsid w:val="00B77E11"/>
    <w:rsid w:val="00B82055"/>
    <w:rsid w:val="00B82CF5"/>
    <w:rsid w:val="00B82FC4"/>
    <w:rsid w:val="00B82FD8"/>
    <w:rsid w:val="00B831BF"/>
    <w:rsid w:val="00B8332B"/>
    <w:rsid w:val="00B8409D"/>
    <w:rsid w:val="00B84CC0"/>
    <w:rsid w:val="00B85575"/>
    <w:rsid w:val="00B857D2"/>
    <w:rsid w:val="00B85CD5"/>
    <w:rsid w:val="00B85E4D"/>
    <w:rsid w:val="00B862FE"/>
    <w:rsid w:val="00B864DB"/>
    <w:rsid w:val="00B86CC4"/>
    <w:rsid w:val="00B87048"/>
    <w:rsid w:val="00B87162"/>
    <w:rsid w:val="00B90290"/>
    <w:rsid w:val="00B903F0"/>
    <w:rsid w:val="00B907B7"/>
    <w:rsid w:val="00B908C7"/>
    <w:rsid w:val="00B90C15"/>
    <w:rsid w:val="00B91068"/>
    <w:rsid w:val="00B91222"/>
    <w:rsid w:val="00B914C7"/>
    <w:rsid w:val="00B93416"/>
    <w:rsid w:val="00B93EE1"/>
    <w:rsid w:val="00B93F80"/>
    <w:rsid w:val="00B94103"/>
    <w:rsid w:val="00B94FCA"/>
    <w:rsid w:val="00B95AA1"/>
    <w:rsid w:val="00B95C3C"/>
    <w:rsid w:val="00B95CC0"/>
    <w:rsid w:val="00B95F57"/>
    <w:rsid w:val="00B9609E"/>
    <w:rsid w:val="00B9630B"/>
    <w:rsid w:val="00B96895"/>
    <w:rsid w:val="00B970A6"/>
    <w:rsid w:val="00B97939"/>
    <w:rsid w:val="00B97CF1"/>
    <w:rsid w:val="00BA01CB"/>
    <w:rsid w:val="00BA08B3"/>
    <w:rsid w:val="00BA09A0"/>
    <w:rsid w:val="00BA0B65"/>
    <w:rsid w:val="00BA1114"/>
    <w:rsid w:val="00BA2798"/>
    <w:rsid w:val="00BA2F57"/>
    <w:rsid w:val="00BA4236"/>
    <w:rsid w:val="00BA4CB1"/>
    <w:rsid w:val="00BA5404"/>
    <w:rsid w:val="00BA58AA"/>
    <w:rsid w:val="00BA6BC9"/>
    <w:rsid w:val="00BA70DE"/>
    <w:rsid w:val="00BA7603"/>
    <w:rsid w:val="00BA7844"/>
    <w:rsid w:val="00BB018B"/>
    <w:rsid w:val="00BB02BD"/>
    <w:rsid w:val="00BB0C4F"/>
    <w:rsid w:val="00BB130C"/>
    <w:rsid w:val="00BB1734"/>
    <w:rsid w:val="00BB1937"/>
    <w:rsid w:val="00BB197B"/>
    <w:rsid w:val="00BB1A3E"/>
    <w:rsid w:val="00BB1E93"/>
    <w:rsid w:val="00BB24A7"/>
    <w:rsid w:val="00BB292A"/>
    <w:rsid w:val="00BB2F14"/>
    <w:rsid w:val="00BB3245"/>
    <w:rsid w:val="00BB4C67"/>
    <w:rsid w:val="00BB4F83"/>
    <w:rsid w:val="00BB52A1"/>
    <w:rsid w:val="00BB632A"/>
    <w:rsid w:val="00BB6343"/>
    <w:rsid w:val="00BB6572"/>
    <w:rsid w:val="00BB65EB"/>
    <w:rsid w:val="00BB6813"/>
    <w:rsid w:val="00BB7327"/>
    <w:rsid w:val="00BB736F"/>
    <w:rsid w:val="00BB74C0"/>
    <w:rsid w:val="00BB7AEF"/>
    <w:rsid w:val="00BB7BAA"/>
    <w:rsid w:val="00BC0A0F"/>
    <w:rsid w:val="00BC0DC8"/>
    <w:rsid w:val="00BC29AD"/>
    <w:rsid w:val="00BC2DA5"/>
    <w:rsid w:val="00BC3D9B"/>
    <w:rsid w:val="00BC4002"/>
    <w:rsid w:val="00BC42F1"/>
    <w:rsid w:val="00BC4321"/>
    <w:rsid w:val="00BC471D"/>
    <w:rsid w:val="00BC4856"/>
    <w:rsid w:val="00BC59AD"/>
    <w:rsid w:val="00BC67B4"/>
    <w:rsid w:val="00BC7DC1"/>
    <w:rsid w:val="00BD0F1D"/>
    <w:rsid w:val="00BD114D"/>
    <w:rsid w:val="00BD1908"/>
    <w:rsid w:val="00BD1BF3"/>
    <w:rsid w:val="00BD1F66"/>
    <w:rsid w:val="00BD29E3"/>
    <w:rsid w:val="00BD2AE0"/>
    <w:rsid w:val="00BD3703"/>
    <w:rsid w:val="00BD38A2"/>
    <w:rsid w:val="00BD3F42"/>
    <w:rsid w:val="00BD4364"/>
    <w:rsid w:val="00BD44A5"/>
    <w:rsid w:val="00BD4856"/>
    <w:rsid w:val="00BD51E7"/>
    <w:rsid w:val="00BD530C"/>
    <w:rsid w:val="00BD5617"/>
    <w:rsid w:val="00BD59BE"/>
    <w:rsid w:val="00BD5A48"/>
    <w:rsid w:val="00BD5B7A"/>
    <w:rsid w:val="00BD65D5"/>
    <w:rsid w:val="00BD685A"/>
    <w:rsid w:val="00BD6DF9"/>
    <w:rsid w:val="00BD74F3"/>
    <w:rsid w:val="00BD7F5E"/>
    <w:rsid w:val="00BE04D7"/>
    <w:rsid w:val="00BE0893"/>
    <w:rsid w:val="00BE0B7B"/>
    <w:rsid w:val="00BE15E7"/>
    <w:rsid w:val="00BE2734"/>
    <w:rsid w:val="00BE2895"/>
    <w:rsid w:val="00BE30C7"/>
    <w:rsid w:val="00BE3300"/>
    <w:rsid w:val="00BE3731"/>
    <w:rsid w:val="00BE3AEC"/>
    <w:rsid w:val="00BE447E"/>
    <w:rsid w:val="00BE49B3"/>
    <w:rsid w:val="00BE55E7"/>
    <w:rsid w:val="00BE55F8"/>
    <w:rsid w:val="00BE5C37"/>
    <w:rsid w:val="00BE6104"/>
    <w:rsid w:val="00BE6243"/>
    <w:rsid w:val="00BE6C06"/>
    <w:rsid w:val="00BE6C6E"/>
    <w:rsid w:val="00BE7279"/>
    <w:rsid w:val="00BE74E0"/>
    <w:rsid w:val="00BE7855"/>
    <w:rsid w:val="00BE7D42"/>
    <w:rsid w:val="00BF0B56"/>
    <w:rsid w:val="00BF103F"/>
    <w:rsid w:val="00BF16B5"/>
    <w:rsid w:val="00BF1758"/>
    <w:rsid w:val="00BF22BD"/>
    <w:rsid w:val="00BF4155"/>
    <w:rsid w:val="00BF43D5"/>
    <w:rsid w:val="00BF489D"/>
    <w:rsid w:val="00BF4FBC"/>
    <w:rsid w:val="00BF5C62"/>
    <w:rsid w:val="00BF5CFC"/>
    <w:rsid w:val="00BF5E69"/>
    <w:rsid w:val="00BF63BD"/>
    <w:rsid w:val="00BF657C"/>
    <w:rsid w:val="00BF67E5"/>
    <w:rsid w:val="00BF6A72"/>
    <w:rsid w:val="00BF6B9F"/>
    <w:rsid w:val="00BF7975"/>
    <w:rsid w:val="00C00099"/>
    <w:rsid w:val="00C005ED"/>
    <w:rsid w:val="00C0068F"/>
    <w:rsid w:val="00C00E3C"/>
    <w:rsid w:val="00C0101A"/>
    <w:rsid w:val="00C0139C"/>
    <w:rsid w:val="00C0159F"/>
    <w:rsid w:val="00C0247B"/>
    <w:rsid w:val="00C02CA1"/>
    <w:rsid w:val="00C02D7E"/>
    <w:rsid w:val="00C03242"/>
    <w:rsid w:val="00C038A2"/>
    <w:rsid w:val="00C03D8D"/>
    <w:rsid w:val="00C03D92"/>
    <w:rsid w:val="00C03EA2"/>
    <w:rsid w:val="00C04191"/>
    <w:rsid w:val="00C043E4"/>
    <w:rsid w:val="00C054F0"/>
    <w:rsid w:val="00C05A25"/>
    <w:rsid w:val="00C05C7A"/>
    <w:rsid w:val="00C06230"/>
    <w:rsid w:val="00C06FF4"/>
    <w:rsid w:val="00C07324"/>
    <w:rsid w:val="00C07422"/>
    <w:rsid w:val="00C0794A"/>
    <w:rsid w:val="00C10919"/>
    <w:rsid w:val="00C113F4"/>
    <w:rsid w:val="00C11530"/>
    <w:rsid w:val="00C11C93"/>
    <w:rsid w:val="00C11CC9"/>
    <w:rsid w:val="00C11F66"/>
    <w:rsid w:val="00C1249E"/>
    <w:rsid w:val="00C12827"/>
    <w:rsid w:val="00C143F3"/>
    <w:rsid w:val="00C1448A"/>
    <w:rsid w:val="00C15B3F"/>
    <w:rsid w:val="00C15C7C"/>
    <w:rsid w:val="00C16FE8"/>
    <w:rsid w:val="00C1728D"/>
    <w:rsid w:val="00C17924"/>
    <w:rsid w:val="00C17CAF"/>
    <w:rsid w:val="00C20A53"/>
    <w:rsid w:val="00C21494"/>
    <w:rsid w:val="00C21888"/>
    <w:rsid w:val="00C21FCF"/>
    <w:rsid w:val="00C22822"/>
    <w:rsid w:val="00C23041"/>
    <w:rsid w:val="00C230AD"/>
    <w:rsid w:val="00C23BE0"/>
    <w:rsid w:val="00C24CE8"/>
    <w:rsid w:val="00C255C8"/>
    <w:rsid w:val="00C258FE"/>
    <w:rsid w:val="00C26814"/>
    <w:rsid w:val="00C26F37"/>
    <w:rsid w:val="00C270E2"/>
    <w:rsid w:val="00C27CE1"/>
    <w:rsid w:val="00C302AB"/>
    <w:rsid w:val="00C3071D"/>
    <w:rsid w:val="00C30A1D"/>
    <w:rsid w:val="00C31293"/>
    <w:rsid w:val="00C31887"/>
    <w:rsid w:val="00C31C23"/>
    <w:rsid w:val="00C32E30"/>
    <w:rsid w:val="00C33843"/>
    <w:rsid w:val="00C3396C"/>
    <w:rsid w:val="00C33E0C"/>
    <w:rsid w:val="00C341FB"/>
    <w:rsid w:val="00C34309"/>
    <w:rsid w:val="00C3504A"/>
    <w:rsid w:val="00C35622"/>
    <w:rsid w:val="00C3582C"/>
    <w:rsid w:val="00C362C1"/>
    <w:rsid w:val="00C36704"/>
    <w:rsid w:val="00C36A45"/>
    <w:rsid w:val="00C36E7D"/>
    <w:rsid w:val="00C3723F"/>
    <w:rsid w:val="00C37341"/>
    <w:rsid w:val="00C37595"/>
    <w:rsid w:val="00C40E0B"/>
    <w:rsid w:val="00C4129E"/>
    <w:rsid w:val="00C4159D"/>
    <w:rsid w:val="00C41639"/>
    <w:rsid w:val="00C41A57"/>
    <w:rsid w:val="00C41BA7"/>
    <w:rsid w:val="00C41E36"/>
    <w:rsid w:val="00C42A81"/>
    <w:rsid w:val="00C42E4F"/>
    <w:rsid w:val="00C42F3C"/>
    <w:rsid w:val="00C4338C"/>
    <w:rsid w:val="00C44390"/>
    <w:rsid w:val="00C446F3"/>
    <w:rsid w:val="00C4494C"/>
    <w:rsid w:val="00C45167"/>
    <w:rsid w:val="00C456E8"/>
    <w:rsid w:val="00C459DB"/>
    <w:rsid w:val="00C45BCB"/>
    <w:rsid w:val="00C46119"/>
    <w:rsid w:val="00C46251"/>
    <w:rsid w:val="00C4656D"/>
    <w:rsid w:val="00C47083"/>
    <w:rsid w:val="00C47128"/>
    <w:rsid w:val="00C47AAC"/>
    <w:rsid w:val="00C5100B"/>
    <w:rsid w:val="00C51EE6"/>
    <w:rsid w:val="00C51F9A"/>
    <w:rsid w:val="00C52087"/>
    <w:rsid w:val="00C52905"/>
    <w:rsid w:val="00C52B4D"/>
    <w:rsid w:val="00C52F8B"/>
    <w:rsid w:val="00C5431F"/>
    <w:rsid w:val="00C54C5E"/>
    <w:rsid w:val="00C55D4A"/>
    <w:rsid w:val="00C55E67"/>
    <w:rsid w:val="00C56901"/>
    <w:rsid w:val="00C600F3"/>
    <w:rsid w:val="00C60144"/>
    <w:rsid w:val="00C60825"/>
    <w:rsid w:val="00C6082B"/>
    <w:rsid w:val="00C60BC3"/>
    <w:rsid w:val="00C6106F"/>
    <w:rsid w:val="00C6120D"/>
    <w:rsid w:val="00C613EB"/>
    <w:rsid w:val="00C616E1"/>
    <w:rsid w:val="00C61C2D"/>
    <w:rsid w:val="00C61D2A"/>
    <w:rsid w:val="00C627CF"/>
    <w:rsid w:val="00C63968"/>
    <w:rsid w:val="00C65961"/>
    <w:rsid w:val="00C661A1"/>
    <w:rsid w:val="00C670DA"/>
    <w:rsid w:val="00C67592"/>
    <w:rsid w:val="00C70535"/>
    <w:rsid w:val="00C7081C"/>
    <w:rsid w:val="00C714CA"/>
    <w:rsid w:val="00C715BD"/>
    <w:rsid w:val="00C72988"/>
    <w:rsid w:val="00C730CA"/>
    <w:rsid w:val="00C7361F"/>
    <w:rsid w:val="00C73CA0"/>
    <w:rsid w:val="00C74270"/>
    <w:rsid w:val="00C74565"/>
    <w:rsid w:val="00C755D7"/>
    <w:rsid w:val="00C758A0"/>
    <w:rsid w:val="00C758DB"/>
    <w:rsid w:val="00C75FC6"/>
    <w:rsid w:val="00C76F3C"/>
    <w:rsid w:val="00C77509"/>
    <w:rsid w:val="00C80889"/>
    <w:rsid w:val="00C81204"/>
    <w:rsid w:val="00C8122D"/>
    <w:rsid w:val="00C816A1"/>
    <w:rsid w:val="00C81AAB"/>
    <w:rsid w:val="00C82355"/>
    <w:rsid w:val="00C82E5B"/>
    <w:rsid w:val="00C8350D"/>
    <w:rsid w:val="00C84B89"/>
    <w:rsid w:val="00C84F49"/>
    <w:rsid w:val="00C851DC"/>
    <w:rsid w:val="00C85494"/>
    <w:rsid w:val="00C85935"/>
    <w:rsid w:val="00C870F0"/>
    <w:rsid w:val="00C90126"/>
    <w:rsid w:val="00C903E4"/>
    <w:rsid w:val="00C9052F"/>
    <w:rsid w:val="00C918BB"/>
    <w:rsid w:val="00C91E2F"/>
    <w:rsid w:val="00C91EC5"/>
    <w:rsid w:val="00C91F74"/>
    <w:rsid w:val="00C927BF"/>
    <w:rsid w:val="00C931EA"/>
    <w:rsid w:val="00C93810"/>
    <w:rsid w:val="00C94C2E"/>
    <w:rsid w:val="00C959FD"/>
    <w:rsid w:val="00C95E45"/>
    <w:rsid w:val="00C960A2"/>
    <w:rsid w:val="00C975C9"/>
    <w:rsid w:val="00CA0020"/>
    <w:rsid w:val="00CA078D"/>
    <w:rsid w:val="00CA17EB"/>
    <w:rsid w:val="00CA1C4F"/>
    <w:rsid w:val="00CA1DE6"/>
    <w:rsid w:val="00CA27DB"/>
    <w:rsid w:val="00CA297E"/>
    <w:rsid w:val="00CA3300"/>
    <w:rsid w:val="00CA435F"/>
    <w:rsid w:val="00CA447C"/>
    <w:rsid w:val="00CA4EB6"/>
    <w:rsid w:val="00CA4FD3"/>
    <w:rsid w:val="00CA505C"/>
    <w:rsid w:val="00CA5E28"/>
    <w:rsid w:val="00CB00BA"/>
    <w:rsid w:val="00CB0394"/>
    <w:rsid w:val="00CB0947"/>
    <w:rsid w:val="00CB0A89"/>
    <w:rsid w:val="00CB0D19"/>
    <w:rsid w:val="00CB0DE1"/>
    <w:rsid w:val="00CB11C7"/>
    <w:rsid w:val="00CB1707"/>
    <w:rsid w:val="00CB1BEF"/>
    <w:rsid w:val="00CB2745"/>
    <w:rsid w:val="00CB3231"/>
    <w:rsid w:val="00CB3C36"/>
    <w:rsid w:val="00CB482A"/>
    <w:rsid w:val="00CB5FD3"/>
    <w:rsid w:val="00CB6994"/>
    <w:rsid w:val="00CB6A3B"/>
    <w:rsid w:val="00CB7291"/>
    <w:rsid w:val="00CB765D"/>
    <w:rsid w:val="00CB790C"/>
    <w:rsid w:val="00CC041B"/>
    <w:rsid w:val="00CC09C2"/>
    <w:rsid w:val="00CC148C"/>
    <w:rsid w:val="00CC2ACA"/>
    <w:rsid w:val="00CC2DFC"/>
    <w:rsid w:val="00CC346A"/>
    <w:rsid w:val="00CC377D"/>
    <w:rsid w:val="00CC41AB"/>
    <w:rsid w:val="00CC4D94"/>
    <w:rsid w:val="00CC5880"/>
    <w:rsid w:val="00CC58DB"/>
    <w:rsid w:val="00CC598E"/>
    <w:rsid w:val="00CC5D52"/>
    <w:rsid w:val="00CC62E6"/>
    <w:rsid w:val="00CC6683"/>
    <w:rsid w:val="00CC6CAF"/>
    <w:rsid w:val="00CC74C7"/>
    <w:rsid w:val="00CD10C7"/>
    <w:rsid w:val="00CD1296"/>
    <w:rsid w:val="00CD1E9E"/>
    <w:rsid w:val="00CD1FFE"/>
    <w:rsid w:val="00CD23E2"/>
    <w:rsid w:val="00CD2F9A"/>
    <w:rsid w:val="00CD33EE"/>
    <w:rsid w:val="00CD3409"/>
    <w:rsid w:val="00CD347D"/>
    <w:rsid w:val="00CD3556"/>
    <w:rsid w:val="00CD43A3"/>
    <w:rsid w:val="00CD495E"/>
    <w:rsid w:val="00CD4D08"/>
    <w:rsid w:val="00CD4DED"/>
    <w:rsid w:val="00CD5293"/>
    <w:rsid w:val="00CD54B8"/>
    <w:rsid w:val="00CD55D3"/>
    <w:rsid w:val="00CD5B61"/>
    <w:rsid w:val="00CD670B"/>
    <w:rsid w:val="00CD6F90"/>
    <w:rsid w:val="00CD7CA4"/>
    <w:rsid w:val="00CE086C"/>
    <w:rsid w:val="00CE0B98"/>
    <w:rsid w:val="00CE0E8C"/>
    <w:rsid w:val="00CE14F3"/>
    <w:rsid w:val="00CE2F62"/>
    <w:rsid w:val="00CE33DF"/>
    <w:rsid w:val="00CE3623"/>
    <w:rsid w:val="00CE3A7A"/>
    <w:rsid w:val="00CE3CE8"/>
    <w:rsid w:val="00CE49DE"/>
    <w:rsid w:val="00CE50B3"/>
    <w:rsid w:val="00CE55A6"/>
    <w:rsid w:val="00CE5D9F"/>
    <w:rsid w:val="00CE6DCD"/>
    <w:rsid w:val="00CE7A1F"/>
    <w:rsid w:val="00CF0359"/>
    <w:rsid w:val="00CF23F6"/>
    <w:rsid w:val="00CF28F0"/>
    <w:rsid w:val="00CF34FD"/>
    <w:rsid w:val="00CF39FD"/>
    <w:rsid w:val="00CF4198"/>
    <w:rsid w:val="00CF4DF4"/>
    <w:rsid w:val="00CF50C4"/>
    <w:rsid w:val="00CF55DF"/>
    <w:rsid w:val="00CF5DE4"/>
    <w:rsid w:val="00CF5E69"/>
    <w:rsid w:val="00CF66C2"/>
    <w:rsid w:val="00CF6C35"/>
    <w:rsid w:val="00CF7565"/>
    <w:rsid w:val="00CF7D04"/>
    <w:rsid w:val="00D01225"/>
    <w:rsid w:val="00D015BB"/>
    <w:rsid w:val="00D0172B"/>
    <w:rsid w:val="00D01AC8"/>
    <w:rsid w:val="00D0304A"/>
    <w:rsid w:val="00D03D4E"/>
    <w:rsid w:val="00D045B8"/>
    <w:rsid w:val="00D047D0"/>
    <w:rsid w:val="00D04900"/>
    <w:rsid w:val="00D04AED"/>
    <w:rsid w:val="00D04EDE"/>
    <w:rsid w:val="00D05620"/>
    <w:rsid w:val="00D066D9"/>
    <w:rsid w:val="00D068DE"/>
    <w:rsid w:val="00D078D3"/>
    <w:rsid w:val="00D10A8D"/>
    <w:rsid w:val="00D11835"/>
    <w:rsid w:val="00D1202D"/>
    <w:rsid w:val="00D12B99"/>
    <w:rsid w:val="00D13933"/>
    <w:rsid w:val="00D13A3E"/>
    <w:rsid w:val="00D13CD9"/>
    <w:rsid w:val="00D13DD3"/>
    <w:rsid w:val="00D1469F"/>
    <w:rsid w:val="00D14C97"/>
    <w:rsid w:val="00D16235"/>
    <w:rsid w:val="00D16667"/>
    <w:rsid w:val="00D1687D"/>
    <w:rsid w:val="00D17328"/>
    <w:rsid w:val="00D17C4B"/>
    <w:rsid w:val="00D17D9D"/>
    <w:rsid w:val="00D20D0C"/>
    <w:rsid w:val="00D20D50"/>
    <w:rsid w:val="00D20EEE"/>
    <w:rsid w:val="00D21078"/>
    <w:rsid w:val="00D217CA"/>
    <w:rsid w:val="00D21E73"/>
    <w:rsid w:val="00D21EE4"/>
    <w:rsid w:val="00D21FF2"/>
    <w:rsid w:val="00D222AC"/>
    <w:rsid w:val="00D22528"/>
    <w:rsid w:val="00D22AEB"/>
    <w:rsid w:val="00D22B56"/>
    <w:rsid w:val="00D236C8"/>
    <w:rsid w:val="00D23E2E"/>
    <w:rsid w:val="00D251B7"/>
    <w:rsid w:val="00D25331"/>
    <w:rsid w:val="00D263F4"/>
    <w:rsid w:val="00D26E2D"/>
    <w:rsid w:val="00D273A1"/>
    <w:rsid w:val="00D27598"/>
    <w:rsid w:val="00D27CF3"/>
    <w:rsid w:val="00D301EA"/>
    <w:rsid w:val="00D302CF"/>
    <w:rsid w:val="00D303F9"/>
    <w:rsid w:val="00D31304"/>
    <w:rsid w:val="00D31CE4"/>
    <w:rsid w:val="00D31FEC"/>
    <w:rsid w:val="00D322F2"/>
    <w:rsid w:val="00D33154"/>
    <w:rsid w:val="00D33E3E"/>
    <w:rsid w:val="00D33F45"/>
    <w:rsid w:val="00D34374"/>
    <w:rsid w:val="00D34A58"/>
    <w:rsid w:val="00D34D9E"/>
    <w:rsid w:val="00D34E1B"/>
    <w:rsid w:val="00D363A6"/>
    <w:rsid w:val="00D364DA"/>
    <w:rsid w:val="00D3663B"/>
    <w:rsid w:val="00D36D71"/>
    <w:rsid w:val="00D42705"/>
    <w:rsid w:val="00D42C52"/>
    <w:rsid w:val="00D43100"/>
    <w:rsid w:val="00D43A9F"/>
    <w:rsid w:val="00D43B18"/>
    <w:rsid w:val="00D44034"/>
    <w:rsid w:val="00D44347"/>
    <w:rsid w:val="00D44888"/>
    <w:rsid w:val="00D44F9C"/>
    <w:rsid w:val="00D45169"/>
    <w:rsid w:val="00D4564E"/>
    <w:rsid w:val="00D459F6"/>
    <w:rsid w:val="00D46315"/>
    <w:rsid w:val="00D46D82"/>
    <w:rsid w:val="00D46DB0"/>
    <w:rsid w:val="00D47829"/>
    <w:rsid w:val="00D47DE0"/>
    <w:rsid w:val="00D47E46"/>
    <w:rsid w:val="00D50294"/>
    <w:rsid w:val="00D50559"/>
    <w:rsid w:val="00D5076F"/>
    <w:rsid w:val="00D507DA"/>
    <w:rsid w:val="00D50A96"/>
    <w:rsid w:val="00D51D0C"/>
    <w:rsid w:val="00D52BA3"/>
    <w:rsid w:val="00D53706"/>
    <w:rsid w:val="00D538BC"/>
    <w:rsid w:val="00D54A68"/>
    <w:rsid w:val="00D5537E"/>
    <w:rsid w:val="00D55B67"/>
    <w:rsid w:val="00D560F3"/>
    <w:rsid w:val="00D5618C"/>
    <w:rsid w:val="00D5665B"/>
    <w:rsid w:val="00D57010"/>
    <w:rsid w:val="00D570C3"/>
    <w:rsid w:val="00D57285"/>
    <w:rsid w:val="00D572C2"/>
    <w:rsid w:val="00D57327"/>
    <w:rsid w:val="00D57423"/>
    <w:rsid w:val="00D57991"/>
    <w:rsid w:val="00D60673"/>
    <w:rsid w:val="00D61107"/>
    <w:rsid w:val="00D6165E"/>
    <w:rsid w:val="00D61954"/>
    <w:rsid w:val="00D62997"/>
    <w:rsid w:val="00D62EE5"/>
    <w:rsid w:val="00D6384B"/>
    <w:rsid w:val="00D639B9"/>
    <w:rsid w:val="00D63D27"/>
    <w:rsid w:val="00D64060"/>
    <w:rsid w:val="00D64522"/>
    <w:rsid w:val="00D646FC"/>
    <w:rsid w:val="00D648C9"/>
    <w:rsid w:val="00D64F68"/>
    <w:rsid w:val="00D65514"/>
    <w:rsid w:val="00D65C94"/>
    <w:rsid w:val="00D661AE"/>
    <w:rsid w:val="00D70097"/>
    <w:rsid w:val="00D70621"/>
    <w:rsid w:val="00D71B98"/>
    <w:rsid w:val="00D71C81"/>
    <w:rsid w:val="00D72ABB"/>
    <w:rsid w:val="00D72AE9"/>
    <w:rsid w:val="00D72BDD"/>
    <w:rsid w:val="00D72F1D"/>
    <w:rsid w:val="00D73C09"/>
    <w:rsid w:val="00D73C11"/>
    <w:rsid w:val="00D73DF9"/>
    <w:rsid w:val="00D75EC5"/>
    <w:rsid w:val="00D771B4"/>
    <w:rsid w:val="00D80EF1"/>
    <w:rsid w:val="00D80FE9"/>
    <w:rsid w:val="00D81466"/>
    <w:rsid w:val="00D82A75"/>
    <w:rsid w:val="00D83C7F"/>
    <w:rsid w:val="00D84391"/>
    <w:rsid w:val="00D84DB5"/>
    <w:rsid w:val="00D85502"/>
    <w:rsid w:val="00D8585D"/>
    <w:rsid w:val="00D85975"/>
    <w:rsid w:val="00D8628B"/>
    <w:rsid w:val="00D86EB8"/>
    <w:rsid w:val="00D879AA"/>
    <w:rsid w:val="00D87B77"/>
    <w:rsid w:val="00D90058"/>
    <w:rsid w:val="00D900A9"/>
    <w:rsid w:val="00D90134"/>
    <w:rsid w:val="00D90B36"/>
    <w:rsid w:val="00D91A66"/>
    <w:rsid w:val="00D9215C"/>
    <w:rsid w:val="00D93A83"/>
    <w:rsid w:val="00D94254"/>
    <w:rsid w:val="00D94AAD"/>
    <w:rsid w:val="00D94FD8"/>
    <w:rsid w:val="00D95360"/>
    <w:rsid w:val="00D95BD1"/>
    <w:rsid w:val="00D9640C"/>
    <w:rsid w:val="00D9680D"/>
    <w:rsid w:val="00D96A9A"/>
    <w:rsid w:val="00D97399"/>
    <w:rsid w:val="00D9774D"/>
    <w:rsid w:val="00D97B2E"/>
    <w:rsid w:val="00DA0B4C"/>
    <w:rsid w:val="00DA1078"/>
    <w:rsid w:val="00DA178E"/>
    <w:rsid w:val="00DA183B"/>
    <w:rsid w:val="00DA1C64"/>
    <w:rsid w:val="00DA1D83"/>
    <w:rsid w:val="00DA24F7"/>
    <w:rsid w:val="00DA2509"/>
    <w:rsid w:val="00DA250D"/>
    <w:rsid w:val="00DA312A"/>
    <w:rsid w:val="00DA3284"/>
    <w:rsid w:val="00DA39D5"/>
    <w:rsid w:val="00DA4FBE"/>
    <w:rsid w:val="00DA536A"/>
    <w:rsid w:val="00DA6E4A"/>
    <w:rsid w:val="00DA719D"/>
    <w:rsid w:val="00DA7E0B"/>
    <w:rsid w:val="00DB045E"/>
    <w:rsid w:val="00DB0F18"/>
    <w:rsid w:val="00DB128F"/>
    <w:rsid w:val="00DB1E6B"/>
    <w:rsid w:val="00DB40DC"/>
    <w:rsid w:val="00DB460A"/>
    <w:rsid w:val="00DB4B44"/>
    <w:rsid w:val="00DB4B51"/>
    <w:rsid w:val="00DB4B73"/>
    <w:rsid w:val="00DB5144"/>
    <w:rsid w:val="00DB5B72"/>
    <w:rsid w:val="00DB6100"/>
    <w:rsid w:val="00DB62BB"/>
    <w:rsid w:val="00DB6593"/>
    <w:rsid w:val="00DB6A86"/>
    <w:rsid w:val="00DB6C02"/>
    <w:rsid w:val="00DB6EFE"/>
    <w:rsid w:val="00DB7552"/>
    <w:rsid w:val="00DB7A8B"/>
    <w:rsid w:val="00DB7D3A"/>
    <w:rsid w:val="00DB7FAD"/>
    <w:rsid w:val="00DC0182"/>
    <w:rsid w:val="00DC049E"/>
    <w:rsid w:val="00DC121B"/>
    <w:rsid w:val="00DC14F4"/>
    <w:rsid w:val="00DC1C7E"/>
    <w:rsid w:val="00DC1E4B"/>
    <w:rsid w:val="00DC2EC4"/>
    <w:rsid w:val="00DC30CB"/>
    <w:rsid w:val="00DC3194"/>
    <w:rsid w:val="00DC31E6"/>
    <w:rsid w:val="00DC3766"/>
    <w:rsid w:val="00DC3D28"/>
    <w:rsid w:val="00DC4305"/>
    <w:rsid w:val="00DC4790"/>
    <w:rsid w:val="00DC53AD"/>
    <w:rsid w:val="00DC5D80"/>
    <w:rsid w:val="00DC6061"/>
    <w:rsid w:val="00DC64CF"/>
    <w:rsid w:val="00DC6CEA"/>
    <w:rsid w:val="00DC705C"/>
    <w:rsid w:val="00DC74A8"/>
    <w:rsid w:val="00DC754B"/>
    <w:rsid w:val="00DD0355"/>
    <w:rsid w:val="00DD050B"/>
    <w:rsid w:val="00DD0EBB"/>
    <w:rsid w:val="00DD0F93"/>
    <w:rsid w:val="00DD115D"/>
    <w:rsid w:val="00DD13C4"/>
    <w:rsid w:val="00DD142A"/>
    <w:rsid w:val="00DD183F"/>
    <w:rsid w:val="00DD2084"/>
    <w:rsid w:val="00DD2358"/>
    <w:rsid w:val="00DD2635"/>
    <w:rsid w:val="00DD2A8A"/>
    <w:rsid w:val="00DD2AFC"/>
    <w:rsid w:val="00DD37CD"/>
    <w:rsid w:val="00DD3B31"/>
    <w:rsid w:val="00DD3C29"/>
    <w:rsid w:val="00DD416B"/>
    <w:rsid w:val="00DD47FA"/>
    <w:rsid w:val="00DD6162"/>
    <w:rsid w:val="00DD6678"/>
    <w:rsid w:val="00DD717E"/>
    <w:rsid w:val="00DD7BDA"/>
    <w:rsid w:val="00DD7BE4"/>
    <w:rsid w:val="00DE01DE"/>
    <w:rsid w:val="00DE0421"/>
    <w:rsid w:val="00DE0B35"/>
    <w:rsid w:val="00DE11B9"/>
    <w:rsid w:val="00DE1762"/>
    <w:rsid w:val="00DE1BC6"/>
    <w:rsid w:val="00DE1CAC"/>
    <w:rsid w:val="00DE1D72"/>
    <w:rsid w:val="00DE1FDE"/>
    <w:rsid w:val="00DE23A9"/>
    <w:rsid w:val="00DE254B"/>
    <w:rsid w:val="00DE2A9D"/>
    <w:rsid w:val="00DE3747"/>
    <w:rsid w:val="00DE3AFA"/>
    <w:rsid w:val="00DE4007"/>
    <w:rsid w:val="00DE60F1"/>
    <w:rsid w:val="00DE64D2"/>
    <w:rsid w:val="00DE6AC4"/>
    <w:rsid w:val="00DE722D"/>
    <w:rsid w:val="00DE770E"/>
    <w:rsid w:val="00DE785D"/>
    <w:rsid w:val="00DE7898"/>
    <w:rsid w:val="00DE7EC4"/>
    <w:rsid w:val="00DF0BB4"/>
    <w:rsid w:val="00DF1441"/>
    <w:rsid w:val="00DF1B61"/>
    <w:rsid w:val="00DF2819"/>
    <w:rsid w:val="00DF2FE1"/>
    <w:rsid w:val="00DF38B1"/>
    <w:rsid w:val="00DF3D92"/>
    <w:rsid w:val="00DF4618"/>
    <w:rsid w:val="00DF4D43"/>
    <w:rsid w:val="00DF4E99"/>
    <w:rsid w:val="00DF5FE5"/>
    <w:rsid w:val="00DF66D0"/>
    <w:rsid w:val="00DF6BC2"/>
    <w:rsid w:val="00E00643"/>
    <w:rsid w:val="00E00682"/>
    <w:rsid w:val="00E00FC0"/>
    <w:rsid w:val="00E0134F"/>
    <w:rsid w:val="00E01415"/>
    <w:rsid w:val="00E02778"/>
    <w:rsid w:val="00E028F1"/>
    <w:rsid w:val="00E03989"/>
    <w:rsid w:val="00E0466A"/>
    <w:rsid w:val="00E048AF"/>
    <w:rsid w:val="00E04B73"/>
    <w:rsid w:val="00E0530C"/>
    <w:rsid w:val="00E05BC4"/>
    <w:rsid w:val="00E06B42"/>
    <w:rsid w:val="00E104C9"/>
    <w:rsid w:val="00E1063F"/>
    <w:rsid w:val="00E10838"/>
    <w:rsid w:val="00E10965"/>
    <w:rsid w:val="00E10ED1"/>
    <w:rsid w:val="00E10F4C"/>
    <w:rsid w:val="00E11234"/>
    <w:rsid w:val="00E11536"/>
    <w:rsid w:val="00E1220D"/>
    <w:rsid w:val="00E12237"/>
    <w:rsid w:val="00E122FA"/>
    <w:rsid w:val="00E126DD"/>
    <w:rsid w:val="00E12FEB"/>
    <w:rsid w:val="00E130D4"/>
    <w:rsid w:val="00E13691"/>
    <w:rsid w:val="00E13818"/>
    <w:rsid w:val="00E13A4D"/>
    <w:rsid w:val="00E13B9E"/>
    <w:rsid w:val="00E13D43"/>
    <w:rsid w:val="00E13F56"/>
    <w:rsid w:val="00E145CA"/>
    <w:rsid w:val="00E146CE"/>
    <w:rsid w:val="00E14D79"/>
    <w:rsid w:val="00E15B7F"/>
    <w:rsid w:val="00E15E03"/>
    <w:rsid w:val="00E16C9A"/>
    <w:rsid w:val="00E17353"/>
    <w:rsid w:val="00E1766D"/>
    <w:rsid w:val="00E17B2F"/>
    <w:rsid w:val="00E17DD0"/>
    <w:rsid w:val="00E2017C"/>
    <w:rsid w:val="00E210D1"/>
    <w:rsid w:val="00E21138"/>
    <w:rsid w:val="00E21784"/>
    <w:rsid w:val="00E21C29"/>
    <w:rsid w:val="00E21D42"/>
    <w:rsid w:val="00E22809"/>
    <w:rsid w:val="00E23339"/>
    <w:rsid w:val="00E246AB"/>
    <w:rsid w:val="00E25014"/>
    <w:rsid w:val="00E25A15"/>
    <w:rsid w:val="00E25DA4"/>
    <w:rsid w:val="00E2692F"/>
    <w:rsid w:val="00E26A0E"/>
    <w:rsid w:val="00E27034"/>
    <w:rsid w:val="00E271D7"/>
    <w:rsid w:val="00E27424"/>
    <w:rsid w:val="00E27AE2"/>
    <w:rsid w:val="00E27C8B"/>
    <w:rsid w:val="00E30336"/>
    <w:rsid w:val="00E308D4"/>
    <w:rsid w:val="00E3116C"/>
    <w:rsid w:val="00E32002"/>
    <w:rsid w:val="00E3288C"/>
    <w:rsid w:val="00E330DA"/>
    <w:rsid w:val="00E36508"/>
    <w:rsid w:val="00E36DAB"/>
    <w:rsid w:val="00E3731B"/>
    <w:rsid w:val="00E37A81"/>
    <w:rsid w:val="00E37F3F"/>
    <w:rsid w:val="00E40991"/>
    <w:rsid w:val="00E40E36"/>
    <w:rsid w:val="00E42CA6"/>
    <w:rsid w:val="00E42E1D"/>
    <w:rsid w:val="00E437F3"/>
    <w:rsid w:val="00E443AE"/>
    <w:rsid w:val="00E44B1E"/>
    <w:rsid w:val="00E4629B"/>
    <w:rsid w:val="00E4671A"/>
    <w:rsid w:val="00E473F5"/>
    <w:rsid w:val="00E478F2"/>
    <w:rsid w:val="00E50630"/>
    <w:rsid w:val="00E5070E"/>
    <w:rsid w:val="00E50906"/>
    <w:rsid w:val="00E5109F"/>
    <w:rsid w:val="00E510EC"/>
    <w:rsid w:val="00E51689"/>
    <w:rsid w:val="00E517E3"/>
    <w:rsid w:val="00E51AFC"/>
    <w:rsid w:val="00E5225F"/>
    <w:rsid w:val="00E525D3"/>
    <w:rsid w:val="00E5370C"/>
    <w:rsid w:val="00E53775"/>
    <w:rsid w:val="00E5436A"/>
    <w:rsid w:val="00E546E6"/>
    <w:rsid w:val="00E549B4"/>
    <w:rsid w:val="00E54AFF"/>
    <w:rsid w:val="00E5547D"/>
    <w:rsid w:val="00E56CD6"/>
    <w:rsid w:val="00E56FD5"/>
    <w:rsid w:val="00E5718B"/>
    <w:rsid w:val="00E604FF"/>
    <w:rsid w:val="00E605A0"/>
    <w:rsid w:val="00E60C60"/>
    <w:rsid w:val="00E60DE0"/>
    <w:rsid w:val="00E61036"/>
    <w:rsid w:val="00E6206F"/>
    <w:rsid w:val="00E63305"/>
    <w:rsid w:val="00E63712"/>
    <w:rsid w:val="00E63D35"/>
    <w:rsid w:val="00E6520A"/>
    <w:rsid w:val="00E6554A"/>
    <w:rsid w:val="00E65A41"/>
    <w:rsid w:val="00E65BC6"/>
    <w:rsid w:val="00E65E83"/>
    <w:rsid w:val="00E65F25"/>
    <w:rsid w:val="00E67028"/>
    <w:rsid w:val="00E673E1"/>
    <w:rsid w:val="00E67CEC"/>
    <w:rsid w:val="00E7013B"/>
    <w:rsid w:val="00E70178"/>
    <w:rsid w:val="00E701C6"/>
    <w:rsid w:val="00E702CE"/>
    <w:rsid w:val="00E70F89"/>
    <w:rsid w:val="00E71414"/>
    <w:rsid w:val="00E715A9"/>
    <w:rsid w:val="00E71A5D"/>
    <w:rsid w:val="00E73C13"/>
    <w:rsid w:val="00E73E44"/>
    <w:rsid w:val="00E76B8C"/>
    <w:rsid w:val="00E76DAD"/>
    <w:rsid w:val="00E76EC3"/>
    <w:rsid w:val="00E772C5"/>
    <w:rsid w:val="00E77324"/>
    <w:rsid w:val="00E77626"/>
    <w:rsid w:val="00E80B7C"/>
    <w:rsid w:val="00E80E3F"/>
    <w:rsid w:val="00E814D1"/>
    <w:rsid w:val="00E81E65"/>
    <w:rsid w:val="00E826FF"/>
    <w:rsid w:val="00E83FB6"/>
    <w:rsid w:val="00E8445E"/>
    <w:rsid w:val="00E851C6"/>
    <w:rsid w:val="00E856B0"/>
    <w:rsid w:val="00E858BC"/>
    <w:rsid w:val="00E85E4D"/>
    <w:rsid w:val="00E86E92"/>
    <w:rsid w:val="00E871A4"/>
    <w:rsid w:val="00E87989"/>
    <w:rsid w:val="00E91470"/>
    <w:rsid w:val="00E91FB0"/>
    <w:rsid w:val="00E93C17"/>
    <w:rsid w:val="00E94DFB"/>
    <w:rsid w:val="00E9508B"/>
    <w:rsid w:val="00E95140"/>
    <w:rsid w:val="00E962BC"/>
    <w:rsid w:val="00E965AB"/>
    <w:rsid w:val="00EA0155"/>
    <w:rsid w:val="00EA0173"/>
    <w:rsid w:val="00EA0402"/>
    <w:rsid w:val="00EA05E5"/>
    <w:rsid w:val="00EA079D"/>
    <w:rsid w:val="00EA0ADF"/>
    <w:rsid w:val="00EA2022"/>
    <w:rsid w:val="00EA2A84"/>
    <w:rsid w:val="00EA2B83"/>
    <w:rsid w:val="00EA2EE6"/>
    <w:rsid w:val="00EA3B6F"/>
    <w:rsid w:val="00EA5119"/>
    <w:rsid w:val="00EA5CEA"/>
    <w:rsid w:val="00EA5CEE"/>
    <w:rsid w:val="00EA5DBA"/>
    <w:rsid w:val="00EA6B39"/>
    <w:rsid w:val="00EA761B"/>
    <w:rsid w:val="00EB0183"/>
    <w:rsid w:val="00EB04B0"/>
    <w:rsid w:val="00EB1116"/>
    <w:rsid w:val="00EB19D6"/>
    <w:rsid w:val="00EB26EC"/>
    <w:rsid w:val="00EB38E9"/>
    <w:rsid w:val="00EB3F61"/>
    <w:rsid w:val="00EB49C3"/>
    <w:rsid w:val="00EB4E71"/>
    <w:rsid w:val="00EB67CE"/>
    <w:rsid w:val="00EB7A07"/>
    <w:rsid w:val="00EB7F12"/>
    <w:rsid w:val="00EC0E08"/>
    <w:rsid w:val="00EC122C"/>
    <w:rsid w:val="00EC24A5"/>
    <w:rsid w:val="00EC2750"/>
    <w:rsid w:val="00EC2A84"/>
    <w:rsid w:val="00EC2D80"/>
    <w:rsid w:val="00EC31E4"/>
    <w:rsid w:val="00EC368B"/>
    <w:rsid w:val="00EC3DDF"/>
    <w:rsid w:val="00EC3EC2"/>
    <w:rsid w:val="00EC4189"/>
    <w:rsid w:val="00EC424F"/>
    <w:rsid w:val="00EC4948"/>
    <w:rsid w:val="00EC49A2"/>
    <w:rsid w:val="00EC4C5D"/>
    <w:rsid w:val="00EC4DC6"/>
    <w:rsid w:val="00EC506C"/>
    <w:rsid w:val="00EC5575"/>
    <w:rsid w:val="00EC5A05"/>
    <w:rsid w:val="00EC754F"/>
    <w:rsid w:val="00EC76E4"/>
    <w:rsid w:val="00ED025F"/>
    <w:rsid w:val="00ED0690"/>
    <w:rsid w:val="00ED0D27"/>
    <w:rsid w:val="00ED0FA2"/>
    <w:rsid w:val="00ED10FB"/>
    <w:rsid w:val="00ED1CF0"/>
    <w:rsid w:val="00ED1E9B"/>
    <w:rsid w:val="00ED2113"/>
    <w:rsid w:val="00ED2252"/>
    <w:rsid w:val="00ED2888"/>
    <w:rsid w:val="00ED28CE"/>
    <w:rsid w:val="00ED2A2E"/>
    <w:rsid w:val="00ED2B0E"/>
    <w:rsid w:val="00ED3702"/>
    <w:rsid w:val="00ED43F7"/>
    <w:rsid w:val="00ED4FCF"/>
    <w:rsid w:val="00EE09C1"/>
    <w:rsid w:val="00EE1075"/>
    <w:rsid w:val="00EE1EEC"/>
    <w:rsid w:val="00EE27E3"/>
    <w:rsid w:val="00EE3056"/>
    <w:rsid w:val="00EE372F"/>
    <w:rsid w:val="00EE3829"/>
    <w:rsid w:val="00EE3CBA"/>
    <w:rsid w:val="00EE4550"/>
    <w:rsid w:val="00EE49BD"/>
    <w:rsid w:val="00EE51DE"/>
    <w:rsid w:val="00EE5678"/>
    <w:rsid w:val="00EE56D2"/>
    <w:rsid w:val="00EE6440"/>
    <w:rsid w:val="00EE676A"/>
    <w:rsid w:val="00EE6BBA"/>
    <w:rsid w:val="00EE6C4F"/>
    <w:rsid w:val="00EE6F36"/>
    <w:rsid w:val="00EE7C61"/>
    <w:rsid w:val="00EE7EF2"/>
    <w:rsid w:val="00EF03F2"/>
    <w:rsid w:val="00EF11FA"/>
    <w:rsid w:val="00EF1388"/>
    <w:rsid w:val="00EF1D33"/>
    <w:rsid w:val="00EF2F27"/>
    <w:rsid w:val="00EF37CB"/>
    <w:rsid w:val="00EF3D53"/>
    <w:rsid w:val="00EF4319"/>
    <w:rsid w:val="00EF4BFC"/>
    <w:rsid w:val="00EF4CF0"/>
    <w:rsid w:val="00EF514E"/>
    <w:rsid w:val="00EF525C"/>
    <w:rsid w:val="00EF6369"/>
    <w:rsid w:val="00EF6886"/>
    <w:rsid w:val="00EF73F3"/>
    <w:rsid w:val="00F0014D"/>
    <w:rsid w:val="00F00210"/>
    <w:rsid w:val="00F0072F"/>
    <w:rsid w:val="00F0078A"/>
    <w:rsid w:val="00F00EF0"/>
    <w:rsid w:val="00F0115E"/>
    <w:rsid w:val="00F01AA3"/>
    <w:rsid w:val="00F01C8C"/>
    <w:rsid w:val="00F02550"/>
    <w:rsid w:val="00F02C98"/>
    <w:rsid w:val="00F02D98"/>
    <w:rsid w:val="00F03842"/>
    <w:rsid w:val="00F04431"/>
    <w:rsid w:val="00F0453D"/>
    <w:rsid w:val="00F04B99"/>
    <w:rsid w:val="00F04FE0"/>
    <w:rsid w:val="00F057D3"/>
    <w:rsid w:val="00F0784B"/>
    <w:rsid w:val="00F07E84"/>
    <w:rsid w:val="00F1039E"/>
    <w:rsid w:val="00F10A8E"/>
    <w:rsid w:val="00F10CE0"/>
    <w:rsid w:val="00F11018"/>
    <w:rsid w:val="00F1145D"/>
    <w:rsid w:val="00F1157F"/>
    <w:rsid w:val="00F122A0"/>
    <w:rsid w:val="00F12697"/>
    <w:rsid w:val="00F1294F"/>
    <w:rsid w:val="00F12DDE"/>
    <w:rsid w:val="00F13A74"/>
    <w:rsid w:val="00F15ED9"/>
    <w:rsid w:val="00F16642"/>
    <w:rsid w:val="00F16645"/>
    <w:rsid w:val="00F16724"/>
    <w:rsid w:val="00F2026D"/>
    <w:rsid w:val="00F2073E"/>
    <w:rsid w:val="00F20762"/>
    <w:rsid w:val="00F20897"/>
    <w:rsid w:val="00F209EC"/>
    <w:rsid w:val="00F20A2C"/>
    <w:rsid w:val="00F211FD"/>
    <w:rsid w:val="00F21BC3"/>
    <w:rsid w:val="00F21FBD"/>
    <w:rsid w:val="00F22527"/>
    <w:rsid w:val="00F22945"/>
    <w:rsid w:val="00F22F13"/>
    <w:rsid w:val="00F230B6"/>
    <w:rsid w:val="00F237F9"/>
    <w:rsid w:val="00F23ECE"/>
    <w:rsid w:val="00F23F24"/>
    <w:rsid w:val="00F242A2"/>
    <w:rsid w:val="00F24ED0"/>
    <w:rsid w:val="00F2507D"/>
    <w:rsid w:val="00F255D1"/>
    <w:rsid w:val="00F2567C"/>
    <w:rsid w:val="00F25813"/>
    <w:rsid w:val="00F25C67"/>
    <w:rsid w:val="00F26953"/>
    <w:rsid w:val="00F27183"/>
    <w:rsid w:val="00F274E9"/>
    <w:rsid w:val="00F27839"/>
    <w:rsid w:val="00F27CCC"/>
    <w:rsid w:val="00F27D07"/>
    <w:rsid w:val="00F30393"/>
    <w:rsid w:val="00F312AA"/>
    <w:rsid w:val="00F31449"/>
    <w:rsid w:val="00F3242F"/>
    <w:rsid w:val="00F32A79"/>
    <w:rsid w:val="00F32FAA"/>
    <w:rsid w:val="00F33065"/>
    <w:rsid w:val="00F33533"/>
    <w:rsid w:val="00F33DD0"/>
    <w:rsid w:val="00F34199"/>
    <w:rsid w:val="00F34E1C"/>
    <w:rsid w:val="00F35053"/>
    <w:rsid w:val="00F351F9"/>
    <w:rsid w:val="00F352C1"/>
    <w:rsid w:val="00F356F8"/>
    <w:rsid w:val="00F36524"/>
    <w:rsid w:val="00F3698D"/>
    <w:rsid w:val="00F36F84"/>
    <w:rsid w:val="00F4058C"/>
    <w:rsid w:val="00F40DE6"/>
    <w:rsid w:val="00F4108B"/>
    <w:rsid w:val="00F411DE"/>
    <w:rsid w:val="00F41ABC"/>
    <w:rsid w:val="00F41E97"/>
    <w:rsid w:val="00F421E6"/>
    <w:rsid w:val="00F42571"/>
    <w:rsid w:val="00F428A0"/>
    <w:rsid w:val="00F42B57"/>
    <w:rsid w:val="00F43178"/>
    <w:rsid w:val="00F43439"/>
    <w:rsid w:val="00F43A96"/>
    <w:rsid w:val="00F44740"/>
    <w:rsid w:val="00F44BA5"/>
    <w:rsid w:val="00F45362"/>
    <w:rsid w:val="00F455DA"/>
    <w:rsid w:val="00F459A9"/>
    <w:rsid w:val="00F45A81"/>
    <w:rsid w:val="00F45D84"/>
    <w:rsid w:val="00F500D0"/>
    <w:rsid w:val="00F51A0A"/>
    <w:rsid w:val="00F51BF7"/>
    <w:rsid w:val="00F520DA"/>
    <w:rsid w:val="00F52D9B"/>
    <w:rsid w:val="00F534A4"/>
    <w:rsid w:val="00F537F8"/>
    <w:rsid w:val="00F538C9"/>
    <w:rsid w:val="00F53B27"/>
    <w:rsid w:val="00F53BB0"/>
    <w:rsid w:val="00F54724"/>
    <w:rsid w:val="00F54B53"/>
    <w:rsid w:val="00F54E6A"/>
    <w:rsid w:val="00F54F14"/>
    <w:rsid w:val="00F55538"/>
    <w:rsid w:val="00F555DD"/>
    <w:rsid w:val="00F55F2F"/>
    <w:rsid w:val="00F5632F"/>
    <w:rsid w:val="00F57376"/>
    <w:rsid w:val="00F578C7"/>
    <w:rsid w:val="00F57B24"/>
    <w:rsid w:val="00F57D07"/>
    <w:rsid w:val="00F57DF8"/>
    <w:rsid w:val="00F610B4"/>
    <w:rsid w:val="00F613A1"/>
    <w:rsid w:val="00F61C30"/>
    <w:rsid w:val="00F6216D"/>
    <w:rsid w:val="00F633B4"/>
    <w:rsid w:val="00F64647"/>
    <w:rsid w:val="00F64D9D"/>
    <w:rsid w:val="00F65AF2"/>
    <w:rsid w:val="00F65BC8"/>
    <w:rsid w:val="00F65D44"/>
    <w:rsid w:val="00F6626F"/>
    <w:rsid w:val="00F6639F"/>
    <w:rsid w:val="00F676C7"/>
    <w:rsid w:val="00F67B28"/>
    <w:rsid w:val="00F67BE2"/>
    <w:rsid w:val="00F67C27"/>
    <w:rsid w:val="00F67EB5"/>
    <w:rsid w:val="00F7037A"/>
    <w:rsid w:val="00F7057E"/>
    <w:rsid w:val="00F713C3"/>
    <w:rsid w:val="00F71A1E"/>
    <w:rsid w:val="00F734C7"/>
    <w:rsid w:val="00F73765"/>
    <w:rsid w:val="00F7399B"/>
    <w:rsid w:val="00F73BCD"/>
    <w:rsid w:val="00F74D18"/>
    <w:rsid w:val="00F75AC9"/>
    <w:rsid w:val="00F7762F"/>
    <w:rsid w:val="00F80788"/>
    <w:rsid w:val="00F80E38"/>
    <w:rsid w:val="00F81083"/>
    <w:rsid w:val="00F81564"/>
    <w:rsid w:val="00F81C17"/>
    <w:rsid w:val="00F82151"/>
    <w:rsid w:val="00F826CC"/>
    <w:rsid w:val="00F82BEA"/>
    <w:rsid w:val="00F82D2B"/>
    <w:rsid w:val="00F830C9"/>
    <w:rsid w:val="00F831E3"/>
    <w:rsid w:val="00F83A2E"/>
    <w:rsid w:val="00F84131"/>
    <w:rsid w:val="00F847E6"/>
    <w:rsid w:val="00F852F5"/>
    <w:rsid w:val="00F85D24"/>
    <w:rsid w:val="00F86A2A"/>
    <w:rsid w:val="00F8701E"/>
    <w:rsid w:val="00F87651"/>
    <w:rsid w:val="00F878B3"/>
    <w:rsid w:val="00F8797D"/>
    <w:rsid w:val="00F87B15"/>
    <w:rsid w:val="00F87C39"/>
    <w:rsid w:val="00F918DD"/>
    <w:rsid w:val="00F92256"/>
    <w:rsid w:val="00F92775"/>
    <w:rsid w:val="00F928E5"/>
    <w:rsid w:val="00F92D04"/>
    <w:rsid w:val="00F93401"/>
    <w:rsid w:val="00F93D57"/>
    <w:rsid w:val="00F93EDB"/>
    <w:rsid w:val="00F93F4B"/>
    <w:rsid w:val="00F94365"/>
    <w:rsid w:val="00F94FD6"/>
    <w:rsid w:val="00F95076"/>
    <w:rsid w:val="00F95905"/>
    <w:rsid w:val="00F95960"/>
    <w:rsid w:val="00F95AB4"/>
    <w:rsid w:val="00F96402"/>
    <w:rsid w:val="00F97C24"/>
    <w:rsid w:val="00FA00B9"/>
    <w:rsid w:val="00FA0417"/>
    <w:rsid w:val="00FA05C1"/>
    <w:rsid w:val="00FA10DE"/>
    <w:rsid w:val="00FA11B7"/>
    <w:rsid w:val="00FA1720"/>
    <w:rsid w:val="00FA2866"/>
    <w:rsid w:val="00FA28AD"/>
    <w:rsid w:val="00FA30EC"/>
    <w:rsid w:val="00FA31FA"/>
    <w:rsid w:val="00FA3373"/>
    <w:rsid w:val="00FA374A"/>
    <w:rsid w:val="00FA3C76"/>
    <w:rsid w:val="00FA3D13"/>
    <w:rsid w:val="00FA47F7"/>
    <w:rsid w:val="00FA4870"/>
    <w:rsid w:val="00FA4CF6"/>
    <w:rsid w:val="00FA52BC"/>
    <w:rsid w:val="00FA540D"/>
    <w:rsid w:val="00FA5D99"/>
    <w:rsid w:val="00FA60BF"/>
    <w:rsid w:val="00FA66DA"/>
    <w:rsid w:val="00FA6875"/>
    <w:rsid w:val="00FA7A77"/>
    <w:rsid w:val="00FB021E"/>
    <w:rsid w:val="00FB06D7"/>
    <w:rsid w:val="00FB0EE5"/>
    <w:rsid w:val="00FB1DEA"/>
    <w:rsid w:val="00FB2ACE"/>
    <w:rsid w:val="00FB2F58"/>
    <w:rsid w:val="00FB3227"/>
    <w:rsid w:val="00FB3630"/>
    <w:rsid w:val="00FB3970"/>
    <w:rsid w:val="00FB3BA1"/>
    <w:rsid w:val="00FB3F66"/>
    <w:rsid w:val="00FB438A"/>
    <w:rsid w:val="00FB4CF4"/>
    <w:rsid w:val="00FB4D05"/>
    <w:rsid w:val="00FB551A"/>
    <w:rsid w:val="00FB62A4"/>
    <w:rsid w:val="00FB701F"/>
    <w:rsid w:val="00FB74FB"/>
    <w:rsid w:val="00FC04E6"/>
    <w:rsid w:val="00FC06A4"/>
    <w:rsid w:val="00FC0ACE"/>
    <w:rsid w:val="00FC1102"/>
    <w:rsid w:val="00FC13B9"/>
    <w:rsid w:val="00FC16DF"/>
    <w:rsid w:val="00FC1B50"/>
    <w:rsid w:val="00FC2396"/>
    <w:rsid w:val="00FC277D"/>
    <w:rsid w:val="00FC2A2A"/>
    <w:rsid w:val="00FC34FB"/>
    <w:rsid w:val="00FC36D2"/>
    <w:rsid w:val="00FC3F66"/>
    <w:rsid w:val="00FC40AB"/>
    <w:rsid w:val="00FC479A"/>
    <w:rsid w:val="00FC4FA4"/>
    <w:rsid w:val="00FC59B7"/>
    <w:rsid w:val="00FC65D5"/>
    <w:rsid w:val="00FC6F1E"/>
    <w:rsid w:val="00FC7100"/>
    <w:rsid w:val="00FC7172"/>
    <w:rsid w:val="00FC76AF"/>
    <w:rsid w:val="00FC77C8"/>
    <w:rsid w:val="00FC7F23"/>
    <w:rsid w:val="00FD0590"/>
    <w:rsid w:val="00FD14F4"/>
    <w:rsid w:val="00FD151D"/>
    <w:rsid w:val="00FD2BCC"/>
    <w:rsid w:val="00FD3331"/>
    <w:rsid w:val="00FD4618"/>
    <w:rsid w:val="00FD4A35"/>
    <w:rsid w:val="00FD5408"/>
    <w:rsid w:val="00FD560F"/>
    <w:rsid w:val="00FD59AF"/>
    <w:rsid w:val="00FD5B7A"/>
    <w:rsid w:val="00FD5D84"/>
    <w:rsid w:val="00FD68D2"/>
    <w:rsid w:val="00FD6AA0"/>
    <w:rsid w:val="00FD7146"/>
    <w:rsid w:val="00FD75C9"/>
    <w:rsid w:val="00FD7F6B"/>
    <w:rsid w:val="00FE18C4"/>
    <w:rsid w:val="00FE1A02"/>
    <w:rsid w:val="00FE2515"/>
    <w:rsid w:val="00FE2786"/>
    <w:rsid w:val="00FE2FB0"/>
    <w:rsid w:val="00FE466B"/>
    <w:rsid w:val="00FE5AA6"/>
    <w:rsid w:val="00FE5EA3"/>
    <w:rsid w:val="00FE615F"/>
    <w:rsid w:val="00FE626A"/>
    <w:rsid w:val="00FE6562"/>
    <w:rsid w:val="00FF0C8F"/>
    <w:rsid w:val="00FF0DD3"/>
    <w:rsid w:val="00FF1112"/>
    <w:rsid w:val="00FF191C"/>
    <w:rsid w:val="00FF280D"/>
    <w:rsid w:val="00FF282E"/>
    <w:rsid w:val="00FF31FA"/>
    <w:rsid w:val="00FF3699"/>
    <w:rsid w:val="00FF3A36"/>
    <w:rsid w:val="00FF4943"/>
    <w:rsid w:val="00FF664F"/>
    <w:rsid w:val="00FF7528"/>
    <w:rsid w:val="00FF7AD8"/>
    <w:rsid w:val="00FF7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7EE2E7"/>
  <w15:chartTrackingRefBased/>
  <w15:docId w15:val="{028ACD8D-CA06-4AD6-91C3-9BD66E58B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4"/>
    </w:rPr>
  </w:style>
  <w:style w:type="paragraph" w:styleId="BalloonText">
    <w:name w:val="Balloon Text"/>
    <w:basedOn w:val="Normal"/>
    <w:semiHidden/>
    <w:rsid w:val="005741D9"/>
    <w:rPr>
      <w:rFonts w:ascii="Tahoma" w:hAnsi="Tahoma" w:cs="Tahoma"/>
      <w:sz w:val="16"/>
      <w:szCs w:val="16"/>
    </w:rPr>
  </w:style>
  <w:style w:type="paragraph" w:styleId="ListParagraph">
    <w:name w:val="List Paragraph"/>
    <w:basedOn w:val="Normal"/>
    <w:uiPriority w:val="34"/>
    <w:qFormat/>
    <w:rsid w:val="00CE2F62"/>
    <w:pPr>
      <w:ind w:left="720"/>
    </w:pPr>
  </w:style>
  <w:style w:type="character" w:styleId="Hyperlink">
    <w:name w:val="Hyperlink"/>
    <w:uiPriority w:val="99"/>
    <w:unhideWhenUsed/>
    <w:rsid w:val="00C77509"/>
    <w:rPr>
      <w:color w:val="0000FF"/>
      <w:u w:val="single"/>
    </w:rPr>
  </w:style>
  <w:style w:type="paragraph" w:customStyle="1" w:styleId="Default">
    <w:name w:val="Default"/>
    <w:rsid w:val="00457F4B"/>
    <w:pPr>
      <w:autoSpaceDE w:val="0"/>
      <w:autoSpaceDN w:val="0"/>
      <w:adjustRightInd w:val="0"/>
    </w:pPr>
    <w:rPr>
      <w:rFonts w:ascii="Arial" w:eastAsia="Calibri" w:hAnsi="Arial" w:cs="Arial"/>
      <w:color w:val="000000"/>
      <w:sz w:val="24"/>
      <w:szCs w:val="24"/>
    </w:rPr>
  </w:style>
  <w:style w:type="character" w:customStyle="1" w:styleId="TitleChar">
    <w:name w:val="Title Char"/>
    <w:link w:val="Title"/>
    <w:rsid w:val="00C07422"/>
    <w:rPr>
      <w:b/>
      <w:sz w:val="24"/>
    </w:rPr>
  </w:style>
  <w:style w:type="paragraph" w:styleId="Header">
    <w:name w:val="header"/>
    <w:basedOn w:val="Normal"/>
    <w:link w:val="HeaderChar"/>
    <w:uiPriority w:val="99"/>
    <w:unhideWhenUsed/>
    <w:rsid w:val="00050AC9"/>
    <w:pPr>
      <w:tabs>
        <w:tab w:val="center" w:pos="4680"/>
        <w:tab w:val="right" w:pos="9360"/>
      </w:tabs>
    </w:pPr>
  </w:style>
  <w:style w:type="character" w:customStyle="1" w:styleId="HeaderChar">
    <w:name w:val="Header Char"/>
    <w:basedOn w:val="DefaultParagraphFont"/>
    <w:link w:val="Header"/>
    <w:uiPriority w:val="99"/>
    <w:rsid w:val="00050AC9"/>
  </w:style>
  <w:style w:type="paragraph" w:styleId="Footer">
    <w:name w:val="footer"/>
    <w:basedOn w:val="Normal"/>
    <w:link w:val="FooterChar"/>
    <w:uiPriority w:val="99"/>
    <w:unhideWhenUsed/>
    <w:rsid w:val="00050AC9"/>
    <w:pPr>
      <w:tabs>
        <w:tab w:val="center" w:pos="4680"/>
        <w:tab w:val="right" w:pos="9360"/>
      </w:tabs>
    </w:pPr>
  </w:style>
  <w:style w:type="character" w:customStyle="1" w:styleId="FooterChar">
    <w:name w:val="Footer Char"/>
    <w:basedOn w:val="DefaultParagraphFont"/>
    <w:link w:val="Footer"/>
    <w:uiPriority w:val="99"/>
    <w:rsid w:val="00050AC9"/>
  </w:style>
  <w:style w:type="character" w:styleId="CommentReference">
    <w:name w:val="annotation reference"/>
    <w:basedOn w:val="DefaultParagraphFont"/>
    <w:uiPriority w:val="99"/>
    <w:semiHidden/>
    <w:unhideWhenUsed/>
    <w:rsid w:val="009777CE"/>
    <w:rPr>
      <w:sz w:val="16"/>
      <w:szCs w:val="16"/>
    </w:rPr>
  </w:style>
  <w:style w:type="paragraph" w:styleId="CommentText">
    <w:name w:val="annotation text"/>
    <w:basedOn w:val="Normal"/>
    <w:link w:val="CommentTextChar"/>
    <w:uiPriority w:val="99"/>
    <w:unhideWhenUsed/>
    <w:rsid w:val="009777CE"/>
  </w:style>
  <w:style w:type="character" w:customStyle="1" w:styleId="CommentTextChar">
    <w:name w:val="Comment Text Char"/>
    <w:basedOn w:val="DefaultParagraphFont"/>
    <w:link w:val="CommentText"/>
    <w:uiPriority w:val="99"/>
    <w:rsid w:val="009777CE"/>
  </w:style>
  <w:style w:type="paragraph" w:styleId="CommentSubject">
    <w:name w:val="annotation subject"/>
    <w:basedOn w:val="CommentText"/>
    <w:next w:val="CommentText"/>
    <w:link w:val="CommentSubjectChar"/>
    <w:uiPriority w:val="99"/>
    <w:semiHidden/>
    <w:unhideWhenUsed/>
    <w:rsid w:val="009777CE"/>
    <w:rPr>
      <w:b/>
      <w:bCs/>
    </w:rPr>
  </w:style>
  <w:style w:type="character" w:customStyle="1" w:styleId="CommentSubjectChar">
    <w:name w:val="Comment Subject Char"/>
    <w:basedOn w:val="CommentTextChar"/>
    <w:link w:val="CommentSubject"/>
    <w:uiPriority w:val="99"/>
    <w:semiHidden/>
    <w:rsid w:val="009777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79354">
      <w:bodyDiv w:val="1"/>
      <w:marLeft w:val="0"/>
      <w:marRight w:val="0"/>
      <w:marTop w:val="0"/>
      <w:marBottom w:val="0"/>
      <w:divBdr>
        <w:top w:val="none" w:sz="0" w:space="0" w:color="auto"/>
        <w:left w:val="none" w:sz="0" w:space="0" w:color="auto"/>
        <w:bottom w:val="none" w:sz="0" w:space="0" w:color="auto"/>
        <w:right w:val="none" w:sz="0" w:space="0" w:color="auto"/>
      </w:divBdr>
    </w:div>
    <w:div w:id="47462890">
      <w:bodyDiv w:val="1"/>
      <w:marLeft w:val="0"/>
      <w:marRight w:val="0"/>
      <w:marTop w:val="0"/>
      <w:marBottom w:val="0"/>
      <w:divBdr>
        <w:top w:val="none" w:sz="0" w:space="0" w:color="auto"/>
        <w:left w:val="none" w:sz="0" w:space="0" w:color="auto"/>
        <w:bottom w:val="none" w:sz="0" w:space="0" w:color="auto"/>
        <w:right w:val="none" w:sz="0" w:space="0" w:color="auto"/>
      </w:divBdr>
    </w:div>
    <w:div w:id="57292147">
      <w:bodyDiv w:val="1"/>
      <w:marLeft w:val="0"/>
      <w:marRight w:val="0"/>
      <w:marTop w:val="0"/>
      <w:marBottom w:val="0"/>
      <w:divBdr>
        <w:top w:val="none" w:sz="0" w:space="0" w:color="auto"/>
        <w:left w:val="none" w:sz="0" w:space="0" w:color="auto"/>
        <w:bottom w:val="none" w:sz="0" w:space="0" w:color="auto"/>
        <w:right w:val="none" w:sz="0" w:space="0" w:color="auto"/>
      </w:divBdr>
    </w:div>
    <w:div w:id="132916974">
      <w:bodyDiv w:val="1"/>
      <w:marLeft w:val="0"/>
      <w:marRight w:val="0"/>
      <w:marTop w:val="0"/>
      <w:marBottom w:val="0"/>
      <w:divBdr>
        <w:top w:val="none" w:sz="0" w:space="0" w:color="auto"/>
        <w:left w:val="none" w:sz="0" w:space="0" w:color="auto"/>
        <w:bottom w:val="none" w:sz="0" w:space="0" w:color="auto"/>
        <w:right w:val="none" w:sz="0" w:space="0" w:color="auto"/>
      </w:divBdr>
    </w:div>
    <w:div w:id="256255515">
      <w:bodyDiv w:val="1"/>
      <w:marLeft w:val="0"/>
      <w:marRight w:val="0"/>
      <w:marTop w:val="0"/>
      <w:marBottom w:val="0"/>
      <w:divBdr>
        <w:top w:val="none" w:sz="0" w:space="0" w:color="auto"/>
        <w:left w:val="none" w:sz="0" w:space="0" w:color="auto"/>
        <w:bottom w:val="none" w:sz="0" w:space="0" w:color="auto"/>
        <w:right w:val="none" w:sz="0" w:space="0" w:color="auto"/>
      </w:divBdr>
    </w:div>
    <w:div w:id="674501464">
      <w:bodyDiv w:val="1"/>
      <w:marLeft w:val="0"/>
      <w:marRight w:val="0"/>
      <w:marTop w:val="0"/>
      <w:marBottom w:val="0"/>
      <w:divBdr>
        <w:top w:val="none" w:sz="0" w:space="0" w:color="auto"/>
        <w:left w:val="none" w:sz="0" w:space="0" w:color="auto"/>
        <w:bottom w:val="none" w:sz="0" w:space="0" w:color="auto"/>
        <w:right w:val="none" w:sz="0" w:space="0" w:color="auto"/>
      </w:divBdr>
    </w:div>
    <w:div w:id="1049300154">
      <w:bodyDiv w:val="1"/>
      <w:marLeft w:val="0"/>
      <w:marRight w:val="0"/>
      <w:marTop w:val="0"/>
      <w:marBottom w:val="0"/>
      <w:divBdr>
        <w:top w:val="none" w:sz="0" w:space="0" w:color="auto"/>
        <w:left w:val="none" w:sz="0" w:space="0" w:color="auto"/>
        <w:bottom w:val="none" w:sz="0" w:space="0" w:color="auto"/>
        <w:right w:val="none" w:sz="0" w:space="0" w:color="auto"/>
      </w:divBdr>
    </w:div>
    <w:div w:id="1198198953">
      <w:bodyDiv w:val="1"/>
      <w:marLeft w:val="0"/>
      <w:marRight w:val="0"/>
      <w:marTop w:val="0"/>
      <w:marBottom w:val="0"/>
      <w:divBdr>
        <w:top w:val="none" w:sz="0" w:space="0" w:color="auto"/>
        <w:left w:val="none" w:sz="0" w:space="0" w:color="auto"/>
        <w:bottom w:val="none" w:sz="0" w:space="0" w:color="auto"/>
        <w:right w:val="none" w:sz="0" w:space="0" w:color="auto"/>
      </w:divBdr>
    </w:div>
    <w:div w:id="1311010600">
      <w:bodyDiv w:val="1"/>
      <w:marLeft w:val="0"/>
      <w:marRight w:val="0"/>
      <w:marTop w:val="0"/>
      <w:marBottom w:val="0"/>
      <w:divBdr>
        <w:top w:val="none" w:sz="0" w:space="0" w:color="auto"/>
        <w:left w:val="none" w:sz="0" w:space="0" w:color="auto"/>
        <w:bottom w:val="none" w:sz="0" w:space="0" w:color="auto"/>
        <w:right w:val="none" w:sz="0" w:space="0" w:color="auto"/>
      </w:divBdr>
    </w:div>
    <w:div w:id="1910463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roczek\Documents\Agenda\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49595-E3C0-492B-88BC-31C9DD45B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Template.dot</Template>
  <TotalTime>317</TotalTime>
  <Pages>2</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CITY OF LOUP CITY</vt:lpstr>
    </vt:vector>
  </TitlesOfParts>
  <Company>Microsoft</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LOUP CITY</dc:title>
  <dc:subject/>
  <dc:creator>Jami Mroczek</dc:creator>
  <cp:keywords/>
  <cp:lastModifiedBy>Clerk</cp:lastModifiedBy>
  <cp:revision>99</cp:revision>
  <cp:lastPrinted>2026-07-31T18:17:00Z</cp:lastPrinted>
  <dcterms:created xsi:type="dcterms:W3CDTF">2026-06-05T16:05:00Z</dcterms:created>
  <dcterms:modified xsi:type="dcterms:W3CDTF">2026-07-31T19:21:00Z</dcterms:modified>
</cp:coreProperties>
</file>